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BookTitle"/>
          <w:rFonts w:eastAsiaTheme="majorEastAsia"/>
          <w:szCs w:val="32"/>
        </w:rPr>
        <w:id w:val="84987902"/>
        <w:placeholder>
          <w:docPart w:val="1359A5F401E64FBEBA3FDDD9CBF65D24"/>
        </w:placeholder>
        <w:temporary/>
        <w:showingPlcHdr/>
        <w:text/>
      </w:sdtPr>
      <w:sdtEndPr>
        <w:rPr>
          <w:rStyle w:val="BookTitle"/>
          <w:b w:val="0"/>
        </w:rPr>
      </w:sdtEndPr>
      <w:sdtContent>
        <w:p w14:paraId="212BAB9F" w14:textId="77777777" w:rsidR="00420C07" w:rsidRPr="00420C07" w:rsidRDefault="00420C07" w:rsidP="00420C07">
          <w:pPr>
            <w:spacing w:after="240"/>
            <w:jc w:val="center"/>
            <w:rPr>
              <w:b/>
              <w:bCs/>
              <w:i/>
              <w:sz w:val="32"/>
              <w:szCs w:val="32"/>
            </w:rPr>
          </w:pPr>
          <w:r w:rsidRPr="00420C07">
            <w:rPr>
              <w:rFonts w:ascii="Arial Narrow" w:hAnsi="Arial Narrow"/>
              <w:b/>
              <w:bCs/>
              <w:color w:val="A6A6A6" w:themeColor="background1" w:themeShade="A6"/>
              <w:sz w:val="32"/>
              <w:szCs w:val="32"/>
              <w:lang w:eastAsia="ms-MY"/>
            </w:rPr>
            <w:t>TITLE OF RESEARCH REPORT / DISSERTATION / THESIS</w:t>
          </w:r>
        </w:p>
        <w:p w14:paraId="2363BC91" w14:textId="77777777" w:rsidR="00420C07" w:rsidRPr="00420C07" w:rsidRDefault="00420C07" w:rsidP="00420C07">
          <w:pPr>
            <w:spacing w:after="240"/>
            <w:jc w:val="center"/>
            <w:rPr>
              <w:rStyle w:val="BookTitle"/>
              <w:rFonts w:eastAsiaTheme="majorEastAsia"/>
              <w:szCs w:val="32"/>
            </w:rPr>
          </w:pPr>
        </w:p>
      </w:sdtContent>
    </w:sdt>
    <w:p w14:paraId="4445DD4B" w14:textId="77777777" w:rsidR="00420C07" w:rsidRPr="00420C07" w:rsidRDefault="00420C07" w:rsidP="00420C07">
      <w:pPr>
        <w:spacing w:after="240"/>
        <w:rPr>
          <w:rStyle w:val="BookTitle"/>
          <w:rFonts w:eastAsiaTheme="majorEastAsia"/>
          <w:szCs w:val="32"/>
        </w:rPr>
      </w:pPr>
    </w:p>
    <w:p w14:paraId="47475F30" w14:textId="77777777" w:rsidR="00420C07" w:rsidRPr="00420C07" w:rsidRDefault="00420C07" w:rsidP="00420C07">
      <w:pPr>
        <w:spacing w:after="240"/>
        <w:rPr>
          <w:rStyle w:val="BookTitle"/>
          <w:rFonts w:eastAsiaTheme="majorEastAsia"/>
          <w:szCs w:val="32"/>
        </w:rPr>
      </w:pPr>
    </w:p>
    <w:p w14:paraId="181B7F38" w14:textId="77777777" w:rsidR="00420C07" w:rsidRPr="00420C07" w:rsidRDefault="00420C07" w:rsidP="00420C07">
      <w:pPr>
        <w:spacing w:after="240"/>
        <w:rPr>
          <w:rStyle w:val="BookTitle"/>
          <w:rFonts w:eastAsiaTheme="majorEastAsia"/>
          <w:szCs w:val="32"/>
        </w:rPr>
      </w:pPr>
    </w:p>
    <w:p w14:paraId="71EC4575" w14:textId="77777777" w:rsidR="00420C07" w:rsidRPr="00420C07" w:rsidRDefault="00420C07" w:rsidP="00420C07">
      <w:pPr>
        <w:spacing w:after="240"/>
        <w:rPr>
          <w:rStyle w:val="BookTitle"/>
          <w:rFonts w:eastAsiaTheme="majorEastAsia"/>
          <w:szCs w:val="32"/>
        </w:rPr>
      </w:pPr>
    </w:p>
    <w:p w14:paraId="1031899A" w14:textId="77777777" w:rsidR="00420C07" w:rsidRPr="00420C07" w:rsidRDefault="00420C07" w:rsidP="00420C07">
      <w:pPr>
        <w:spacing w:after="240"/>
        <w:rPr>
          <w:rStyle w:val="BookTitle"/>
          <w:rFonts w:eastAsiaTheme="majorEastAsia"/>
          <w:szCs w:val="32"/>
        </w:rPr>
      </w:pPr>
    </w:p>
    <w:sdt>
      <w:sdtPr>
        <w:rPr>
          <w:rStyle w:val="BookTitle"/>
          <w:rFonts w:eastAsiaTheme="majorEastAsia"/>
          <w:szCs w:val="32"/>
        </w:rPr>
        <w:id w:val="84987888"/>
        <w:placeholder>
          <w:docPart w:val="4D0D53ED7E9B4B51B9A2823870AC8E54"/>
        </w:placeholder>
        <w:temporary/>
        <w:showingPlcHdr/>
        <w:text/>
      </w:sdtPr>
      <w:sdtEndPr>
        <w:rPr>
          <w:rStyle w:val="DefaultParagraphFont"/>
          <w:rFonts w:ascii="Times New Roman" w:eastAsia="Times New Roman" w:hAnsi="Times New Roman"/>
          <w:b w:val="0"/>
          <w:bCs w:val="0"/>
          <w:caps w:val="0"/>
          <w:spacing w:val="0"/>
        </w:rPr>
      </w:sdtEndPr>
      <w:sdtContent>
        <w:p w14:paraId="5778823B" w14:textId="77777777" w:rsidR="00420C07" w:rsidRPr="00420C07" w:rsidRDefault="00420C07" w:rsidP="00420C07">
          <w:pPr>
            <w:spacing w:after="240"/>
            <w:jc w:val="center"/>
            <w:rPr>
              <w:rStyle w:val="BookTitle"/>
              <w:rFonts w:eastAsiaTheme="majorEastAsia"/>
              <w:b w:val="0"/>
              <w:bCs w:val="0"/>
              <w:szCs w:val="32"/>
            </w:rPr>
          </w:pPr>
          <w:r w:rsidRPr="00420C07">
            <w:rPr>
              <w:rFonts w:ascii="Arial Narrow" w:eastAsiaTheme="minorHAnsi" w:hAnsi="Arial Narrow" w:cs="Garamond"/>
              <w:b/>
              <w:bCs/>
              <w:color w:val="A6A6A6" w:themeColor="background1" w:themeShade="A6"/>
              <w:sz w:val="32"/>
              <w:szCs w:val="32"/>
            </w:rPr>
            <w:t xml:space="preserve">NAME OF CANDIDATE </w:t>
          </w:r>
        </w:p>
      </w:sdtContent>
    </w:sdt>
    <w:p w14:paraId="4528EE7F" w14:textId="77777777" w:rsidR="00420C07" w:rsidRPr="00420C07" w:rsidRDefault="00420C07" w:rsidP="00420C07">
      <w:pPr>
        <w:spacing w:after="240"/>
        <w:jc w:val="right"/>
        <w:rPr>
          <w:rStyle w:val="BookTitle"/>
          <w:rFonts w:eastAsiaTheme="majorEastAsia"/>
          <w:szCs w:val="32"/>
        </w:rPr>
      </w:pPr>
    </w:p>
    <w:p w14:paraId="4E52488A" w14:textId="77777777" w:rsidR="00420C07" w:rsidRPr="00420C07" w:rsidRDefault="00420C07" w:rsidP="00420C07">
      <w:pPr>
        <w:spacing w:after="240"/>
        <w:jc w:val="center"/>
        <w:rPr>
          <w:rStyle w:val="BookTitle"/>
          <w:rFonts w:eastAsiaTheme="majorEastAsia"/>
          <w:szCs w:val="32"/>
        </w:rPr>
      </w:pPr>
    </w:p>
    <w:p w14:paraId="45B5BE22" w14:textId="77777777" w:rsidR="00420C07" w:rsidRPr="00420C07" w:rsidRDefault="00420C07" w:rsidP="00420C07">
      <w:pPr>
        <w:spacing w:after="240"/>
        <w:jc w:val="center"/>
        <w:rPr>
          <w:rStyle w:val="BookTitle"/>
          <w:rFonts w:eastAsiaTheme="majorEastAsia"/>
          <w:szCs w:val="32"/>
        </w:rPr>
      </w:pPr>
    </w:p>
    <w:p w14:paraId="684BFCAF" w14:textId="77777777" w:rsidR="00420C07" w:rsidRPr="00420C07" w:rsidRDefault="00420C07" w:rsidP="00420C07">
      <w:pPr>
        <w:spacing w:after="240"/>
        <w:jc w:val="center"/>
        <w:rPr>
          <w:rStyle w:val="BookTitle"/>
          <w:rFonts w:eastAsiaTheme="majorEastAsia"/>
          <w:szCs w:val="32"/>
        </w:rPr>
      </w:pPr>
    </w:p>
    <w:p w14:paraId="4629B9B7" w14:textId="77777777" w:rsidR="00420C07" w:rsidRPr="00420C07" w:rsidRDefault="00420C07" w:rsidP="00420C07">
      <w:pPr>
        <w:jc w:val="center"/>
        <w:rPr>
          <w:rStyle w:val="BookTitle"/>
          <w:rFonts w:eastAsiaTheme="majorEastAsia"/>
          <w:szCs w:val="32"/>
        </w:rPr>
      </w:pPr>
    </w:p>
    <w:p w14:paraId="49C669C9" w14:textId="77777777" w:rsidR="00420C07" w:rsidRPr="00420C07" w:rsidRDefault="00420C07" w:rsidP="00420C07">
      <w:pPr>
        <w:jc w:val="center"/>
        <w:rPr>
          <w:rStyle w:val="BookTitle"/>
          <w:rFonts w:eastAsiaTheme="majorEastAsia"/>
          <w:szCs w:val="32"/>
        </w:rPr>
      </w:pPr>
    </w:p>
    <w:p w14:paraId="5BD528B9" w14:textId="77777777" w:rsidR="00420C07" w:rsidRPr="00420C07" w:rsidRDefault="00420C07" w:rsidP="00420C07">
      <w:pPr>
        <w:jc w:val="center"/>
        <w:rPr>
          <w:rStyle w:val="BookTitle"/>
          <w:rFonts w:eastAsiaTheme="majorEastAsia"/>
          <w:b w:val="0"/>
          <w:bCs w:val="0"/>
          <w:szCs w:val="32"/>
        </w:rPr>
      </w:pPr>
    </w:p>
    <w:p w14:paraId="1B881FD8" w14:textId="77777777" w:rsidR="00420C07" w:rsidRPr="00420C07" w:rsidRDefault="00420C07" w:rsidP="00420C07">
      <w:pPr>
        <w:jc w:val="center"/>
        <w:rPr>
          <w:rStyle w:val="BookTitle"/>
          <w:rFonts w:eastAsiaTheme="majorEastAsia"/>
          <w:b w:val="0"/>
          <w:bCs w:val="0"/>
          <w:szCs w:val="32"/>
        </w:rPr>
      </w:pPr>
    </w:p>
    <w:p w14:paraId="503A64C1" w14:textId="77777777" w:rsidR="00420C07" w:rsidRPr="00420C07" w:rsidRDefault="00420C07" w:rsidP="00420C07">
      <w:pPr>
        <w:jc w:val="center"/>
        <w:rPr>
          <w:rStyle w:val="BookTitle"/>
          <w:rFonts w:eastAsiaTheme="majorEastAsia"/>
          <w:b w:val="0"/>
          <w:bCs w:val="0"/>
          <w:szCs w:val="32"/>
        </w:rPr>
      </w:pPr>
    </w:p>
    <w:p w14:paraId="6B381E4C" w14:textId="77777777" w:rsidR="00420C07" w:rsidRPr="00420C07" w:rsidRDefault="00420C07" w:rsidP="00420C07">
      <w:pPr>
        <w:jc w:val="center"/>
        <w:rPr>
          <w:rStyle w:val="BookTitle"/>
          <w:rFonts w:eastAsiaTheme="majorEastAsia"/>
          <w:b w:val="0"/>
          <w:bCs w:val="0"/>
          <w:szCs w:val="32"/>
        </w:rPr>
      </w:pPr>
      <w:r w:rsidRPr="00420C07">
        <w:rPr>
          <w:rStyle w:val="BookTitle"/>
          <w:rFonts w:eastAsiaTheme="majorEastAsia"/>
          <w:bCs w:val="0"/>
          <w:szCs w:val="32"/>
        </w:rPr>
        <w:t xml:space="preserve">UNIVERSITI TEKNIKAL MALAYSIA MELAKA </w:t>
      </w:r>
    </w:p>
    <w:p w14:paraId="62EF2FCF" w14:textId="77777777" w:rsidR="00420C07" w:rsidRPr="00420C07" w:rsidRDefault="00420C07" w:rsidP="00420C07">
      <w:pPr>
        <w:tabs>
          <w:tab w:val="left" w:pos="5985"/>
        </w:tabs>
        <w:rPr>
          <w:rStyle w:val="BookTitle"/>
          <w:rFonts w:eastAsiaTheme="majorEastAsia"/>
          <w:b w:val="0"/>
          <w:bCs w:val="0"/>
          <w:szCs w:val="32"/>
        </w:rPr>
      </w:pPr>
      <w:r w:rsidRPr="00420C07">
        <w:rPr>
          <w:rStyle w:val="BookTitle"/>
          <w:rFonts w:eastAsiaTheme="majorEastAsia"/>
          <w:b w:val="0"/>
          <w:bCs w:val="0"/>
          <w:szCs w:val="32"/>
        </w:rPr>
        <w:tab/>
      </w:r>
    </w:p>
    <w:p w14:paraId="0D0A0F1D" w14:textId="77777777" w:rsidR="00420C07" w:rsidRPr="00420C07" w:rsidRDefault="00420C07" w:rsidP="00420C07">
      <w:pPr>
        <w:tabs>
          <w:tab w:val="center" w:pos="3827"/>
          <w:tab w:val="left" w:pos="6390"/>
        </w:tabs>
        <w:spacing w:after="240"/>
        <w:rPr>
          <w:rStyle w:val="BookTitle"/>
          <w:rFonts w:eastAsiaTheme="majorEastAsia"/>
          <w:szCs w:val="32"/>
        </w:rPr>
        <w:sectPr w:rsidR="00420C07" w:rsidRPr="00420C07" w:rsidSect="00BE6572">
          <w:footerReference w:type="default" r:id="rId8"/>
          <w:footerReference w:type="first" r:id="rId9"/>
          <w:pgSz w:w="11909" w:h="16839" w:code="9"/>
          <w:pgMar w:top="1440" w:right="1440" w:bottom="1440" w:left="2275" w:header="720" w:footer="720" w:gutter="0"/>
          <w:pgNumType w:fmt="lowerRoman" w:start="1"/>
          <w:cols w:space="720"/>
          <w:titlePg/>
          <w:docGrid w:linePitch="360"/>
        </w:sectPr>
      </w:pPr>
      <w:r w:rsidRPr="00420C07">
        <w:rPr>
          <w:rStyle w:val="BookTitle"/>
          <w:rFonts w:eastAsiaTheme="majorEastAsia"/>
          <w:szCs w:val="32"/>
        </w:rPr>
        <w:tab/>
      </w:r>
    </w:p>
    <w:sdt>
      <w:sdtPr>
        <w:rPr>
          <w:rFonts w:eastAsiaTheme="majorEastAsia"/>
          <w:b/>
          <w:bCs/>
          <w:caps/>
          <w:spacing w:val="5"/>
          <w:kern w:val="28"/>
          <w:sz w:val="28"/>
          <w:szCs w:val="52"/>
        </w:rPr>
        <w:id w:val="84987917"/>
        <w:placeholder>
          <w:docPart w:val="FC5EC9006E8D4B56B48F8B46A361C1A6"/>
        </w:placeholder>
        <w:temporary/>
        <w:showingPlcHdr/>
        <w:text/>
      </w:sdtPr>
      <w:sdtEndPr>
        <w:rPr>
          <w:rFonts w:eastAsia="Times New Roman"/>
          <w:b w:val="0"/>
          <w:caps w:val="0"/>
          <w:spacing w:val="0"/>
          <w:kern w:val="0"/>
          <w:sz w:val="24"/>
          <w:szCs w:val="28"/>
          <w:u w:val="single"/>
        </w:rPr>
      </w:sdtEndPr>
      <w:sdtContent>
        <w:p w14:paraId="55F28920" w14:textId="77777777" w:rsidR="00420C07" w:rsidRPr="00F736A1" w:rsidRDefault="00420C07" w:rsidP="00420C07">
          <w:pPr>
            <w:autoSpaceDE w:val="0"/>
            <w:autoSpaceDN w:val="0"/>
            <w:adjustRightInd w:val="0"/>
            <w:spacing w:line="276" w:lineRule="auto"/>
            <w:jc w:val="center"/>
            <w:rPr>
              <w:rFonts w:eastAsiaTheme="minorHAnsi"/>
              <w:b/>
              <w:bCs/>
              <w:color w:val="A6A6A6" w:themeColor="background1" w:themeShade="A6"/>
              <w:sz w:val="28"/>
              <w:szCs w:val="28"/>
            </w:rPr>
          </w:pPr>
          <w:r w:rsidRPr="00F736A1">
            <w:rPr>
              <w:b/>
              <w:color w:val="A6A6A6" w:themeColor="background1" w:themeShade="A6"/>
              <w:sz w:val="28"/>
              <w:szCs w:val="28"/>
              <w:lang w:eastAsia="ms-MY"/>
            </w:rPr>
            <w:t xml:space="preserve">TITLE OF RESEARCH REPORT / DISSERTATION / THESIS </w:t>
          </w:r>
          <w:r w:rsidRPr="00F736A1">
            <w:rPr>
              <w:rFonts w:eastAsiaTheme="minorHAnsi"/>
              <w:b/>
              <w:bCs/>
              <w:color w:val="A6A6A6" w:themeColor="background1" w:themeShade="A6"/>
              <w:sz w:val="28"/>
              <w:szCs w:val="28"/>
            </w:rPr>
            <w:t>WHICH HAS</w:t>
          </w:r>
        </w:p>
        <w:p w14:paraId="525E5478" w14:textId="004AF95B" w:rsidR="00420C07" w:rsidRPr="001E09EF" w:rsidRDefault="00420C07" w:rsidP="00420C07">
          <w:pPr>
            <w:spacing w:line="276" w:lineRule="auto"/>
            <w:jc w:val="center"/>
            <w:rPr>
              <w:rFonts w:eastAsiaTheme="majorEastAsia" w:cstheme="majorBidi"/>
              <w:b/>
              <w:caps/>
              <w:spacing w:val="5"/>
              <w:kern w:val="28"/>
              <w:sz w:val="28"/>
              <w:szCs w:val="52"/>
              <w:u w:val="single"/>
            </w:rPr>
          </w:pPr>
          <w:r w:rsidRPr="00F736A1">
            <w:rPr>
              <w:rFonts w:eastAsiaTheme="minorHAnsi"/>
              <w:b/>
              <w:bCs/>
              <w:color w:val="A6A6A6" w:themeColor="background1" w:themeShade="A6"/>
              <w:sz w:val="28"/>
              <w:szCs w:val="28"/>
            </w:rPr>
            <w:t>BEEN APPROVED BY THE FACULTY / SENATE</w:t>
          </w:r>
        </w:p>
      </w:sdtContent>
    </w:sdt>
    <w:p w14:paraId="07DB5A09" w14:textId="77777777" w:rsidR="00420C07" w:rsidRPr="0027106E" w:rsidRDefault="00420C07" w:rsidP="00420C07">
      <w:pPr>
        <w:spacing w:after="240"/>
        <w:jc w:val="center"/>
        <w:rPr>
          <w:b/>
          <w:bCs/>
          <w:caps/>
          <w:spacing w:val="5"/>
          <w:sz w:val="28"/>
          <w:szCs w:val="28"/>
        </w:rPr>
      </w:pPr>
    </w:p>
    <w:p w14:paraId="0519C7F7" w14:textId="77777777" w:rsidR="00420C07" w:rsidRDefault="00420C07" w:rsidP="00420C07">
      <w:pPr>
        <w:jc w:val="center"/>
        <w:rPr>
          <w:b/>
          <w:bCs/>
          <w:caps/>
          <w:spacing w:val="5"/>
          <w:sz w:val="28"/>
          <w:szCs w:val="28"/>
        </w:rPr>
      </w:pPr>
    </w:p>
    <w:p w14:paraId="49190727" w14:textId="77777777" w:rsidR="00420C07" w:rsidRDefault="00420C07" w:rsidP="00420C07">
      <w:pPr>
        <w:spacing w:after="240"/>
        <w:jc w:val="center"/>
        <w:rPr>
          <w:b/>
          <w:bCs/>
          <w:caps/>
          <w:spacing w:val="5"/>
          <w:sz w:val="28"/>
          <w:szCs w:val="28"/>
        </w:rPr>
      </w:pPr>
    </w:p>
    <w:p w14:paraId="60343463" w14:textId="77777777" w:rsidR="00420C07" w:rsidRPr="0027106E" w:rsidRDefault="00420C07" w:rsidP="00420C07">
      <w:pPr>
        <w:spacing w:after="240"/>
        <w:jc w:val="center"/>
        <w:rPr>
          <w:b/>
          <w:bCs/>
          <w:caps/>
          <w:spacing w:val="5"/>
          <w:sz w:val="28"/>
          <w:szCs w:val="28"/>
        </w:rPr>
      </w:pPr>
    </w:p>
    <w:sdt>
      <w:sdtPr>
        <w:rPr>
          <w:rStyle w:val="Style1"/>
          <w:rFonts w:eastAsiaTheme="majorEastAsia"/>
        </w:rPr>
        <w:id w:val="-843620192"/>
        <w:placeholder>
          <w:docPart w:val="323B0171B79842D88F29F99EA3A06CA5"/>
        </w:placeholder>
        <w:temporary/>
        <w:showingPlcHdr/>
      </w:sdtPr>
      <w:sdtEndPr>
        <w:rPr>
          <w:rStyle w:val="DefaultParagraphFont"/>
          <w:rFonts w:ascii="Arial Narrow" w:eastAsia="Times New Roman" w:hAnsi="Arial Narrow"/>
          <w:b w:val="0"/>
          <w:bCs/>
          <w:caps w:val="0"/>
          <w:spacing w:val="5"/>
          <w:sz w:val="40"/>
          <w:szCs w:val="40"/>
        </w:rPr>
      </w:sdtEndPr>
      <w:sdtContent>
        <w:p w14:paraId="4DCAB645" w14:textId="77777777" w:rsidR="00420C07" w:rsidRDefault="00420C07" w:rsidP="00420C07">
          <w:pPr>
            <w:spacing w:after="240"/>
            <w:jc w:val="center"/>
            <w:rPr>
              <w:rStyle w:val="Style1"/>
              <w:rFonts w:eastAsiaTheme="majorEastAsia"/>
            </w:rPr>
          </w:pPr>
          <w:r w:rsidRPr="00550078">
            <w:rPr>
              <w:b/>
              <w:bCs/>
              <w:caps/>
              <w:color w:val="808080" w:themeColor="background1" w:themeShade="80"/>
              <w:spacing w:val="5"/>
              <w:sz w:val="28"/>
              <w:szCs w:val="28"/>
            </w:rPr>
            <w:t>NAME</w:t>
          </w:r>
          <w:r>
            <w:rPr>
              <w:b/>
              <w:bCs/>
              <w:caps/>
              <w:color w:val="808080" w:themeColor="background1" w:themeShade="80"/>
              <w:spacing w:val="5"/>
              <w:sz w:val="28"/>
              <w:szCs w:val="28"/>
            </w:rPr>
            <w:t xml:space="preserve"> of candidate</w:t>
          </w:r>
        </w:p>
      </w:sdtContent>
    </w:sdt>
    <w:p w14:paraId="74BF5C04" w14:textId="77777777" w:rsidR="00420C07" w:rsidRDefault="00420C07" w:rsidP="00420C07">
      <w:pPr>
        <w:spacing w:after="240"/>
        <w:jc w:val="center"/>
        <w:rPr>
          <w:b/>
          <w:bCs/>
          <w:caps/>
          <w:spacing w:val="5"/>
          <w:sz w:val="40"/>
          <w:szCs w:val="40"/>
        </w:rPr>
      </w:pPr>
    </w:p>
    <w:p w14:paraId="6C39F552" w14:textId="77777777" w:rsidR="00420C07" w:rsidRPr="0027106E" w:rsidRDefault="00420C07" w:rsidP="00420C07">
      <w:pPr>
        <w:spacing w:after="240"/>
        <w:jc w:val="center"/>
        <w:rPr>
          <w:b/>
          <w:bCs/>
          <w:caps/>
          <w:spacing w:val="5"/>
          <w:sz w:val="40"/>
          <w:szCs w:val="40"/>
        </w:rPr>
      </w:pPr>
    </w:p>
    <w:p w14:paraId="06852BFA" w14:textId="018E1A79" w:rsidR="00420C07" w:rsidRPr="00420C07" w:rsidRDefault="00420C07" w:rsidP="00420C07">
      <w:pPr>
        <w:jc w:val="center"/>
        <w:rPr>
          <w:rStyle w:val="Strong"/>
          <w:bCs w:val="0"/>
          <w:color w:val="000000" w:themeColor="text1"/>
          <w:sz w:val="28"/>
          <w:szCs w:val="28"/>
        </w:rPr>
      </w:pPr>
      <w:r w:rsidRPr="00420C07">
        <w:rPr>
          <w:rStyle w:val="Style1"/>
          <w:rFonts w:eastAsiaTheme="majorEastAsia"/>
          <w:caps w:val="0"/>
          <w:sz w:val="28"/>
          <w:szCs w:val="28"/>
        </w:rPr>
        <w:t xml:space="preserve">This report is submitted in partial fulfilment of the requirements for the degree of </w:t>
      </w:r>
      <w:sdt>
        <w:sdtPr>
          <w:rPr>
            <w:rStyle w:val="Strong"/>
            <w:color w:val="000000" w:themeColor="text1"/>
            <w:sz w:val="28"/>
            <w:szCs w:val="28"/>
          </w:rPr>
          <w:id w:val="769438227"/>
          <w:placeholder>
            <w:docPart w:val="15AEE7EFB7874ABBB8F76C8CDD1B80D0"/>
          </w:placeholder>
          <w:dropDownList>
            <w:listItem w:value="Choose an item."/>
            <w:listItem w:displayText="Bachelor of Electronics Engineering Technology (Telecommunications) with Honours" w:value="Bachelor of Electronics Engineering Technology (Telecommunications) with Honours"/>
            <w:listItem w:displayText="Bachelor of Electronics Engineering Technology (Industrial Electronics) with Honours" w:value="Bachelor of Electronics Engineering Technology (Industrial Electronics) with Honours"/>
            <w:listItem w:displayText="Bachelor of Computer Engineering Technology (Computer Systems) with Honours" w:value="Bachelor of Computer Engineering Technology (Computer Systems) with Honours"/>
            <w:listItem w:displayText="Bachelor of Electronics Engineering Technology with Honours" w:value="Bachelor of Electronics Engineering  Technology with Honours"/>
            <w:listItem w:displayText="Bachelor of Electronic Engineering with Honours" w:value="Bachelor of Electronic Engineering with Honours"/>
            <w:listItem w:displayText="Bachelor of Computer Engineering with Honours" w:value="Bachelor of Computer Engineering with Honours"/>
          </w:dropDownList>
        </w:sdtPr>
        <w:sdtContent>
          <w:r>
            <w:rPr>
              <w:rStyle w:val="Strong"/>
              <w:color w:val="000000" w:themeColor="text1"/>
              <w:sz w:val="28"/>
              <w:szCs w:val="28"/>
            </w:rPr>
            <w:t>Bachelor of Electronics Engineering Technology (Industrial Electronics) with Honours</w:t>
          </w:r>
        </w:sdtContent>
      </w:sdt>
    </w:p>
    <w:p w14:paraId="3DF4B990" w14:textId="77777777" w:rsidR="00420C07" w:rsidRDefault="00420C07" w:rsidP="00420C07">
      <w:pPr>
        <w:spacing w:after="240"/>
        <w:jc w:val="center"/>
        <w:rPr>
          <w:rStyle w:val="Style1"/>
          <w:rFonts w:eastAsiaTheme="majorEastAsia"/>
          <w:color w:val="000000" w:themeColor="text1"/>
        </w:rPr>
      </w:pPr>
    </w:p>
    <w:p w14:paraId="707F9570" w14:textId="77777777" w:rsidR="00420C07" w:rsidRPr="00C62A94" w:rsidRDefault="00420C07" w:rsidP="00420C07">
      <w:pPr>
        <w:spacing w:after="240"/>
        <w:jc w:val="center"/>
        <w:rPr>
          <w:rStyle w:val="Style1"/>
          <w:rFonts w:eastAsiaTheme="majorEastAsia"/>
          <w:color w:val="000000" w:themeColor="text1"/>
        </w:rPr>
      </w:pPr>
    </w:p>
    <w:p w14:paraId="6994D881" w14:textId="33D09560" w:rsidR="00420C07" w:rsidRPr="00420C07" w:rsidRDefault="00420C07" w:rsidP="00420C07">
      <w:pPr>
        <w:jc w:val="center"/>
        <w:rPr>
          <w:rStyle w:val="Style1"/>
          <w:rFonts w:eastAsiaTheme="majorEastAsia"/>
          <w:caps w:val="0"/>
          <w:color w:val="000000" w:themeColor="text1"/>
          <w:sz w:val="28"/>
          <w:szCs w:val="28"/>
        </w:rPr>
      </w:pPr>
      <w:r w:rsidRPr="00420C07">
        <w:rPr>
          <w:rStyle w:val="Style1"/>
          <w:rFonts w:eastAsiaTheme="majorEastAsia"/>
          <w:caps w:val="0"/>
          <w:color w:val="000000" w:themeColor="text1"/>
          <w:sz w:val="28"/>
          <w:szCs w:val="28"/>
        </w:rPr>
        <w:t xml:space="preserve">Faculty </w:t>
      </w:r>
      <w:r>
        <w:rPr>
          <w:rStyle w:val="Style1"/>
          <w:rFonts w:eastAsiaTheme="majorEastAsia"/>
          <w:caps w:val="0"/>
          <w:color w:val="000000" w:themeColor="text1"/>
          <w:sz w:val="28"/>
          <w:szCs w:val="28"/>
        </w:rPr>
        <w:t>o</w:t>
      </w:r>
      <w:r w:rsidRPr="00420C07">
        <w:rPr>
          <w:rStyle w:val="Style1"/>
          <w:rFonts w:eastAsiaTheme="majorEastAsia"/>
          <w:caps w:val="0"/>
          <w:color w:val="000000" w:themeColor="text1"/>
          <w:sz w:val="28"/>
          <w:szCs w:val="28"/>
        </w:rPr>
        <w:t xml:space="preserve">f Electronics </w:t>
      </w:r>
      <w:r>
        <w:rPr>
          <w:rStyle w:val="Style1"/>
          <w:rFonts w:eastAsiaTheme="majorEastAsia"/>
          <w:caps w:val="0"/>
          <w:color w:val="000000" w:themeColor="text1"/>
          <w:sz w:val="28"/>
          <w:szCs w:val="28"/>
        </w:rPr>
        <w:t>a</w:t>
      </w:r>
      <w:r w:rsidRPr="00420C07">
        <w:rPr>
          <w:rStyle w:val="Style1"/>
          <w:rFonts w:eastAsiaTheme="majorEastAsia"/>
          <w:caps w:val="0"/>
          <w:color w:val="000000" w:themeColor="text1"/>
          <w:sz w:val="28"/>
          <w:szCs w:val="28"/>
        </w:rPr>
        <w:t xml:space="preserve">nd Computer Technology </w:t>
      </w:r>
      <w:r>
        <w:rPr>
          <w:rStyle w:val="Style1"/>
          <w:rFonts w:eastAsiaTheme="majorEastAsia"/>
          <w:caps w:val="0"/>
          <w:color w:val="000000" w:themeColor="text1"/>
          <w:sz w:val="28"/>
          <w:szCs w:val="28"/>
        </w:rPr>
        <w:t>a</w:t>
      </w:r>
      <w:r w:rsidRPr="00420C07">
        <w:rPr>
          <w:rStyle w:val="Style1"/>
          <w:rFonts w:eastAsiaTheme="majorEastAsia"/>
          <w:caps w:val="0"/>
          <w:color w:val="000000" w:themeColor="text1"/>
          <w:sz w:val="28"/>
          <w:szCs w:val="28"/>
        </w:rPr>
        <w:t>nd Engineering</w:t>
      </w:r>
    </w:p>
    <w:p w14:paraId="0E42BF95" w14:textId="27D517E8" w:rsidR="00420C07" w:rsidRPr="00420C07" w:rsidRDefault="00420C07" w:rsidP="00420C07">
      <w:pPr>
        <w:jc w:val="center"/>
        <w:rPr>
          <w:rStyle w:val="BookTitle"/>
          <w:rFonts w:eastAsiaTheme="majorEastAsia"/>
          <w:b w:val="0"/>
          <w:bCs w:val="0"/>
          <w:caps w:val="0"/>
          <w:sz w:val="28"/>
          <w:szCs w:val="28"/>
        </w:rPr>
      </w:pPr>
      <w:r w:rsidRPr="00420C07">
        <w:rPr>
          <w:rStyle w:val="Style1"/>
          <w:rFonts w:eastAsiaTheme="majorEastAsia"/>
          <w:caps w:val="0"/>
          <w:sz w:val="28"/>
          <w:szCs w:val="28"/>
        </w:rPr>
        <w:t xml:space="preserve">Universiti Teknikal Malaysia Melaka  </w:t>
      </w:r>
    </w:p>
    <w:p w14:paraId="31BC6E21" w14:textId="77777777" w:rsidR="00420C07" w:rsidRPr="00991371" w:rsidRDefault="00420C07" w:rsidP="00420C07">
      <w:pPr>
        <w:jc w:val="center"/>
        <w:rPr>
          <w:rStyle w:val="BookTitle"/>
          <w:rFonts w:eastAsiaTheme="majorEastAsia"/>
          <w:b w:val="0"/>
          <w:bCs w:val="0"/>
          <w:sz w:val="28"/>
          <w:szCs w:val="28"/>
        </w:rPr>
      </w:pPr>
    </w:p>
    <w:p w14:paraId="24D9A7E7" w14:textId="77777777" w:rsidR="00420C07" w:rsidRDefault="00420C07" w:rsidP="00420C07">
      <w:pPr>
        <w:jc w:val="center"/>
        <w:rPr>
          <w:rStyle w:val="Style1"/>
          <w:rFonts w:eastAsiaTheme="majorEastAsia"/>
        </w:rPr>
      </w:pPr>
    </w:p>
    <w:p w14:paraId="4D0B206F" w14:textId="77777777" w:rsidR="00420C07" w:rsidRDefault="00420C07" w:rsidP="00420C07">
      <w:pPr>
        <w:jc w:val="center"/>
        <w:rPr>
          <w:rStyle w:val="Style1"/>
          <w:rFonts w:eastAsiaTheme="majorEastAsia"/>
        </w:rPr>
      </w:pPr>
    </w:p>
    <w:p w14:paraId="3EE82228" w14:textId="77777777" w:rsidR="00420C07" w:rsidRPr="009340BF" w:rsidRDefault="00420C07" w:rsidP="00420C07">
      <w:pPr>
        <w:jc w:val="center"/>
        <w:rPr>
          <w:rStyle w:val="Style1"/>
          <w:rFonts w:eastAsiaTheme="majorEastAsia"/>
        </w:rPr>
      </w:pPr>
    </w:p>
    <w:sdt>
      <w:sdtPr>
        <w:rPr>
          <w:b/>
          <w:caps/>
          <w:sz w:val="28"/>
          <w:szCs w:val="28"/>
        </w:rPr>
        <w:id w:val="-1832984869"/>
        <w:placeholder>
          <w:docPart w:val="9AC1EF9FA1204A249462B6D7E2675C44"/>
        </w:placeholder>
        <w:temporary/>
        <w:showingPlcHdr/>
        <w:text/>
      </w:sdtPr>
      <w:sdtContent>
        <w:p w14:paraId="6A733E95" w14:textId="77777777" w:rsidR="00420C07" w:rsidRDefault="00420C07" w:rsidP="00420C07">
          <w:pPr>
            <w:jc w:val="center"/>
            <w:rPr>
              <w:b/>
              <w:caps/>
              <w:sz w:val="28"/>
              <w:szCs w:val="28"/>
            </w:rPr>
          </w:pPr>
          <w:r w:rsidRPr="00AC2C4F">
            <w:rPr>
              <w:rStyle w:val="Style1"/>
              <w:rFonts w:eastAsiaTheme="majorEastAsia"/>
              <w:color w:val="808080" w:themeColor="background1" w:themeShade="80"/>
              <w:szCs w:val="28"/>
            </w:rPr>
            <w:t>YEAR</w:t>
          </w:r>
          <w:r>
            <w:rPr>
              <w:rStyle w:val="Style1"/>
              <w:rFonts w:eastAsiaTheme="majorEastAsia"/>
              <w:color w:val="808080" w:themeColor="background1" w:themeShade="80"/>
              <w:szCs w:val="28"/>
            </w:rPr>
            <w:t xml:space="preserve"> of submission</w:t>
          </w:r>
        </w:p>
      </w:sdtContent>
    </w:sdt>
    <w:p w14:paraId="6234C31A" w14:textId="77777777" w:rsidR="00420C07" w:rsidRPr="00991371" w:rsidRDefault="00420C07" w:rsidP="00420C07">
      <w:pPr>
        <w:jc w:val="center"/>
        <w:rPr>
          <w:b/>
          <w:sz w:val="28"/>
          <w:szCs w:val="28"/>
        </w:rPr>
      </w:pPr>
    </w:p>
    <w:p w14:paraId="1D2DA8A5" w14:textId="77777777" w:rsidR="00420C07" w:rsidRDefault="00420C07" w:rsidP="00420C07">
      <w:pPr>
        <w:rPr>
          <w:rFonts w:eastAsiaTheme="majorEastAsia"/>
          <w:lang w:val="en-MY"/>
        </w:rPr>
        <w:sectPr w:rsidR="00420C07" w:rsidSect="00BE6572">
          <w:pgSz w:w="11909" w:h="16839" w:code="9"/>
          <w:pgMar w:top="1440" w:right="1440" w:bottom="1440" w:left="2275" w:header="720" w:footer="720" w:gutter="0"/>
          <w:pgNumType w:fmt="lowerRoman" w:start="1"/>
          <w:cols w:space="720"/>
          <w:titlePg/>
          <w:docGrid w:linePitch="360"/>
        </w:sectPr>
      </w:pPr>
    </w:p>
    <w:p w14:paraId="7D6DC866" w14:textId="64211F8E" w:rsidR="00420C07" w:rsidRPr="00627108" w:rsidRDefault="00420C07" w:rsidP="00420C07">
      <w:pPr>
        <w:jc w:val="center"/>
        <w:rPr>
          <w:b/>
        </w:rPr>
      </w:pPr>
      <w:r>
        <w:rPr>
          <w:b/>
          <w:noProof/>
        </w:rPr>
        <w:lastRenderedPageBreak/>
        <mc:AlternateContent>
          <mc:Choice Requires="wps">
            <w:drawing>
              <wp:anchor distT="0" distB="0" distL="114300" distR="114300" simplePos="0" relativeHeight="251777536" behindDoc="0" locked="0" layoutInCell="1" allowOverlap="1" wp14:anchorId="1507053F" wp14:editId="3002BF82">
                <wp:simplePos x="0" y="0"/>
                <wp:positionH relativeFrom="margin">
                  <wp:posOffset>46056</wp:posOffset>
                </wp:positionH>
                <wp:positionV relativeFrom="paragraph">
                  <wp:posOffset>-259790</wp:posOffset>
                </wp:positionV>
                <wp:extent cx="5485765" cy="8376397"/>
                <wp:effectExtent l="19050" t="19050" r="38735" b="43815"/>
                <wp:wrapNone/>
                <wp:docPr id="1359342576" name="Rectangle 1359342576"/>
                <wp:cNvGraphicFramePr/>
                <a:graphic xmlns:a="http://schemas.openxmlformats.org/drawingml/2006/main">
                  <a:graphicData uri="http://schemas.microsoft.com/office/word/2010/wordprocessingShape">
                    <wps:wsp>
                      <wps:cNvSpPr/>
                      <wps:spPr>
                        <a:xfrm>
                          <a:off x="0" y="0"/>
                          <a:ext cx="5485765" cy="8376397"/>
                        </a:xfrm>
                        <a:prstGeom prst="rect">
                          <a:avLst/>
                        </a:prstGeom>
                        <a:noFill/>
                        <a:ln w="50800" cmpd="thinThick">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F27F4" id="Rectangle 1359342576" o:spid="_x0000_s1026" style="position:absolute;margin-left:3.65pt;margin-top:-20.45pt;width:431.95pt;height:659.5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" filled="f" strokecolor="black [3213]" strokeweight="4pt">
                <v:stroke linestyle="thinThick"/>
                <w10:wrap anchorx="margin"/>
              </v:rect>
            </w:pict>
          </mc:Fallback>
        </mc:AlternateContent>
      </w:r>
      <w:r>
        <w:rPr>
          <w:b/>
          <w:noProof/>
        </w:rPr>
        <mc:AlternateContent>
          <mc:Choice Requires="wps">
            <w:drawing>
              <wp:anchor distT="0" distB="0" distL="114300" distR="114300" simplePos="0" relativeHeight="251779584" behindDoc="0" locked="0" layoutInCell="1" allowOverlap="1" wp14:anchorId="26D74C4A" wp14:editId="04F482C3">
                <wp:simplePos x="0" y="0"/>
                <wp:positionH relativeFrom="page">
                  <wp:posOffset>2934478</wp:posOffset>
                </wp:positionH>
                <wp:positionV relativeFrom="paragraph">
                  <wp:posOffset>8488</wp:posOffset>
                </wp:positionV>
                <wp:extent cx="3651250" cy="900404"/>
                <wp:effectExtent l="0" t="0" r="0" b="0"/>
                <wp:wrapNone/>
                <wp:docPr id="8" name="Text Box 8"/>
                <wp:cNvGraphicFramePr/>
                <a:graphic xmlns:a="http://schemas.openxmlformats.org/drawingml/2006/main">
                  <a:graphicData uri="http://schemas.microsoft.com/office/word/2010/wordprocessingShape">
                    <wps:wsp>
                      <wps:cNvSpPr txBox="1"/>
                      <wps:spPr>
                        <a:xfrm>
                          <a:off x="0" y="0"/>
                          <a:ext cx="3651250" cy="900404"/>
                        </a:xfrm>
                        <a:prstGeom prst="rect">
                          <a:avLst/>
                        </a:prstGeom>
                        <a:noFill/>
                        <a:ln w="6350">
                          <a:noFill/>
                        </a:ln>
                      </wps:spPr>
                      <wps:txbx>
                        <w:txbxContent>
                          <w:p w14:paraId="79DF47DC" w14:textId="77777777" w:rsidR="00420C07" w:rsidRPr="00F559F7" w:rsidRDefault="00420C07" w:rsidP="00420C07">
                            <w:pPr>
                              <w:jc w:val="center"/>
                              <w:rPr>
                                <w:b/>
                                <w:color w:val="000000" w:themeColor="text1"/>
                                <w:sz w:val="22"/>
                              </w:rPr>
                            </w:pPr>
                            <w:r w:rsidRPr="00F559F7">
                              <w:rPr>
                                <w:b/>
                                <w:color w:val="000000" w:themeColor="text1"/>
                                <w:sz w:val="22"/>
                              </w:rPr>
                              <w:t xml:space="preserve">UNIVERSITI TEKNIKAL MALAYSIA MELAKA </w:t>
                            </w:r>
                          </w:p>
                          <w:p w14:paraId="05D4C514" w14:textId="77777777" w:rsidR="00420C07" w:rsidRPr="00F559F7" w:rsidRDefault="00420C07" w:rsidP="00420C07">
                            <w:pPr>
                              <w:jc w:val="center"/>
                              <w:rPr>
                                <w:color w:val="000000" w:themeColor="text1"/>
                                <w:sz w:val="16"/>
                              </w:rPr>
                            </w:pPr>
                            <w:r w:rsidRPr="00F559F7">
                              <w:rPr>
                                <w:color w:val="000000" w:themeColor="text1"/>
                                <w:sz w:val="16"/>
                              </w:rPr>
                              <w:t>FAKULTI TEKNOLOGI DAN KEJURUTERAAN ELEKTRONIK DAN KOMPUTER</w:t>
                            </w:r>
                          </w:p>
                          <w:p w14:paraId="4E993102" w14:textId="77777777" w:rsidR="00420C07" w:rsidRDefault="00420C07" w:rsidP="00420C07">
                            <w:pPr>
                              <w:jc w:val="center"/>
                              <w:rPr>
                                <w:sz w:val="16"/>
                              </w:rPr>
                            </w:pPr>
                          </w:p>
                          <w:p w14:paraId="65FA0206" w14:textId="77777777" w:rsidR="00420C07" w:rsidRDefault="00420C07" w:rsidP="00420C07">
                            <w:pPr>
                              <w:jc w:val="center"/>
                              <w:rPr>
                                <w:b/>
                                <w:sz w:val="16"/>
                              </w:rPr>
                            </w:pPr>
                            <w:r>
                              <w:rPr>
                                <w:b/>
                                <w:sz w:val="16"/>
                              </w:rPr>
                              <w:t>BORANG PENGESAHAN STATUS LAPORAN</w:t>
                            </w:r>
                          </w:p>
                          <w:p w14:paraId="432C9A63" w14:textId="77777777" w:rsidR="00420C07" w:rsidRPr="00352AF2" w:rsidRDefault="00420C07" w:rsidP="00420C07">
                            <w:pPr>
                              <w:jc w:val="center"/>
                              <w:rPr>
                                <w:b/>
                                <w:sz w:val="22"/>
                              </w:rPr>
                            </w:pPr>
                            <w:r w:rsidRPr="00352AF2">
                              <w:rPr>
                                <w:b/>
                                <w:sz w:val="22"/>
                              </w:rPr>
                              <w:t>PROJEK SARJANA MUDA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74C4A" id="_x0000_t202" coordsize="21600,21600" o:spt="202" path="m,l,21600r21600,l21600,xe">
                <v:stroke joinstyle="miter"/>
                <v:path gradientshapeok="t" o:connecttype="rect"/>
              </v:shapetype>
              <v:shape id="Text Box 8" o:spid="_x0000_s1026" type="#_x0000_t202" style="position:absolute;left:0;text-align:left;margin-left:231.05pt;margin-top:.65pt;width:287.5pt;height:70.9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" filled="f" stroked="f" strokeweight=".5pt">
                <v:textbox>
                  <w:txbxContent>
                    <w:p w14:paraId="79DF47DC" w14:textId="77777777" w:rsidR="00420C07" w:rsidRPr="00F559F7" w:rsidRDefault="00420C07" w:rsidP="00420C07">
                      <w:pPr>
                        <w:jc w:val="center"/>
                        <w:rPr>
                          <w:b/>
                          <w:color w:val="000000" w:themeColor="text1"/>
                          <w:sz w:val="22"/>
                        </w:rPr>
                      </w:pPr>
                      <w:r w:rsidRPr="00F559F7">
                        <w:rPr>
                          <w:b/>
                          <w:color w:val="000000" w:themeColor="text1"/>
                          <w:sz w:val="22"/>
                        </w:rPr>
                        <w:t xml:space="preserve">UNIVERSITI TEKNIKAL MALAYSIA MELAKA </w:t>
                      </w:r>
                    </w:p>
                    <w:p w14:paraId="05D4C514" w14:textId="77777777" w:rsidR="00420C07" w:rsidRPr="00F559F7" w:rsidRDefault="00420C07" w:rsidP="00420C07">
                      <w:pPr>
                        <w:jc w:val="center"/>
                        <w:rPr>
                          <w:color w:val="000000" w:themeColor="text1"/>
                          <w:sz w:val="16"/>
                        </w:rPr>
                      </w:pPr>
                      <w:r w:rsidRPr="00F559F7">
                        <w:rPr>
                          <w:color w:val="000000" w:themeColor="text1"/>
                          <w:sz w:val="16"/>
                        </w:rPr>
                        <w:t>FAKULTI TEKNOLOGI DAN KEJURUTERAAN ELEKTRONIK DAN KOMPUTER</w:t>
                      </w:r>
                    </w:p>
                    <w:p w14:paraId="4E993102" w14:textId="77777777" w:rsidR="00420C07" w:rsidRDefault="00420C07" w:rsidP="00420C07">
                      <w:pPr>
                        <w:jc w:val="center"/>
                        <w:rPr>
                          <w:sz w:val="16"/>
                        </w:rPr>
                      </w:pPr>
                    </w:p>
                    <w:p w14:paraId="65FA0206" w14:textId="77777777" w:rsidR="00420C07" w:rsidRDefault="00420C07" w:rsidP="00420C07">
                      <w:pPr>
                        <w:jc w:val="center"/>
                        <w:rPr>
                          <w:b/>
                          <w:sz w:val="16"/>
                        </w:rPr>
                      </w:pPr>
                      <w:r>
                        <w:rPr>
                          <w:b/>
                          <w:sz w:val="16"/>
                        </w:rPr>
                        <w:t>BORANG PENGESAHAN STATUS LAPORAN</w:t>
                      </w:r>
                    </w:p>
                    <w:p w14:paraId="432C9A63" w14:textId="77777777" w:rsidR="00420C07" w:rsidRPr="00352AF2" w:rsidRDefault="00420C07" w:rsidP="00420C07">
                      <w:pPr>
                        <w:jc w:val="center"/>
                        <w:rPr>
                          <w:b/>
                          <w:sz w:val="22"/>
                        </w:rPr>
                      </w:pPr>
                      <w:r w:rsidRPr="00352AF2">
                        <w:rPr>
                          <w:b/>
                          <w:sz w:val="22"/>
                        </w:rPr>
                        <w:t>PROJEK SARJANA MUDA II</w:t>
                      </w:r>
                    </w:p>
                  </w:txbxContent>
                </v:textbox>
                <w10:wrap anchorx="page"/>
              </v:shape>
            </w:pict>
          </mc:Fallback>
        </mc:AlternateContent>
      </w:r>
      <w:r>
        <w:rPr>
          <w:b/>
          <w:noProof/>
        </w:rPr>
        <w:drawing>
          <wp:anchor distT="0" distB="0" distL="114300" distR="114300" simplePos="0" relativeHeight="251778560" behindDoc="0" locked="0" layoutInCell="1" allowOverlap="1" wp14:anchorId="21C1DF02" wp14:editId="47006FC4">
            <wp:simplePos x="0" y="0"/>
            <wp:positionH relativeFrom="column">
              <wp:posOffset>206375</wp:posOffset>
            </wp:positionH>
            <wp:positionV relativeFrom="paragraph">
              <wp:posOffset>8890</wp:posOffset>
            </wp:positionV>
            <wp:extent cx="1308340" cy="762000"/>
            <wp:effectExtent l="0" t="0" r="6350" b="0"/>
            <wp:wrapThrough wrapText="bothSides">
              <wp:wrapPolygon edited="0">
                <wp:start x="3460" y="0"/>
                <wp:lineTo x="0" y="540"/>
                <wp:lineTo x="0" y="21060"/>
                <wp:lineTo x="21390" y="21060"/>
                <wp:lineTo x="21390" y="1620"/>
                <wp:lineTo x="4718" y="0"/>
                <wp:lineTo x="3460" y="0"/>
              </wp:wrapPolygon>
            </wp:wrapThrough>
            <wp:docPr id="7"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8340" cy="762000"/>
                    </a:xfrm>
                    <a:prstGeom prst="rect">
                      <a:avLst/>
                    </a:prstGeom>
                  </pic:spPr>
                </pic:pic>
              </a:graphicData>
            </a:graphic>
          </wp:anchor>
        </w:drawing>
      </w:r>
    </w:p>
    <w:p w14:paraId="77ADF4DA" w14:textId="77777777" w:rsidR="00420C07" w:rsidRDefault="00420C07" w:rsidP="00420C07"/>
    <w:p w14:paraId="67973C83" w14:textId="77777777" w:rsidR="00420C07" w:rsidRDefault="00420C07" w:rsidP="00420C07"/>
    <w:p w14:paraId="65FC01DA" w14:textId="77777777" w:rsidR="00420C07" w:rsidRDefault="00420C07" w:rsidP="00420C07">
      <w:pPr>
        <w:tabs>
          <w:tab w:val="left" w:pos="2160"/>
        </w:tabs>
        <w:spacing w:line="276" w:lineRule="auto"/>
        <w:ind w:left="2880" w:right="274" w:hanging="2596"/>
      </w:pPr>
    </w:p>
    <w:p w14:paraId="1D2E2B14" w14:textId="77777777" w:rsidR="00420C07" w:rsidRDefault="00420C07" w:rsidP="00420C07">
      <w:pPr>
        <w:tabs>
          <w:tab w:val="left" w:pos="2160"/>
        </w:tabs>
        <w:spacing w:line="276" w:lineRule="auto"/>
        <w:ind w:left="2880" w:right="274" w:hanging="2596"/>
      </w:pPr>
    </w:p>
    <w:p w14:paraId="7555B8D7" w14:textId="77777777" w:rsidR="00420C07" w:rsidRDefault="00420C07" w:rsidP="00420C07">
      <w:pPr>
        <w:tabs>
          <w:tab w:val="left" w:pos="2160"/>
        </w:tabs>
        <w:spacing w:line="276" w:lineRule="auto"/>
        <w:ind w:left="2880" w:right="274" w:hanging="2596"/>
        <w:rPr>
          <w:u w:val="dotted"/>
        </w:rPr>
      </w:pPr>
      <w:r w:rsidRPr="00352AF2">
        <w:t>Tajuk Projek</w:t>
      </w:r>
      <w:r>
        <w:tab/>
      </w:r>
      <w:r w:rsidRPr="00352AF2">
        <w:t xml:space="preserve">:  </w:t>
      </w:r>
      <w:r>
        <w:tab/>
      </w:r>
      <w:sdt>
        <w:sdtPr>
          <w:rPr>
            <w:u w:val="dotted"/>
          </w:rPr>
          <w:id w:val="-840466060"/>
          <w:placeholder>
            <w:docPart w:val="7215935BE33346898D8D0E7F075DAAEA"/>
          </w:placeholder>
          <w:showingPlcHdr/>
          <w:text/>
        </w:sdtPr>
        <w:sdtContent>
          <w:r w:rsidRPr="00352AF2">
            <w:rPr>
              <w:rStyle w:val="PlaceholderText"/>
              <w:rFonts w:eastAsiaTheme="majorEastAsia"/>
              <w:u w:val="dotted"/>
            </w:rPr>
            <w:t>Sila tuliskan tajuk projek anda disini</w:t>
          </w:r>
        </w:sdtContent>
      </w:sdt>
    </w:p>
    <w:p w14:paraId="0F0CD563" w14:textId="2553D8E5" w:rsidR="00420C07" w:rsidRDefault="00420C07" w:rsidP="00420C07">
      <w:pPr>
        <w:tabs>
          <w:tab w:val="left" w:pos="2160"/>
        </w:tabs>
        <w:spacing w:line="276" w:lineRule="auto"/>
        <w:ind w:left="2880" w:right="274" w:hanging="2596"/>
      </w:pPr>
      <w:r>
        <w:t xml:space="preserve">Sesi Pengajian       </w:t>
      </w:r>
      <w:r>
        <w:tab/>
        <w:t xml:space="preserve">: </w:t>
      </w:r>
      <w:r>
        <w:tab/>
      </w:r>
      <w:sdt>
        <w:sdtPr>
          <w:rPr>
            <w:u w:val="dotted"/>
          </w:rPr>
          <w:id w:val="-111289448"/>
          <w:placeholder>
            <w:docPart w:val="B306CD8D99ED427A9BB467C095203FE8"/>
          </w:placeholder>
        </w:sdtPr>
        <w:sdtContent>
          <w:r>
            <w:rPr>
              <w:u w:val="dotted"/>
            </w:rPr>
            <w:t>2023/2024</w:t>
          </w:r>
        </w:sdtContent>
      </w:sdt>
    </w:p>
    <w:p w14:paraId="633A8A2A" w14:textId="77777777" w:rsidR="00420C07" w:rsidRDefault="00420C07" w:rsidP="00420C07">
      <w:pPr>
        <w:spacing w:line="276" w:lineRule="auto"/>
        <w:ind w:left="270" w:right="184"/>
      </w:pPr>
    </w:p>
    <w:p w14:paraId="7A62EF62" w14:textId="74A1189F" w:rsidR="00420C07" w:rsidRDefault="00420C07" w:rsidP="00420C07">
      <w:pPr>
        <w:spacing w:line="276" w:lineRule="auto"/>
        <w:ind w:left="270" w:right="184"/>
      </w:pPr>
      <w:r>
        <w:t xml:space="preserve">Saya </w:t>
      </w:r>
      <w:sdt>
        <w:sdtPr>
          <w:rPr>
            <w:caps/>
            <w:u w:val="dotted"/>
          </w:rPr>
          <w:id w:val="-847555340"/>
          <w:placeholder>
            <w:docPart w:val="3B54AE46650E4586A86BA5556485A525"/>
          </w:placeholder>
          <w:showingPlcHdr/>
        </w:sdtPr>
        <w:sdtContent>
          <w:r w:rsidRPr="00232350">
            <w:rPr>
              <w:rStyle w:val="PlaceholderText"/>
              <w:rFonts w:eastAsiaTheme="majorEastAsia"/>
              <w:caps/>
              <w:u w:val="dotted"/>
            </w:rPr>
            <w:t>nama penuh dalam huruf besar</w:t>
          </w:r>
        </w:sdtContent>
      </w:sdt>
      <w:r w:rsidRPr="004E2A08">
        <w:t xml:space="preserve"> mengaku</w:t>
      </w:r>
      <w:r>
        <w:t xml:space="preserve"> membenarkan laporan Projek Sarjana Muda ini disimpan di Perpustakaan dengan syarat-syarat kegunaan seperti berikut:</w:t>
      </w:r>
    </w:p>
    <w:p w14:paraId="61D3BF4D" w14:textId="77777777" w:rsidR="00420C07" w:rsidRDefault="00420C07" w:rsidP="00420C07">
      <w:pPr>
        <w:spacing w:line="276" w:lineRule="auto"/>
        <w:ind w:left="270" w:right="184"/>
      </w:pPr>
    </w:p>
    <w:p w14:paraId="40867A30" w14:textId="77777777" w:rsidR="00420C07" w:rsidRDefault="00420C07" w:rsidP="00420C07">
      <w:pPr>
        <w:pStyle w:val="ListParagraph"/>
        <w:numPr>
          <w:ilvl w:val="0"/>
          <w:numId w:val="35"/>
        </w:numPr>
        <w:spacing w:after="100" w:afterAutospacing="1" w:line="276" w:lineRule="auto"/>
        <w:ind w:right="184"/>
        <w:jc w:val="both"/>
      </w:pPr>
      <w:r>
        <w:t>Laporan adalah hakmilik Universiti Teknikal Malaysia Melaka.</w:t>
      </w:r>
    </w:p>
    <w:p w14:paraId="020A5962" w14:textId="77777777" w:rsidR="00420C07" w:rsidRDefault="00420C07" w:rsidP="00420C07">
      <w:pPr>
        <w:pStyle w:val="ListParagraph"/>
        <w:numPr>
          <w:ilvl w:val="0"/>
          <w:numId w:val="35"/>
        </w:numPr>
        <w:spacing w:after="100" w:afterAutospacing="1" w:line="276" w:lineRule="auto"/>
        <w:jc w:val="both"/>
      </w:pPr>
      <w:r>
        <w:t>Perpustakaan dibenarkan membuat salinan untuk tujuan pengajian sahaja.</w:t>
      </w:r>
    </w:p>
    <w:p w14:paraId="6213C530" w14:textId="77777777" w:rsidR="00420C07" w:rsidRDefault="00420C07" w:rsidP="00420C07">
      <w:pPr>
        <w:pStyle w:val="ListParagraph"/>
        <w:numPr>
          <w:ilvl w:val="0"/>
          <w:numId w:val="35"/>
        </w:numPr>
        <w:spacing w:after="100" w:afterAutospacing="1" w:line="276" w:lineRule="auto"/>
        <w:ind w:right="184"/>
        <w:jc w:val="both"/>
      </w:pPr>
      <w:r>
        <w:t>Perpustakaan dibenarkan membuat salinan laporan ini sebagai bahan pertukaran antara institusi pengajian tinggi.</w:t>
      </w:r>
    </w:p>
    <w:p w14:paraId="2B80B24F" w14:textId="77777777" w:rsidR="00420C07" w:rsidRDefault="00420C07" w:rsidP="00420C07">
      <w:pPr>
        <w:pStyle w:val="ListParagraph"/>
        <w:numPr>
          <w:ilvl w:val="0"/>
          <w:numId w:val="35"/>
        </w:numPr>
        <w:spacing w:after="100" w:afterAutospacing="1" w:line="480" w:lineRule="auto"/>
        <w:jc w:val="both"/>
      </w:pPr>
      <w:r>
        <w:t>Sila tandakan (</w:t>
      </w:r>
      <w:r>
        <w:sym w:font="Wingdings" w:char="F0FC"/>
      </w:r>
      <w:r>
        <w: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
        <w:gridCol w:w="990"/>
        <w:gridCol w:w="2435"/>
        <w:gridCol w:w="4050"/>
        <w:gridCol w:w="90"/>
      </w:tblGrid>
      <w:tr w:rsidR="00420C07" w14:paraId="48D01166" w14:textId="77777777" w:rsidTr="009E61E9">
        <w:trPr>
          <w:gridBefore w:val="1"/>
          <w:wBefore w:w="175" w:type="dxa"/>
          <w:trHeight w:val="1422"/>
        </w:trPr>
        <w:tc>
          <w:tcPr>
            <w:tcW w:w="990" w:type="dxa"/>
          </w:tcPr>
          <w:p w14:paraId="03455273" w14:textId="77777777" w:rsidR="00420C07" w:rsidRDefault="00420C07" w:rsidP="009E61E9">
            <w:pPr>
              <w:ind w:right="-33"/>
            </w:pPr>
            <w:r>
              <w:rPr>
                <w:noProof/>
              </w:rPr>
              <mc:AlternateContent>
                <mc:Choice Requires="wps">
                  <w:drawing>
                    <wp:anchor distT="0" distB="0" distL="114300" distR="114300" simplePos="0" relativeHeight="251780608" behindDoc="0" locked="0" layoutInCell="1" allowOverlap="1" wp14:anchorId="64298B36" wp14:editId="28CE8297">
                      <wp:simplePos x="0" y="0"/>
                      <wp:positionH relativeFrom="column">
                        <wp:posOffset>16510</wp:posOffset>
                      </wp:positionH>
                      <wp:positionV relativeFrom="paragraph">
                        <wp:posOffset>229179</wp:posOffset>
                      </wp:positionV>
                      <wp:extent cx="459269" cy="277216"/>
                      <wp:effectExtent l="19050" t="19050" r="17145" b="27940"/>
                      <wp:wrapNone/>
                      <wp:docPr id="9" name="Rectangle 9"/>
                      <wp:cNvGraphicFramePr/>
                      <a:graphic xmlns:a="http://schemas.openxmlformats.org/drawingml/2006/main">
                        <a:graphicData uri="http://schemas.microsoft.com/office/word/2010/wordprocessingShape">
                          <wps:wsp>
                            <wps:cNvSpPr/>
                            <wps:spPr>
                              <a:xfrm>
                                <a:off x="0" y="0"/>
                                <a:ext cx="459269" cy="277216"/>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CEF69" id="Rectangle 9" o:spid="_x0000_s1026" style="position:absolute;margin-left:1.3pt;margin-top:18.05pt;width:36.15pt;height:21.8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" filled="f" strokecolor="black [3213]" strokeweight="3pt"/>
                  </w:pict>
                </mc:Fallback>
              </mc:AlternateContent>
            </w:r>
          </w:p>
        </w:tc>
        <w:tc>
          <w:tcPr>
            <w:tcW w:w="2435" w:type="dxa"/>
            <w:vAlign w:val="center"/>
          </w:tcPr>
          <w:p w14:paraId="1578BFC6" w14:textId="77777777" w:rsidR="00420C07" w:rsidRPr="00254787" w:rsidRDefault="00420C07" w:rsidP="009E61E9">
            <w:pPr>
              <w:ind w:right="-33"/>
              <w:rPr>
                <w:b/>
              </w:rPr>
            </w:pPr>
            <w:r w:rsidRPr="00254787">
              <w:rPr>
                <w:b/>
              </w:rPr>
              <w:t>SULIT*</w:t>
            </w:r>
          </w:p>
        </w:tc>
        <w:tc>
          <w:tcPr>
            <w:tcW w:w="4140" w:type="dxa"/>
            <w:gridSpan w:val="2"/>
          </w:tcPr>
          <w:p w14:paraId="5461D909" w14:textId="77777777" w:rsidR="00420C07" w:rsidRDefault="00420C07" w:rsidP="009E61E9">
            <w:pPr>
              <w:spacing w:line="276" w:lineRule="auto"/>
              <w:ind w:right="-33"/>
            </w:pPr>
            <w:r>
              <w:t>(Mengandungi maklumat yang berdarjah keselamatan atau kepentingan Malaysia seperti yang termaktub di dalam AKTA RAHSIA RASMI 1972)</w:t>
            </w:r>
          </w:p>
        </w:tc>
      </w:tr>
      <w:tr w:rsidR="00420C07" w14:paraId="2CD9632F" w14:textId="77777777" w:rsidTr="009E61E9">
        <w:trPr>
          <w:gridBefore w:val="1"/>
          <w:wBefore w:w="175" w:type="dxa"/>
          <w:trHeight w:val="1080"/>
        </w:trPr>
        <w:tc>
          <w:tcPr>
            <w:tcW w:w="990" w:type="dxa"/>
          </w:tcPr>
          <w:p w14:paraId="71385BCE" w14:textId="77777777" w:rsidR="00420C07" w:rsidRDefault="00420C07" w:rsidP="009E61E9">
            <w:pPr>
              <w:ind w:right="-33"/>
            </w:pPr>
            <w:r>
              <w:rPr>
                <w:noProof/>
              </w:rPr>
              <mc:AlternateContent>
                <mc:Choice Requires="wps">
                  <w:drawing>
                    <wp:anchor distT="0" distB="0" distL="114300" distR="114300" simplePos="0" relativeHeight="251782656" behindDoc="0" locked="0" layoutInCell="1" allowOverlap="1" wp14:anchorId="1574AAE2" wp14:editId="37CC5347">
                      <wp:simplePos x="0" y="0"/>
                      <wp:positionH relativeFrom="column">
                        <wp:posOffset>17145</wp:posOffset>
                      </wp:positionH>
                      <wp:positionV relativeFrom="paragraph">
                        <wp:posOffset>635579</wp:posOffset>
                      </wp:positionV>
                      <wp:extent cx="459105" cy="276860"/>
                      <wp:effectExtent l="19050" t="19050" r="17145" b="27940"/>
                      <wp:wrapNone/>
                      <wp:docPr id="850553504" name="Rectangle 850553504"/>
                      <wp:cNvGraphicFramePr/>
                      <a:graphic xmlns:a="http://schemas.openxmlformats.org/drawingml/2006/main">
                        <a:graphicData uri="http://schemas.microsoft.com/office/word/2010/wordprocessingShape">
                          <wps:wsp>
                            <wps:cNvSpPr/>
                            <wps:spPr>
                              <a:xfrm>
                                <a:off x="0" y="0"/>
                                <a:ext cx="459105" cy="27686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EF1A2" id="Rectangle 850553504" o:spid="_x0000_s1026" style="position:absolute;margin-left:1.35pt;margin-top:50.05pt;width:36.15pt;height:21.8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" filled="f" strokecolor="black [3213]" strokeweight="3pt"/>
                  </w:pict>
                </mc:Fallback>
              </mc:AlternateContent>
            </w:r>
            <w:r>
              <w:rPr>
                <w:noProof/>
              </w:rPr>
              <mc:AlternateContent>
                <mc:Choice Requires="wps">
                  <w:drawing>
                    <wp:anchor distT="0" distB="0" distL="114300" distR="114300" simplePos="0" relativeHeight="251781632" behindDoc="0" locked="0" layoutInCell="1" allowOverlap="1" wp14:anchorId="34A3A6F5" wp14:editId="0548C885">
                      <wp:simplePos x="0" y="0"/>
                      <wp:positionH relativeFrom="column">
                        <wp:posOffset>17145</wp:posOffset>
                      </wp:positionH>
                      <wp:positionV relativeFrom="paragraph">
                        <wp:posOffset>121808</wp:posOffset>
                      </wp:positionV>
                      <wp:extent cx="459105" cy="276860"/>
                      <wp:effectExtent l="19050" t="19050" r="17145" b="27940"/>
                      <wp:wrapNone/>
                      <wp:docPr id="1321874195" name="Rectangle 1321874195"/>
                      <wp:cNvGraphicFramePr/>
                      <a:graphic xmlns:a="http://schemas.openxmlformats.org/drawingml/2006/main">
                        <a:graphicData uri="http://schemas.microsoft.com/office/word/2010/wordprocessingShape">
                          <wps:wsp>
                            <wps:cNvSpPr/>
                            <wps:spPr>
                              <a:xfrm>
                                <a:off x="0" y="0"/>
                                <a:ext cx="459105" cy="27686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BDAEA" id="Rectangle 1321874195" o:spid="_x0000_s1026" style="position:absolute;margin-left:1.35pt;margin-top:9.6pt;width:36.15pt;height:21.8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" filled="f" strokecolor="black [3213]" strokeweight="3pt"/>
                  </w:pict>
                </mc:Fallback>
              </mc:AlternateContent>
            </w:r>
          </w:p>
        </w:tc>
        <w:tc>
          <w:tcPr>
            <w:tcW w:w="2435" w:type="dxa"/>
            <w:vAlign w:val="center"/>
          </w:tcPr>
          <w:p w14:paraId="1A26E14E" w14:textId="77777777" w:rsidR="00420C07" w:rsidRPr="00254787" w:rsidRDefault="00420C07" w:rsidP="009E61E9">
            <w:pPr>
              <w:ind w:right="-33"/>
              <w:rPr>
                <w:b/>
              </w:rPr>
            </w:pPr>
            <w:r w:rsidRPr="00254787">
              <w:rPr>
                <w:b/>
              </w:rPr>
              <w:t>TERHAD*</w:t>
            </w:r>
          </w:p>
        </w:tc>
        <w:tc>
          <w:tcPr>
            <w:tcW w:w="4140" w:type="dxa"/>
            <w:gridSpan w:val="2"/>
          </w:tcPr>
          <w:p w14:paraId="609E1D5D" w14:textId="77777777" w:rsidR="00420C07" w:rsidRDefault="00420C07" w:rsidP="009E61E9">
            <w:pPr>
              <w:spacing w:line="276" w:lineRule="auto"/>
              <w:ind w:right="-33"/>
            </w:pPr>
            <w:r>
              <w:t>(Mengandungi maklumat terhad yang telah ditentukan oleh organisasi/badan di mana penyelidikan dijalankan.</w:t>
            </w:r>
          </w:p>
        </w:tc>
      </w:tr>
      <w:tr w:rsidR="00420C07" w14:paraId="0AD90FF3" w14:textId="77777777" w:rsidTr="009E61E9">
        <w:trPr>
          <w:gridBefore w:val="1"/>
          <w:wBefore w:w="175" w:type="dxa"/>
        </w:trPr>
        <w:tc>
          <w:tcPr>
            <w:tcW w:w="990" w:type="dxa"/>
          </w:tcPr>
          <w:p w14:paraId="2ABED938" w14:textId="77777777" w:rsidR="00420C07" w:rsidRDefault="00420C07" w:rsidP="009E61E9">
            <w:pPr>
              <w:ind w:right="-33"/>
            </w:pPr>
          </w:p>
        </w:tc>
        <w:tc>
          <w:tcPr>
            <w:tcW w:w="2435" w:type="dxa"/>
            <w:vAlign w:val="center"/>
          </w:tcPr>
          <w:p w14:paraId="769FF655" w14:textId="77777777" w:rsidR="00420C07" w:rsidRPr="00254787" w:rsidRDefault="00420C07" w:rsidP="009E61E9">
            <w:pPr>
              <w:ind w:right="-33"/>
              <w:rPr>
                <w:b/>
              </w:rPr>
            </w:pPr>
            <w:r w:rsidRPr="00254787">
              <w:rPr>
                <w:b/>
              </w:rPr>
              <w:t>TIDAK TERHAD</w:t>
            </w:r>
          </w:p>
        </w:tc>
        <w:tc>
          <w:tcPr>
            <w:tcW w:w="4140" w:type="dxa"/>
            <w:gridSpan w:val="2"/>
          </w:tcPr>
          <w:p w14:paraId="71BA1589" w14:textId="77777777" w:rsidR="00420C07" w:rsidRDefault="00420C07" w:rsidP="009E61E9">
            <w:pPr>
              <w:ind w:right="-33"/>
            </w:pPr>
          </w:p>
        </w:tc>
      </w:tr>
      <w:tr w:rsidR="00420C07" w14:paraId="2C2E43F1" w14:textId="77777777" w:rsidTr="00420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 w:type="dxa"/>
        </w:trPr>
        <w:tc>
          <w:tcPr>
            <w:tcW w:w="3600" w:type="dxa"/>
            <w:gridSpan w:val="3"/>
            <w:tcBorders>
              <w:top w:val="nil"/>
              <w:left w:val="nil"/>
              <w:bottom w:val="nil"/>
              <w:right w:val="nil"/>
            </w:tcBorders>
          </w:tcPr>
          <w:p w14:paraId="44459566" w14:textId="64F3E6B2" w:rsidR="00420C07" w:rsidRPr="0032248F" w:rsidRDefault="00420C07" w:rsidP="009E61E9">
            <w:pPr>
              <w:ind w:right="-33"/>
              <w:rPr>
                <w:sz w:val="20"/>
              </w:rPr>
            </w:pPr>
          </w:p>
        </w:tc>
        <w:tc>
          <w:tcPr>
            <w:tcW w:w="4050" w:type="dxa"/>
            <w:tcBorders>
              <w:top w:val="nil"/>
              <w:left w:val="nil"/>
              <w:bottom w:val="nil"/>
              <w:right w:val="nil"/>
            </w:tcBorders>
          </w:tcPr>
          <w:p w14:paraId="0AA74F29" w14:textId="77777777" w:rsidR="00420C07" w:rsidRDefault="00420C07" w:rsidP="009E61E9">
            <w:pPr>
              <w:ind w:right="-33"/>
              <w:jc w:val="center"/>
              <w:rPr>
                <w:sz w:val="20"/>
              </w:rPr>
            </w:pPr>
          </w:p>
          <w:p w14:paraId="105D5111" w14:textId="77777777" w:rsidR="00420C07" w:rsidRDefault="00420C07" w:rsidP="009E61E9">
            <w:pPr>
              <w:ind w:right="-33"/>
              <w:jc w:val="center"/>
              <w:rPr>
                <w:sz w:val="20"/>
              </w:rPr>
            </w:pPr>
          </w:p>
          <w:p w14:paraId="3C8145C4" w14:textId="4F94891F" w:rsidR="00420C07" w:rsidRPr="0032248F" w:rsidRDefault="00420C07" w:rsidP="009E61E9">
            <w:pPr>
              <w:ind w:right="-33"/>
              <w:jc w:val="center"/>
              <w:rPr>
                <w:sz w:val="20"/>
              </w:rPr>
            </w:pPr>
            <w:r w:rsidRPr="0032248F">
              <w:rPr>
                <w:sz w:val="20"/>
              </w:rPr>
              <w:t>Disahkan oleh:</w:t>
            </w:r>
          </w:p>
          <w:p w14:paraId="10D1E739" w14:textId="77777777" w:rsidR="00420C07" w:rsidRDefault="00420C07" w:rsidP="009E61E9">
            <w:pPr>
              <w:ind w:right="-33"/>
              <w:jc w:val="center"/>
              <w:rPr>
                <w:sz w:val="20"/>
              </w:rPr>
            </w:pPr>
          </w:p>
          <w:p w14:paraId="16067CBD" w14:textId="77777777" w:rsidR="00420C07" w:rsidRDefault="00420C07" w:rsidP="009E61E9">
            <w:pPr>
              <w:ind w:right="-33"/>
              <w:jc w:val="center"/>
              <w:rPr>
                <w:sz w:val="20"/>
              </w:rPr>
            </w:pPr>
          </w:p>
          <w:p w14:paraId="465E56A1" w14:textId="2BFFD66D" w:rsidR="00420C07" w:rsidRPr="0032248F" w:rsidRDefault="00420C07" w:rsidP="009E61E9">
            <w:pPr>
              <w:ind w:right="-33"/>
              <w:jc w:val="center"/>
              <w:rPr>
                <w:sz w:val="20"/>
              </w:rPr>
            </w:pPr>
            <w:r w:rsidRPr="0032248F">
              <w:rPr>
                <w:noProof/>
                <w:sz w:val="20"/>
              </w:rPr>
              <mc:AlternateContent>
                <mc:Choice Requires="wps">
                  <w:drawing>
                    <wp:anchor distT="0" distB="0" distL="114300" distR="114300" simplePos="0" relativeHeight="251784704" behindDoc="0" locked="0" layoutInCell="1" allowOverlap="1" wp14:anchorId="53E4F965" wp14:editId="12407115">
                      <wp:simplePos x="0" y="0"/>
                      <wp:positionH relativeFrom="column">
                        <wp:posOffset>-3724</wp:posOffset>
                      </wp:positionH>
                      <wp:positionV relativeFrom="paragraph">
                        <wp:posOffset>302007</wp:posOffset>
                      </wp:positionV>
                      <wp:extent cx="2403275" cy="3400"/>
                      <wp:effectExtent l="0" t="0" r="35560" b="34925"/>
                      <wp:wrapNone/>
                      <wp:docPr id="14" name="Straight Connector 14"/>
                      <wp:cNvGraphicFramePr/>
                      <a:graphic xmlns:a="http://schemas.openxmlformats.org/drawingml/2006/main">
                        <a:graphicData uri="http://schemas.microsoft.com/office/word/2010/wordprocessingShape">
                          <wps:wsp>
                            <wps:cNvCnPr/>
                            <wps:spPr>
                              <a:xfrm>
                                <a:off x="0" y="0"/>
                                <a:ext cx="2403275" cy="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B2B506" id="Straight Connector 14" o:spid="_x0000_s1026" style="position:absolute;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3.8pt" to="188.9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" strokecolor="black [3040]"/>
                  </w:pict>
                </mc:Fallback>
              </mc:AlternateContent>
            </w:r>
          </w:p>
        </w:tc>
      </w:tr>
      <w:tr w:rsidR="00420C07" w14:paraId="2B8684AC" w14:textId="77777777" w:rsidTr="009E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 w:type="dxa"/>
        </w:trPr>
        <w:tc>
          <w:tcPr>
            <w:tcW w:w="3600" w:type="dxa"/>
            <w:gridSpan w:val="3"/>
            <w:tcBorders>
              <w:top w:val="nil"/>
              <w:left w:val="nil"/>
              <w:bottom w:val="nil"/>
              <w:right w:val="nil"/>
            </w:tcBorders>
          </w:tcPr>
          <w:p w14:paraId="05F14C25" w14:textId="7BE62403" w:rsidR="00420C07" w:rsidRPr="0032248F" w:rsidRDefault="00420C07" w:rsidP="009E61E9">
            <w:pPr>
              <w:ind w:right="-33"/>
              <w:jc w:val="center"/>
              <w:rPr>
                <w:sz w:val="20"/>
              </w:rPr>
            </w:pPr>
            <w:r w:rsidRPr="0032248F">
              <w:rPr>
                <w:noProof/>
                <w:sz w:val="20"/>
              </w:rPr>
              <mc:AlternateContent>
                <mc:Choice Requires="wps">
                  <w:drawing>
                    <wp:anchor distT="0" distB="0" distL="114300" distR="114300" simplePos="0" relativeHeight="251783680" behindDoc="0" locked="0" layoutInCell="1" allowOverlap="1" wp14:anchorId="54413CAE" wp14:editId="76AF132E">
                      <wp:simplePos x="0" y="0"/>
                      <wp:positionH relativeFrom="column">
                        <wp:posOffset>275851</wp:posOffset>
                      </wp:positionH>
                      <wp:positionV relativeFrom="paragraph">
                        <wp:posOffset>157181</wp:posOffset>
                      </wp:positionV>
                      <wp:extent cx="1637525" cy="0"/>
                      <wp:effectExtent l="0" t="0" r="0" b="0"/>
                      <wp:wrapNone/>
                      <wp:docPr id="484107519" name="Straight Connector 484107519"/>
                      <wp:cNvGraphicFramePr/>
                      <a:graphic xmlns:a="http://schemas.openxmlformats.org/drawingml/2006/main">
                        <a:graphicData uri="http://schemas.microsoft.com/office/word/2010/wordprocessingShape">
                          <wps:wsp>
                            <wps:cNvCnPr/>
                            <wps:spPr>
                              <a:xfrm>
                                <a:off x="0" y="0"/>
                                <a:ext cx="163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33D21" id="Straight Connector 484107519"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12.4pt" to="150.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W4mQEAAIgDAAAOAAAAZHJzL2Uyb0RvYy54bWysU9uO0zAQfUfiHyy/06RFu6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" strokecolor="black [3040]"/>
                  </w:pict>
                </mc:Fallback>
              </mc:AlternateContent>
            </w:r>
            <w:r w:rsidRPr="0032248F">
              <w:rPr>
                <w:sz w:val="20"/>
              </w:rPr>
              <w:t>(TANDATANGAN PENULIS)</w:t>
            </w:r>
          </w:p>
        </w:tc>
        <w:tc>
          <w:tcPr>
            <w:tcW w:w="4050" w:type="dxa"/>
            <w:tcBorders>
              <w:top w:val="nil"/>
              <w:left w:val="nil"/>
              <w:bottom w:val="nil"/>
              <w:right w:val="nil"/>
            </w:tcBorders>
          </w:tcPr>
          <w:p w14:paraId="1502E7E2" w14:textId="77777777" w:rsidR="00420C07" w:rsidRPr="0032248F" w:rsidRDefault="00420C07" w:rsidP="009E61E9">
            <w:pPr>
              <w:ind w:right="-33"/>
              <w:jc w:val="center"/>
              <w:rPr>
                <w:sz w:val="20"/>
              </w:rPr>
            </w:pPr>
            <w:r w:rsidRPr="0032248F">
              <w:rPr>
                <w:sz w:val="20"/>
              </w:rPr>
              <w:t>(COP DAN TANDATANGAN PENYELIA)</w:t>
            </w:r>
          </w:p>
        </w:tc>
      </w:tr>
      <w:tr w:rsidR="00420C07" w14:paraId="434F2064" w14:textId="77777777" w:rsidTr="009E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 w:type="dxa"/>
          <w:trHeight w:val="1197"/>
        </w:trPr>
        <w:tc>
          <w:tcPr>
            <w:tcW w:w="3600" w:type="dxa"/>
            <w:gridSpan w:val="3"/>
            <w:tcBorders>
              <w:top w:val="nil"/>
              <w:left w:val="nil"/>
              <w:bottom w:val="nil"/>
              <w:right w:val="nil"/>
            </w:tcBorders>
          </w:tcPr>
          <w:p w14:paraId="6151C65F" w14:textId="77777777" w:rsidR="00420C07" w:rsidRDefault="00420C07" w:rsidP="009E61E9">
            <w:pPr>
              <w:ind w:left="1606" w:right="-33" w:hanging="1606"/>
            </w:pPr>
          </w:p>
          <w:p w14:paraId="629C7D78" w14:textId="66FBB4BE" w:rsidR="00420C07" w:rsidRDefault="00420C07" w:rsidP="009E61E9">
            <w:pPr>
              <w:ind w:left="1606" w:right="-33" w:hanging="1606"/>
            </w:pPr>
            <w:r>
              <w:t>Alamat Tetap:</w:t>
            </w:r>
            <w:r>
              <w:tab/>
            </w:r>
            <w:sdt>
              <w:sdtPr>
                <w:rPr>
                  <w:u w:val="dotted"/>
                </w:rPr>
                <w:id w:val="-968129117"/>
                <w:placeholder>
                  <w:docPart w:val="2156BBF009354017A1C71CBA11E3ABAE"/>
                </w:placeholder>
                <w:showingPlcHdr/>
              </w:sdtPr>
              <w:sdtContent>
                <w:r w:rsidRPr="0032248F">
                  <w:rPr>
                    <w:rStyle w:val="PlaceholderText"/>
                    <w:rFonts w:eastAsiaTheme="majorEastAsia"/>
                    <w:u w:val="dotted"/>
                  </w:rPr>
                  <w:t>Sila taip alamat penuh</w:t>
                </w:r>
              </w:sdtContent>
            </w:sdt>
          </w:p>
        </w:tc>
        <w:tc>
          <w:tcPr>
            <w:tcW w:w="4050" w:type="dxa"/>
            <w:tcBorders>
              <w:top w:val="nil"/>
              <w:left w:val="nil"/>
              <w:bottom w:val="nil"/>
              <w:right w:val="nil"/>
            </w:tcBorders>
          </w:tcPr>
          <w:p w14:paraId="28864D45" w14:textId="77777777" w:rsidR="00420C07" w:rsidRDefault="00420C07" w:rsidP="009E61E9">
            <w:pPr>
              <w:ind w:right="-33"/>
            </w:pPr>
          </w:p>
        </w:tc>
      </w:tr>
      <w:tr w:rsidR="00420C07" w14:paraId="46D28361" w14:textId="77777777" w:rsidTr="009E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 w:type="dxa"/>
        </w:trPr>
        <w:tc>
          <w:tcPr>
            <w:tcW w:w="3600" w:type="dxa"/>
            <w:gridSpan w:val="3"/>
            <w:tcBorders>
              <w:top w:val="nil"/>
              <w:left w:val="nil"/>
              <w:bottom w:val="nil"/>
              <w:right w:val="nil"/>
            </w:tcBorders>
          </w:tcPr>
          <w:p w14:paraId="7DD0E8C2" w14:textId="77777777" w:rsidR="00420C07" w:rsidRDefault="00420C07" w:rsidP="009E61E9">
            <w:pPr>
              <w:ind w:right="-33"/>
            </w:pPr>
          </w:p>
          <w:p w14:paraId="52CBA994" w14:textId="77777777" w:rsidR="00420C07" w:rsidRDefault="00420C07" w:rsidP="009E61E9">
            <w:pPr>
              <w:ind w:right="-33"/>
            </w:pPr>
          </w:p>
          <w:p w14:paraId="4D9A6B61" w14:textId="77769385" w:rsidR="00420C07" w:rsidRDefault="00420C07" w:rsidP="009E61E9">
            <w:pPr>
              <w:ind w:right="-33"/>
            </w:pPr>
            <w:r>
              <w:t>Tarikh</w:t>
            </w:r>
            <w:r>
              <w:tab/>
              <w:t>:</w:t>
            </w:r>
            <w:r>
              <w:tab/>
            </w:r>
            <w:sdt>
              <w:sdtPr>
                <w:rPr>
                  <w:u w:val="dotted"/>
                </w:rPr>
                <w:id w:val="-845858679"/>
                <w:placeholder>
                  <w:docPart w:val="8E801F47D8D640CC84D3A28270C107B5"/>
                </w:placeholder>
                <w:showingPlcHdr/>
              </w:sdtPr>
              <w:sdtContent>
                <w:r w:rsidRPr="00C6073B">
                  <w:rPr>
                    <w:rStyle w:val="PlaceholderText"/>
                    <w:rFonts w:eastAsiaTheme="majorEastAsia"/>
                    <w:u w:val="dotted"/>
                  </w:rPr>
                  <w:t>01 Januari 20</w:t>
                </w:r>
                <w:r>
                  <w:rPr>
                    <w:rStyle w:val="PlaceholderText"/>
                    <w:rFonts w:eastAsiaTheme="majorEastAsia"/>
                    <w:u w:val="dotted"/>
                  </w:rPr>
                  <w:t>24</w:t>
                </w:r>
              </w:sdtContent>
            </w:sdt>
          </w:p>
        </w:tc>
        <w:tc>
          <w:tcPr>
            <w:tcW w:w="4050" w:type="dxa"/>
            <w:tcBorders>
              <w:top w:val="nil"/>
              <w:left w:val="nil"/>
              <w:bottom w:val="nil"/>
              <w:right w:val="nil"/>
            </w:tcBorders>
          </w:tcPr>
          <w:p w14:paraId="22403DB1" w14:textId="77777777" w:rsidR="00420C07" w:rsidRDefault="00420C07" w:rsidP="009E61E9">
            <w:pPr>
              <w:ind w:right="-33"/>
            </w:pPr>
          </w:p>
          <w:p w14:paraId="244CE4EF" w14:textId="77777777" w:rsidR="00420C07" w:rsidRDefault="00420C07" w:rsidP="009E61E9">
            <w:pPr>
              <w:ind w:right="-33"/>
            </w:pPr>
          </w:p>
          <w:p w14:paraId="381633EB" w14:textId="0B019AF5" w:rsidR="00420C07" w:rsidRDefault="00420C07" w:rsidP="009E61E9">
            <w:pPr>
              <w:ind w:right="-33"/>
            </w:pPr>
            <w:r>
              <w:t>Tarikh</w:t>
            </w:r>
            <w:r>
              <w:tab/>
              <w:t xml:space="preserve">: </w:t>
            </w:r>
            <w:sdt>
              <w:sdtPr>
                <w:rPr>
                  <w:u w:val="dotted"/>
                </w:rPr>
                <w:id w:val="325705450"/>
                <w:placeholder>
                  <w:docPart w:val="F348739B7567436186DBA3A9881FD91A"/>
                </w:placeholder>
                <w:showingPlcHdr/>
              </w:sdtPr>
              <w:sdtContent>
                <w:r w:rsidRPr="00C6073B">
                  <w:rPr>
                    <w:rStyle w:val="PlaceholderText"/>
                    <w:rFonts w:eastAsiaTheme="majorEastAsia"/>
                    <w:u w:val="dotted"/>
                  </w:rPr>
                  <w:t>01 Januari 20</w:t>
                </w:r>
                <w:r>
                  <w:rPr>
                    <w:rStyle w:val="PlaceholderText"/>
                    <w:rFonts w:eastAsiaTheme="majorEastAsia"/>
                    <w:u w:val="dotted"/>
                  </w:rPr>
                  <w:t>24</w:t>
                </w:r>
              </w:sdtContent>
            </w:sdt>
          </w:p>
        </w:tc>
      </w:tr>
    </w:tbl>
    <w:p w14:paraId="708980BD" w14:textId="119588E7" w:rsidR="00420C07" w:rsidRDefault="00420C07" w:rsidP="00420C07">
      <w:pPr>
        <w:pStyle w:val="UTEM-LOGO"/>
        <w:spacing w:line="480" w:lineRule="auto"/>
      </w:pPr>
    </w:p>
    <w:p w14:paraId="76B9094F" w14:textId="30B1B1D4" w:rsidR="00420C07" w:rsidRDefault="00420C07" w:rsidP="00FA3CC2">
      <w:pPr>
        <w:pStyle w:val="UTEM-LOGO"/>
      </w:pPr>
      <w:r>
        <mc:AlternateContent>
          <mc:Choice Requires="wps">
            <w:drawing>
              <wp:anchor distT="0" distB="0" distL="114300" distR="114300" simplePos="0" relativeHeight="251786752" behindDoc="0" locked="0" layoutInCell="1" allowOverlap="1" wp14:anchorId="0F037FCC" wp14:editId="277CDD9E">
                <wp:simplePos x="0" y="0"/>
                <wp:positionH relativeFrom="margin">
                  <wp:posOffset>-1905</wp:posOffset>
                </wp:positionH>
                <wp:positionV relativeFrom="paragraph">
                  <wp:posOffset>46018</wp:posOffset>
                </wp:positionV>
                <wp:extent cx="5507346" cy="403860"/>
                <wp:effectExtent l="0" t="0" r="0" b="0"/>
                <wp:wrapNone/>
                <wp:docPr id="88535663" name="Text Box 88535663"/>
                <wp:cNvGraphicFramePr/>
                <a:graphic xmlns:a="http://schemas.openxmlformats.org/drawingml/2006/main">
                  <a:graphicData uri="http://schemas.microsoft.com/office/word/2010/wordprocessingShape">
                    <wps:wsp>
                      <wps:cNvSpPr txBox="1"/>
                      <wps:spPr>
                        <a:xfrm>
                          <a:off x="0" y="0"/>
                          <a:ext cx="5507346" cy="403860"/>
                        </a:xfrm>
                        <a:prstGeom prst="rect">
                          <a:avLst/>
                        </a:prstGeom>
                        <a:noFill/>
                        <a:ln w="6350">
                          <a:noFill/>
                        </a:ln>
                      </wps:spPr>
                      <wps:txbx>
                        <w:txbxContent>
                          <w:p w14:paraId="4E2986E8" w14:textId="77777777" w:rsidR="00420C07" w:rsidRPr="00C6073B" w:rsidRDefault="00420C07" w:rsidP="00420C07">
                            <w:pPr>
                              <w:ind w:left="900" w:hanging="900"/>
                              <w:rPr>
                                <w:sz w:val="16"/>
                              </w:rPr>
                            </w:pPr>
                            <w:r w:rsidRPr="00C6073B">
                              <w:rPr>
                                <w:sz w:val="16"/>
                              </w:rPr>
                              <w:t>*</w:t>
                            </w:r>
                            <w:r w:rsidRPr="00C6073B">
                              <w:rPr>
                                <w:sz w:val="16"/>
                                <w14:textOutline w14:w="9525" w14:cap="rnd" w14:cmpd="sng" w14:algn="ctr">
                                  <w14:noFill/>
                                  <w14:prstDash w14:val="solid"/>
                                  <w14:bevel/>
                                </w14:textOutline>
                              </w:rPr>
                              <w:t>CATATAN</w:t>
                            </w:r>
                            <w:r w:rsidRPr="00C6073B">
                              <w:rPr>
                                <w:sz w:val="16"/>
                              </w:rPr>
                              <w:t>: Jika laporan ini SULIT atau TERHAD, sila lampirkan surat daripada pihak berkuasa/organisasi berkenaan dengan menyatakan sekali tempoh laporan ini perlu dikelaskan sebagai SULIT atau TERHAD.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037FCC" id="Text Box 88535663" o:spid="_x0000_s1027" type="#_x0000_t202" style="position:absolute;left:0;text-align:left;margin-left:-.15pt;margin-top:3.6pt;width:433.65pt;height:31.8pt;z-index:251786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sGQ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" filled="f" stroked="f" strokeweight=".5pt">
                <v:textbox>
                  <w:txbxContent>
                    <w:p w14:paraId="4E2986E8" w14:textId="77777777" w:rsidR="00420C07" w:rsidRPr="00C6073B" w:rsidRDefault="00420C07" w:rsidP="00420C07">
                      <w:pPr>
                        <w:ind w:left="900" w:hanging="900"/>
                        <w:rPr>
                          <w:sz w:val="16"/>
                        </w:rPr>
                      </w:pPr>
                      <w:r w:rsidRPr="00C6073B">
                        <w:rPr>
                          <w:sz w:val="16"/>
                        </w:rPr>
                        <w:t>*</w:t>
                      </w:r>
                      <w:r w:rsidRPr="00C6073B">
                        <w:rPr>
                          <w:sz w:val="16"/>
                          <w14:textOutline w14:w="9525" w14:cap="rnd" w14:cmpd="sng" w14:algn="ctr">
                            <w14:noFill/>
                            <w14:prstDash w14:val="solid"/>
                            <w14:bevel/>
                          </w14:textOutline>
                        </w:rPr>
                        <w:t>CATATAN</w:t>
                      </w:r>
                      <w:r w:rsidRPr="00C6073B">
                        <w:rPr>
                          <w:sz w:val="16"/>
                        </w:rPr>
                        <w:t>: Jika laporan ini SULIT atau TERHAD, sila lampirkan surat daripada pihak berkuasa/organisasi berkenaan dengan menyatakan sekali tempoh laporan ini perlu dikelaskan sebagai SULIT atau TERHAD.</w:t>
                      </w:r>
                    </w:p>
                  </w:txbxContent>
                </v:textbox>
                <w10:wrap anchorx="margin"/>
              </v:shape>
            </w:pict>
          </mc:Fallback>
        </mc:AlternateContent>
      </w:r>
    </w:p>
    <w:p w14:paraId="51A551E9" w14:textId="77777777" w:rsidR="00420C07" w:rsidRDefault="00420C07" w:rsidP="00FA3CC2">
      <w:pPr>
        <w:pStyle w:val="UTEM-LOGO"/>
        <w:sectPr w:rsidR="00420C07" w:rsidSect="00BE6572">
          <w:footerReference w:type="default" r:id="rId11"/>
          <w:pgSz w:w="11909" w:h="16834" w:code="9"/>
          <w:pgMar w:top="1985" w:right="1418" w:bottom="1418" w:left="1701" w:header="720" w:footer="1298" w:gutter="0"/>
          <w:pgNumType w:fmt="upperRoman" w:start="1"/>
          <w:cols w:space="720"/>
          <w:docGrid w:linePitch="360"/>
        </w:sectPr>
      </w:pPr>
    </w:p>
    <w:bookmarkStart w:id="0" w:name="_Toc458241" w:displacedByCustomXml="next"/>
    <w:sdt>
      <w:sdtPr>
        <w:id w:val="574244856"/>
        <w:lock w:val="sdtContentLocked"/>
        <w:placeholder>
          <w:docPart w:val="2C646E9CD43F4D0BAE54E43EF1DCC2B0"/>
        </w:placeholder>
      </w:sdtPr>
      <w:sdtContent>
        <w:p w14:paraId="6C869B7F" w14:textId="1A178939" w:rsidR="00FB458B" w:rsidRPr="001D5AA5" w:rsidRDefault="00FB458B" w:rsidP="0036101E">
          <w:pPr>
            <w:pStyle w:val="TITLEDECLAPPRDEDIC"/>
          </w:pPr>
          <w:r w:rsidRPr="00B774A2">
            <w:t>DECLARATION</w:t>
          </w:r>
        </w:p>
        <w:bookmarkEnd w:id="0" w:displacedByCustomXml="next"/>
      </w:sdtContent>
    </w:sdt>
    <w:p w14:paraId="03083C12" w14:textId="0771BC08" w:rsidR="00F75E7E" w:rsidRDefault="00C52D53" w:rsidP="006E76D9">
      <w:pPr>
        <w:pStyle w:val="UTEM-DECL"/>
      </w:pPr>
      <w:r w:rsidRPr="00F75E7E">
        <w:t xml:space="preserve">I declare that this </w:t>
      </w:r>
      <w:r w:rsidR="0049420F">
        <w:t>project report</w:t>
      </w:r>
      <w:r w:rsidR="00F65D8D" w:rsidRPr="00F75E7E">
        <w:t xml:space="preserve"> </w:t>
      </w:r>
      <w:r w:rsidR="00E30016" w:rsidRPr="00F75E7E">
        <w:t xml:space="preserve">entitled </w:t>
      </w:r>
      <w:r w:rsidR="009B1DDD">
        <w:t>“</w:t>
      </w:r>
      <w:r w:rsidR="00AB5919" w:rsidRPr="00AB5919">
        <w:t>Project Title</w:t>
      </w:r>
      <w:r w:rsidR="0032053E">
        <w:t>”</w:t>
      </w:r>
      <w:r w:rsidR="009B1DDD">
        <w:t xml:space="preserve"> </w:t>
      </w:r>
      <w:r w:rsidR="006E76D9">
        <w:t>is</w:t>
      </w:r>
      <w:r w:rsidRPr="00F75E7E">
        <w:t xml:space="preserve"> the result of my own research except as cited in the references. The</w:t>
      </w:r>
      <w:r w:rsidR="0049420F" w:rsidRPr="0049420F">
        <w:t xml:space="preserve"> </w:t>
      </w:r>
      <w:r w:rsidRPr="00F75E7E">
        <w:t xml:space="preserve"> </w:t>
      </w:r>
      <w:r w:rsidR="0049420F">
        <w:t>project report</w:t>
      </w:r>
      <w:r w:rsidRPr="00F75E7E">
        <w:t xml:space="preserve"> has not been accepted for any degree and is not concurrently submitted in candidature of any other degree</w:t>
      </w:r>
      <w:r w:rsidR="000E031C">
        <w:t>.</w:t>
      </w:r>
    </w:p>
    <w:sdt>
      <w:sdtPr>
        <w:id w:val="-74507430"/>
        <w:lock w:val="sdtContentLocked"/>
        <w:placeholder>
          <w:docPart w:val="2C646E9CD43F4D0BAE54E43EF1DCC2B0"/>
        </w:placeholder>
      </w:sdtPr>
      <w:sdtContent>
        <w:p w14:paraId="6DF5256D" w14:textId="3D22F445" w:rsidR="00831B18" w:rsidRDefault="00831B18" w:rsidP="00831B18">
          <w:pPr>
            <w:pStyle w:val="UTEM-DECL"/>
          </w:pPr>
        </w:p>
        <w:p w14:paraId="70A9AADA" w14:textId="77777777" w:rsidR="00831B18" w:rsidRDefault="00831B18" w:rsidP="00831B18">
          <w:pPr>
            <w:pStyle w:val="UTEM-DECL"/>
          </w:pPr>
        </w:p>
        <w:p w14:paraId="380C5F76" w14:textId="77777777" w:rsidR="00831B18" w:rsidRPr="00F75E7E" w:rsidRDefault="00000000" w:rsidP="00831B18">
          <w:pPr>
            <w:pStyle w:val="UTEM-DECL"/>
          </w:pPr>
        </w:p>
      </w:sdtContent>
    </w:sdt>
    <w:sdt>
      <w:sdtPr>
        <w:id w:val="-96792576"/>
        <w:lock w:val="sdtLocked"/>
        <w:placeholder>
          <w:docPart w:val="E63C1EA1670A4FB896B714A30DAA0C00"/>
        </w:placeholder>
      </w:sdtPr>
      <w:sdtContent>
        <w:tbl>
          <w:tblPr>
            <w:tblW w:w="8789" w:type="dxa"/>
            <w:tblLook w:val="04A0" w:firstRow="1" w:lastRow="0" w:firstColumn="1" w:lastColumn="0" w:noHBand="0" w:noVBand="1"/>
          </w:tblPr>
          <w:tblGrid>
            <w:gridCol w:w="2127"/>
            <w:gridCol w:w="420"/>
            <w:gridCol w:w="6242"/>
          </w:tblGrid>
          <w:tr w:rsidR="00655C9D" w14:paraId="04AD7E8C" w14:textId="77777777" w:rsidTr="00831B18">
            <w:tc>
              <w:tcPr>
                <w:tcW w:w="2127" w:type="dxa"/>
                <w:vAlign w:val="center"/>
              </w:tcPr>
              <w:p w14:paraId="4DB70BDB" w14:textId="77777777" w:rsidR="00655C9D" w:rsidRDefault="000B54EA" w:rsidP="000B54EA">
                <w:pPr>
                  <w:pStyle w:val="UTEMAPPROVAL"/>
                  <w:jc w:val="left"/>
                </w:pPr>
                <w:r>
                  <w:t>Signature</w:t>
                </w:r>
              </w:p>
            </w:tc>
            <w:tc>
              <w:tcPr>
                <w:tcW w:w="420" w:type="dxa"/>
                <w:vAlign w:val="center"/>
              </w:tcPr>
              <w:p w14:paraId="024EB02C" w14:textId="77777777" w:rsidR="00655C9D" w:rsidRDefault="00655C9D" w:rsidP="00AE74D0">
                <w:pPr>
                  <w:pStyle w:val="UTEMAPPROVAL"/>
                  <w:jc w:val="left"/>
                </w:pPr>
                <w:r>
                  <w:t>:</w:t>
                </w:r>
              </w:p>
            </w:tc>
            <w:tc>
              <w:tcPr>
                <w:tcW w:w="6242" w:type="dxa"/>
                <w:tcBorders>
                  <w:bottom w:val="dashSmallGap" w:sz="4" w:space="0" w:color="auto"/>
                </w:tcBorders>
                <w:vAlign w:val="center"/>
              </w:tcPr>
              <w:p w14:paraId="1FC932C5" w14:textId="77777777" w:rsidR="00655C9D" w:rsidRDefault="00655C9D" w:rsidP="002B2694">
                <w:pPr>
                  <w:pStyle w:val="UTEMAPPROVAL"/>
                  <w:jc w:val="left"/>
                </w:pPr>
              </w:p>
            </w:tc>
          </w:tr>
          <w:tr w:rsidR="00655C9D" w14:paraId="18B4865A" w14:textId="77777777" w:rsidTr="00831B18">
            <w:tc>
              <w:tcPr>
                <w:tcW w:w="2127" w:type="dxa"/>
                <w:vAlign w:val="center"/>
              </w:tcPr>
              <w:p w14:paraId="0EDC7636" w14:textId="77777777" w:rsidR="00655C9D" w:rsidRDefault="00B332D6" w:rsidP="00AE74D0">
                <w:pPr>
                  <w:pStyle w:val="UTEMAPPROVAL"/>
                  <w:jc w:val="left"/>
                </w:pPr>
                <w:r>
                  <w:t xml:space="preserve">Student </w:t>
                </w:r>
                <w:r w:rsidR="000B54EA">
                  <w:t>Name</w:t>
                </w:r>
                <w:r w:rsidR="00655C9D" w:rsidRPr="001F4C6F">
                  <w:t xml:space="preserve">  </w:t>
                </w:r>
              </w:p>
            </w:tc>
            <w:tc>
              <w:tcPr>
                <w:tcW w:w="420" w:type="dxa"/>
                <w:vAlign w:val="center"/>
              </w:tcPr>
              <w:p w14:paraId="3AAFB5AE" w14:textId="77777777" w:rsidR="00655C9D" w:rsidRDefault="00655C9D" w:rsidP="00AE74D0">
                <w:pPr>
                  <w:pStyle w:val="UTEMAPPROVAL"/>
                  <w:jc w:val="left"/>
                </w:pPr>
                <w:r>
                  <w:t>:</w:t>
                </w:r>
              </w:p>
            </w:tc>
            <w:tc>
              <w:tcPr>
                <w:tcW w:w="6242" w:type="dxa"/>
                <w:tcBorders>
                  <w:top w:val="dashSmallGap" w:sz="4" w:space="0" w:color="auto"/>
                  <w:bottom w:val="dashSmallGap" w:sz="4" w:space="0" w:color="auto"/>
                </w:tcBorders>
                <w:vAlign w:val="center"/>
              </w:tcPr>
              <w:p w14:paraId="01D9B9AB" w14:textId="77777777" w:rsidR="00655C9D" w:rsidRDefault="00655C9D" w:rsidP="002B2694">
                <w:pPr>
                  <w:pStyle w:val="UTEMAPPROVAL"/>
                  <w:jc w:val="left"/>
                </w:pPr>
              </w:p>
            </w:tc>
          </w:tr>
          <w:tr w:rsidR="00655C9D" w14:paraId="1DE5220D" w14:textId="77777777" w:rsidTr="00831B18">
            <w:tc>
              <w:tcPr>
                <w:tcW w:w="2127" w:type="dxa"/>
                <w:vAlign w:val="center"/>
              </w:tcPr>
              <w:p w14:paraId="6092EB22" w14:textId="77777777" w:rsidR="00655C9D" w:rsidRPr="001F4C6F" w:rsidRDefault="00655C9D" w:rsidP="00AE74D0">
                <w:pPr>
                  <w:pStyle w:val="UTEMAPPROVAL"/>
                  <w:jc w:val="left"/>
                </w:pPr>
                <w:r w:rsidRPr="001F4C6F">
                  <w:t>Date</w:t>
                </w:r>
              </w:p>
            </w:tc>
            <w:tc>
              <w:tcPr>
                <w:tcW w:w="420" w:type="dxa"/>
                <w:vAlign w:val="center"/>
              </w:tcPr>
              <w:p w14:paraId="7F537048" w14:textId="77777777" w:rsidR="00655C9D" w:rsidRDefault="00655C9D" w:rsidP="00AE74D0">
                <w:pPr>
                  <w:pStyle w:val="UTEMAPPROVAL"/>
                  <w:jc w:val="left"/>
                </w:pPr>
                <w:r>
                  <w:t>:</w:t>
                </w:r>
              </w:p>
            </w:tc>
            <w:tc>
              <w:tcPr>
                <w:tcW w:w="6242" w:type="dxa"/>
                <w:tcBorders>
                  <w:top w:val="dashSmallGap" w:sz="4" w:space="0" w:color="auto"/>
                  <w:bottom w:val="dashSmallGap" w:sz="4" w:space="0" w:color="auto"/>
                </w:tcBorders>
                <w:vAlign w:val="center"/>
              </w:tcPr>
              <w:p w14:paraId="3F0780CE" w14:textId="77777777" w:rsidR="00655C9D" w:rsidRDefault="00000000" w:rsidP="002B2694">
                <w:pPr>
                  <w:pStyle w:val="UTEMAPPROVAL"/>
                  <w:jc w:val="left"/>
                </w:pPr>
              </w:p>
            </w:tc>
          </w:tr>
        </w:tbl>
      </w:sdtContent>
    </w:sdt>
    <w:p w14:paraId="7A57FD93" w14:textId="77777777" w:rsidR="003446C0" w:rsidRDefault="003446C0" w:rsidP="003446C0">
      <w:bookmarkStart w:id="1" w:name="_Toc458242"/>
    </w:p>
    <w:p w14:paraId="1CA7DABA" w14:textId="77777777" w:rsidR="00831B18" w:rsidRDefault="00831B18" w:rsidP="003446C0"/>
    <w:p w14:paraId="6E7EE1D1" w14:textId="77777777" w:rsidR="003446C0" w:rsidRDefault="003446C0" w:rsidP="003446C0"/>
    <w:p w14:paraId="14A9FD60" w14:textId="0D6DEC07" w:rsidR="003446C0" w:rsidRDefault="003446C0" w:rsidP="003446C0"/>
    <w:p w14:paraId="4D0488FB" w14:textId="443A2CE2" w:rsidR="00A84A83" w:rsidRDefault="00A84A83" w:rsidP="003446C0"/>
    <w:p w14:paraId="61B8C04A" w14:textId="77777777" w:rsidR="003E5B3E" w:rsidRDefault="003E5B3E" w:rsidP="003446C0">
      <w:pPr>
        <w:sectPr w:rsidR="003E5B3E" w:rsidSect="00BE6572">
          <w:footerReference w:type="default" r:id="rId12"/>
          <w:pgSz w:w="11909" w:h="16834" w:code="9"/>
          <w:pgMar w:top="1985" w:right="1418" w:bottom="1418" w:left="1701" w:header="720" w:footer="1298" w:gutter="0"/>
          <w:pgNumType w:fmt="lowerRoman" w:start="1"/>
          <w:cols w:space="720"/>
          <w:docGrid w:linePitch="360"/>
        </w:sectPr>
      </w:pPr>
    </w:p>
    <w:p w14:paraId="5869F576" w14:textId="1416E342" w:rsidR="00014076" w:rsidRPr="004D438A" w:rsidRDefault="00000000" w:rsidP="0036101E">
      <w:pPr>
        <w:pStyle w:val="TITLEDECLAPPRDEDIC"/>
      </w:pPr>
      <w:sdt>
        <w:sdtPr>
          <w:id w:val="-1007289582"/>
          <w:lock w:val="sdtContentLocked"/>
          <w:placeholder>
            <w:docPart w:val="2C646E9CD43F4D0BAE54E43EF1DCC2B0"/>
          </w:placeholder>
        </w:sdtPr>
        <w:sdtContent>
          <w:r w:rsidR="00014076" w:rsidRPr="004D438A">
            <w:t>APPROVAL</w:t>
          </w:r>
          <w:bookmarkEnd w:id="1"/>
        </w:sdtContent>
      </w:sdt>
    </w:p>
    <w:p w14:paraId="73FA826F" w14:textId="7D7F52F2" w:rsidR="00CD7E82" w:rsidRDefault="00000000" w:rsidP="00CD7E82">
      <w:pPr>
        <w:pStyle w:val="UTEMAPPROVAL"/>
      </w:pPr>
      <w:sdt>
        <w:sdtPr>
          <w:id w:val="2078780578"/>
        </w:sdtPr>
        <w:sdtContent>
          <w:r w:rsidR="00987C56">
            <w:t>I</w:t>
          </w:r>
          <w:r w:rsidR="00987C56" w:rsidRPr="00987C56">
            <w:t xml:space="preserve"> hereby declare that I</w:t>
          </w:r>
          <w:r w:rsidR="00987C56">
            <w:t xml:space="preserve"> </w:t>
          </w:r>
          <w:r w:rsidR="00987C56" w:rsidRPr="00987C56">
            <w:t>h</w:t>
          </w:r>
          <w:r w:rsidR="00987C56">
            <w:t xml:space="preserve">ave checked this </w:t>
          </w:r>
          <w:r w:rsidR="00B54FC2">
            <w:t>project report</w:t>
          </w:r>
          <w:r w:rsidR="00987C56">
            <w:t xml:space="preserve"> </w:t>
          </w:r>
          <w:r w:rsidR="00987C56" w:rsidRPr="00987C56">
            <w:t xml:space="preserve"> and in my</w:t>
          </w:r>
          <w:r w:rsidR="00987C56">
            <w:t xml:space="preserve"> </w:t>
          </w:r>
          <w:r w:rsidR="00987C56" w:rsidRPr="00987C56">
            <w:t>opinion, this</w:t>
          </w:r>
          <w:r w:rsidR="00987C56">
            <w:t xml:space="preserve"> </w:t>
          </w:r>
          <w:r w:rsidR="00987C56" w:rsidRPr="00987C56">
            <w:t xml:space="preserve"> </w:t>
          </w:r>
          <w:r w:rsidR="00B54FC2">
            <w:t xml:space="preserve">project report </w:t>
          </w:r>
          <w:r w:rsidR="00B54FC2" w:rsidRPr="00987C56">
            <w:t xml:space="preserve"> </w:t>
          </w:r>
          <w:r w:rsidR="00987C56" w:rsidRPr="00987C56">
            <w:t xml:space="preserve"> is adequate in terms of scope and quality for the award of the degree of</w:t>
          </w:r>
          <w:r w:rsidR="00B54FC2">
            <w:t xml:space="preserve"> </w:t>
          </w:r>
          <w:sdt>
            <w:sdtPr>
              <w:rPr>
                <w:color w:val="FF0000"/>
              </w:rPr>
              <w:id w:val="-1364746355"/>
              <w:placeholder>
                <w:docPart w:val="E8D3719BC9324534B107A922CEB97579"/>
              </w:placeholder>
              <w:dropDownList>
                <w:listItem w:value="Choose an item."/>
                <w:listItem w:displayText="Bachelor of Electrical Engineering Technology (Industrial Power) with Honours" w:value="Bachelor of Electrical Engineering Technology (Industrial Power) with Honours"/>
                <w:listItem w:displayText="Bachelor of Electrical Engineering Technology (Industrial Automation &amp; Robotics) with Honours" w:value="Bachelor of Electrical Engineering Technology (Industrial Automation &amp; Robotics) with Honours"/>
                <w:listItem w:displayText="Bachelor of Electrical Engineering Technology with Honours" w:value="Bachelor of Electrical Engineering Technology with Honours"/>
                <w:listItem w:displayText="Bachelor of Electronics Engineering Technology (Telecommunications) with Honours" w:value="Bachelor of Electronics Engineering Technology (Telecommunications) with Honours"/>
                <w:listItem w:displayText="Bachelor of Electronics Engineering Technology (Industrial Electronics) with Honours" w:value="Bachelor of Electronics Engineering Technology (Industrial Electronics) with Honours"/>
                <w:listItem w:displayText="Bachelor of Computer Engineering Technology (Computer Systems) with Honours" w:value="Bachelor of Computer Engineering Technology (Computer Systems) with Honours"/>
                <w:listItem w:displayText="Bachelor of Electronics Engineering Technology with Honours" w:value="Bachelor of Electronics Engineering Technology with Honours"/>
                <w:listItem w:displayText="Bachelor of Technology in Electrical Maintenance System with Honours" w:value="Bachelor of Technology in Electrical Maintenance System with Honours"/>
                <w:listItem w:displayText="Bachelor of Technology in Electronic Industrial Automation with Honours" w:value="Bachelor of Technology in Electronic Industrial Automation with Honours"/>
              </w:dropDownList>
            </w:sdtPr>
            <w:sdtContent>
              <w:r w:rsidR="005622FA">
                <w:rPr>
                  <w:color w:val="FF0000"/>
                </w:rPr>
                <w:t>Bachelor of Electrical Engineering Technology with Honours</w:t>
              </w:r>
            </w:sdtContent>
          </w:sdt>
          <w:r w:rsidR="0032053E">
            <w:rPr>
              <w:color w:val="FF0000"/>
            </w:rPr>
            <w:t xml:space="preserve">. </w:t>
          </w:r>
          <w:r w:rsidR="0032053E" w:rsidRPr="0032053E">
            <w:rPr>
              <w:color w:val="FF0000"/>
            </w:rPr>
            <w:t xml:space="preserve">(please change </w:t>
          </w:r>
          <w:r w:rsidR="0032053E">
            <w:rPr>
              <w:color w:val="FF0000"/>
            </w:rPr>
            <w:t xml:space="preserve">the </w:t>
          </w:r>
          <w:r w:rsidR="0032053E" w:rsidRPr="0032053E">
            <w:rPr>
              <w:color w:val="FF0000"/>
            </w:rPr>
            <w:t>red</w:t>
          </w:r>
          <w:r w:rsidR="0032053E">
            <w:rPr>
              <w:color w:val="FF0000"/>
            </w:rPr>
            <w:t xml:space="preserve"> text</w:t>
          </w:r>
          <w:r w:rsidR="0032053E" w:rsidRPr="0032053E">
            <w:rPr>
              <w:color w:val="FF0000"/>
            </w:rPr>
            <w:t xml:space="preserve"> </w:t>
          </w:r>
          <w:r w:rsidR="0032053E">
            <w:rPr>
              <w:color w:val="FF0000"/>
            </w:rPr>
            <w:t>in</w:t>
          </w:r>
          <w:r w:rsidR="0032053E" w:rsidRPr="0032053E">
            <w:rPr>
              <w:color w:val="FF0000"/>
            </w:rPr>
            <w:t xml:space="preserve">to </w:t>
          </w:r>
          <w:r w:rsidR="0032053E" w:rsidRPr="0032053E">
            <w:rPr>
              <w:color w:val="000000" w:themeColor="text1"/>
            </w:rPr>
            <w:t>black</w:t>
          </w:r>
          <w:r w:rsidR="0032053E" w:rsidRPr="0032053E">
            <w:rPr>
              <w:color w:val="FF0000"/>
            </w:rPr>
            <w:t xml:space="preserve"> after edited)</w:t>
          </w:r>
        </w:sdtContent>
      </w:sdt>
    </w:p>
    <w:sdt>
      <w:sdtPr>
        <w:id w:val="-1576115435"/>
        <w:lock w:val="sdtContentLocked"/>
        <w15:repeatingSection/>
      </w:sdtPr>
      <w:sdtContent>
        <w:sdt>
          <w:sdtPr>
            <w:id w:val="1383517936"/>
            <w:lock w:val="sdtContentLocked"/>
            <w:placeholder>
              <w:docPart w:val="5B605304D3E24BE98C5E17A0269E67E9"/>
            </w:placeholder>
            <w15:repeatingSectionItem/>
          </w:sdtPr>
          <w:sdtContent>
            <w:p w14:paraId="6C6AE2F8" w14:textId="77777777" w:rsidR="00AE74D0" w:rsidRDefault="00AE74D0" w:rsidP="00C607B9">
              <w:pPr>
                <w:pStyle w:val="UTEMAPPROVAL"/>
              </w:pPr>
            </w:p>
            <w:p w14:paraId="5B922DAB" w14:textId="77777777" w:rsidR="00C607B9" w:rsidRDefault="00C607B9" w:rsidP="00C607B9">
              <w:pPr>
                <w:spacing w:line="480" w:lineRule="auto"/>
              </w:pPr>
            </w:p>
            <w:p w14:paraId="11EED06A" w14:textId="77777777" w:rsidR="00C607B9" w:rsidRPr="00C607B9" w:rsidRDefault="00000000" w:rsidP="00C607B9">
              <w:pPr>
                <w:spacing w:line="480" w:lineRule="auto"/>
              </w:pPr>
            </w:p>
          </w:sdtContent>
        </w:sdt>
      </w:sdtContent>
    </w:sdt>
    <w:sdt>
      <w:sdtPr>
        <w:id w:val="-1882772406"/>
        <w:lock w:val="sdtLocked"/>
        <w:placeholder>
          <w:docPart w:val="2C646E9CD43F4D0BAE54E43EF1DCC2B0"/>
        </w:placeholder>
      </w:sdtPr>
      <w:sdtContent>
        <w:tbl>
          <w:tblPr>
            <w:tblW w:w="8789" w:type="dxa"/>
            <w:tblLook w:val="04A0" w:firstRow="1" w:lastRow="0" w:firstColumn="1" w:lastColumn="0" w:noHBand="0" w:noVBand="1"/>
          </w:tblPr>
          <w:tblGrid>
            <w:gridCol w:w="2127"/>
            <w:gridCol w:w="284"/>
            <w:gridCol w:w="6378"/>
          </w:tblGrid>
          <w:tr w:rsidR="00655C9D" w14:paraId="160107EE" w14:textId="77777777" w:rsidTr="00655C9D">
            <w:tc>
              <w:tcPr>
                <w:tcW w:w="2127" w:type="dxa"/>
              </w:tcPr>
              <w:p w14:paraId="11BE3D70" w14:textId="77777777" w:rsidR="00655C9D" w:rsidRDefault="00655C9D" w:rsidP="00CD7E82">
                <w:pPr>
                  <w:pStyle w:val="UTEMAPPROVAL"/>
                </w:pPr>
                <w:r w:rsidRPr="001F4C6F">
                  <w:t>Signature</w:t>
                </w:r>
              </w:p>
            </w:tc>
            <w:tc>
              <w:tcPr>
                <w:tcW w:w="284" w:type="dxa"/>
              </w:tcPr>
              <w:p w14:paraId="4A47BDBD" w14:textId="77777777" w:rsidR="00655C9D" w:rsidRDefault="00655C9D" w:rsidP="00B21384">
                <w:pPr>
                  <w:pStyle w:val="UTEMAPPROVAL"/>
                  <w:jc w:val="left"/>
                </w:pPr>
                <w:r>
                  <w:t>:</w:t>
                </w:r>
              </w:p>
            </w:tc>
            <w:tc>
              <w:tcPr>
                <w:tcW w:w="6378" w:type="dxa"/>
                <w:tcBorders>
                  <w:bottom w:val="dotted" w:sz="8" w:space="0" w:color="auto"/>
                </w:tcBorders>
                <w:vAlign w:val="center"/>
              </w:tcPr>
              <w:p w14:paraId="3D46E383" w14:textId="77777777" w:rsidR="00655C9D" w:rsidRDefault="00655C9D" w:rsidP="00B21384">
                <w:pPr>
                  <w:pStyle w:val="UTEMAPPROVAL"/>
                  <w:jc w:val="left"/>
                </w:pPr>
              </w:p>
              <w:p w14:paraId="6392E8FC" w14:textId="77777777" w:rsidR="00EB560E" w:rsidRPr="00EB560E" w:rsidRDefault="00EB560E" w:rsidP="00EB560E"/>
            </w:tc>
          </w:tr>
          <w:tr w:rsidR="00655C9D" w14:paraId="08DE3EB5" w14:textId="77777777" w:rsidTr="00655C9D">
            <w:tc>
              <w:tcPr>
                <w:tcW w:w="2127" w:type="dxa"/>
              </w:tcPr>
              <w:p w14:paraId="4099FD05" w14:textId="77777777" w:rsidR="00655C9D" w:rsidRDefault="00655C9D" w:rsidP="00CD7E82">
                <w:pPr>
                  <w:pStyle w:val="UTEMAPPROVAL"/>
                </w:pPr>
                <w:r w:rsidRPr="001F4C6F">
                  <w:t xml:space="preserve">Supervisor Name  </w:t>
                </w:r>
              </w:p>
            </w:tc>
            <w:tc>
              <w:tcPr>
                <w:tcW w:w="284" w:type="dxa"/>
              </w:tcPr>
              <w:p w14:paraId="6E8C6E33" w14:textId="77777777" w:rsidR="00655C9D" w:rsidRDefault="00655C9D" w:rsidP="00B21384">
                <w:pPr>
                  <w:pStyle w:val="UTEMAPPROVAL"/>
                  <w:jc w:val="left"/>
                </w:pPr>
                <w:r>
                  <w:t>:</w:t>
                </w:r>
              </w:p>
            </w:tc>
            <w:tc>
              <w:tcPr>
                <w:tcW w:w="6378" w:type="dxa"/>
                <w:tcBorders>
                  <w:top w:val="dotted" w:sz="8" w:space="0" w:color="auto"/>
                  <w:bottom w:val="dotted" w:sz="8" w:space="0" w:color="auto"/>
                </w:tcBorders>
                <w:vAlign w:val="center"/>
              </w:tcPr>
              <w:p w14:paraId="1C6C7C03" w14:textId="77777777" w:rsidR="00655C9D" w:rsidRDefault="00655C9D" w:rsidP="00B21384">
                <w:pPr>
                  <w:pStyle w:val="UTEMAPPROVAL"/>
                  <w:jc w:val="left"/>
                </w:pPr>
              </w:p>
            </w:tc>
          </w:tr>
          <w:tr w:rsidR="00655C9D" w14:paraId="287C37DB" w14:textId="77777777" w:rsidTr="00655C9D">
            <w:tc>
              <w:tcPr>
                <w:tcW w:w="2127" w:type="dxa"/>
              </w:tcPr>
              <w:p w14:paraId="51186165" w14:textId="77777777" w:rsidR="00655C9D" w:rsidRPr="001F4C6F" w:rsidRDefault="00655C9D" w:rsidP="00CD7E82">
                <w:pPr>
                  <w:pStyle w:val="UTEMAPPROVAL"/>
                </w:pPr>
                <w:r w:rsidRPr="001F4C6F">
                  <w:t>Date</w:t>
                </w:r>
              </w:p>
            </w:tc>
            <w:tc>
              <w:tcPr>
                <w:tcW w:w="284" w:type="dxa"/>
              </w:tcPr>
              <w:p w14:paraId="2F5D5003" w14:textId="77777777" w:rsidR="00655C9D" w:rsidRDefault="00655C9D" w:rsidP="00B21384">
                <w:pPr>
                  <w:pStyle w:val="UTEMAPPROVAL"/>
                  <w:jc w:val="left"/>
                </w:pPr>
                <w:r>
                  <w:t>:</w:t>
                </w:r>
              </w:p>
            </w:tc>
            <w:tc>
              <w:tcPr>
                <w:tcW w:w="6378" w:type="dxa"/>
                <w:tcBorders>
                  <w:top w:val="dotted" w:sz="8" w:space="0" w:color="auto"/>
                  <w:bottom w:val="dotted" w:sz="8" w:space="0" w:color="auto"/>
                </w:tcBorders>
                <w:vAlign w:val="center"/>
              </w:tcPr>
              <w:p w14:paraId="29D34148" w14:textId="77777777" w:rsidR="00655C9D" w:rsidRDefault="00000000" w:rsidP="00B21384">
                <w:pPr>
                  <w:pStyle w:val="UTEMAPPROVAL"/>
                  <w:jc w:val="left"/>
                </w:pPr>
              </w:p>
            </w:tc>
          </w:tr>
        </w:tbl>
      </w:sdtContent>
    </w:sdt>
    <w:p w14:paraId="40779816" w14:textId="77777777" w:rsidR="008E1C32" w:rsidRPr="00CD7E82" w:rsidRDefault="008E1C32" w:rsidP="00CD7E82">
      <w:pPr>
        <w:pStyle w:val="UTEMAPPROVAL"/>
      </w:pPr>
    </w:p>
    <w:bookmarkStart w:id="2" w:name="_Toc458243" w:displacedByCustomXml="next"/>
    <w:sdt>
      <w:sdtPr>
        <w:id w:val="-1625991550"/>
        <w:lock w:val="sdtLocked"/>
        <w:placeholder>
          <w:docPart w:val="AE28C1E4FB3844E1B408073FE0971F8D"/>
        </w:placeholder>
      </w:sdtPr>
      <w:sdtContent>
        <w:tbl>
          <w:tblPr>
            <w:tblW w:w="8789" w:type="dxa"/>
            <w:tblLook w:val="04A0" w:firstRow="1" w:lastRow="0" w:firstColumn="1" w:lastColumn="0" w:noHBand="0" w:noVBand="1"/>
          </w:tblPr>
          <w:tblGrid>
            <w:gridCol w:w="2127"/>
            <w:gridCol w:w="284"/>
            <w:gridCol w:w="6378"/>
          </w:tblGrid>
          <w:tr w:rsidR="00B54FC2" w14:paraId="655BFE4D" w14:textId="77777777" w:rsidTr="00FC51EB">
            <w:tc>
              <w:tcPr>
                <w:tcW w:w="2127" w:type="dxa"/>
              </w:tcPr>
              <w:p w14:paraId="4712616D" w14:textId="77777777" w:rsidR="00B54FC2" w:rsidRDefault="00B54FC2" w:rsidP="00FC51EB">
                <w:pPr>
                  <w:pStyle w:val="UTEMAPPROVAL"/>
                </w:pPr>
                <w:r w:rsidRPr="001F4C6F">
                  <w:t>Signature</w:t>
                </w:r>
              </w:p>
            </w:tc>
            <w:tc>
              <w:tcPr>
                <w:tcW w:w="284" w:type="dxa"/>
              </w:tcPr>
              <w:p w14:paraId="27307FD8" w14:textId="77777777" w:rsidR="00B54FC2" w:rsidRDefault="00B54FC2" w:rsidP="00FC51EB">
                <w:pPr>
                  <w:pStyle w:val="UTEMAPPROVAL"/>
                  <w:jc w:val="left"/>
                </w:pPr>
                <w:r>
                  <w:t>:</w:t>
                </w:r>
              </w:p>
            </w:tc>
            <w:tc>
              <w:tcPr>
                <w:tcW w:w="6378" w:type="dxa"/>
                <w:tcBorders>
                  <w:bottom w:val="dotted" w:sz="8" w:space="0" w:color="auto"/>
                </w:tcBorders>
                <w:vAlign w:val="center"/>
              </w:tcPr>
              <w:p w14:paraId="0AA554DE" w14:textId="77777777" w:rsidR="00B54FC2" w:rsidRDefault="00B54FC2" w:rsidP="00FC51EB">
                <w:pPr>
                  <w:pStyle w:val="UTEMAPPROVAL"/>
                  <w:jc w:val="left"/>
                </w:pPr>
              </w:p>
              <w:p w14:paraId="03B5827F" w14:textId="77777777" w:rsidR="00397B63" w:rsidRPr="00397B63" w:rsidRDefault="00397B63" w:rsidP="00397B63"/>
            </w:tc>
          </w:tr>
          <w:tr w:rsidR="00B54FC2" w14:paraId="1B3B95AE" w14:textId="77777777" w:rsidTr="00FC51EB">
            <w:tc>
              <w:tcPr>
                <w:tcW w:w="2127" w:type="dxa"/>
              </w:tcPr>
              <w:p w14:paraId="1537CAB5" w14:textId="77777777" w:rsidR="00B54FC2" w:rsidRDefault="00397B63" w:rsidP="00FC51EB">
                <w:pPr>
                  <w:pStyle w:val="UTEMAPPROVAL"/>
                </w:pPr>
                <w:r>
                  <w:t>Co-</w:t>
                </w:r>
                <w:r w:rsidR="00B54FC2" w:rsidRPr="001F4C6F">
                  <w:t xml:space="preserve">Supervisor Name  </w:t>
                </w:r>
                <w:r w:rsidR="005E5B43">
                  <w:t>(if any)</w:t>
                </w:r>
              </w:p>
            </w:tc>
            <w:tc>
              <w:tcPr>
                <w:tcW w:w="284" w:type="dxa"/>
              </w:tcPr>
              <w:p w14:paraId="18684977" w14:textId="77777777" w:rsidR="00B54FC2" w:rsidRDefault="00B54FC2" w:rsidP="00FC51EB">
                <w:pPr>
                  <w:pStyle w:val="UTEMAPPROVAL"/>
                  <w:jc w:val="left"/>
                </w:pPr>
                <w:r>
                  <w:t>:</w:t>
                </w:r>
              </w:p>
            </w:tc>
            <w:tc>
              <w:tcPr>
                <w:tcW w:w="6378" w:type="dxa"/>
                <w:tcBorders>
                  <w:top w:val="dotted" w:sz="8" w:space="0" w:color="auto"/>
                  <w:bottom w:val="dotted" w:sz="8" w:space="0" w:color="auto"/>
                </w:tcBorders>
                <w:vAlign w:val="center"/>
              </w:tcPr>
              <w:p w14:paraId="73D7072F" w14:textId="77777777" w:rsidR="00397B63" w:rsidRPr="00397B63" w:rsidRDefault="00397B63" w:rsidP="00397B63"/>
            </w:tc>
          </w:tr>
          <w:tr w:rsidR="00B54FC2" w14:paraId="381624EA" w14:textId="77777777" w:rsidTr="00FC51EB">
            <w:tc>
              <w:tcPr>
                <w:tcW w:w="2127" w:type="dxa"/>
              </w:tcPr>
              <w:p w14:paraId="57E9F493" w14:textId="77777777" w:rsidR="00B54FC2" w:rsidRPr="001F4C6F" w:rsidRDefault="00B54FC2" w:rsidP="00FC51EB">
                <w:pPr>
                  <w:pStyle w:val="UTEMAPPROVAL"/>
                </w:pPr>
                <w:r w:rsidRPr="001F4C6F">
                  <w:t>Date</w:t>
                </w:r>
              </w:p>
            </w:tc>
            <w:tc>
              <w:tcPr>
                <w:tcW w:w="284" w:type="dxa"/>
              </w:tcPr>
              <w:p w14:paraId="4558865E" w14:textId="77777777" w:rsidR="00B54FC2" w:rsidRDefault="00B54FC2" w:rsidP="00FC51EB">
                <w:pPr>
                  <w:pStyle w:val="UTEMAPPROVAL"/>
                  <w:jc w:val="left"/>
                </w:pPr>
                <w:r>
                  <w:t>:</w:t>
                </w:r>
              </w:p>
            </w:tc>
            <w:tc>
              <w:tcPr>
                <w:tcW w:w="6378" w:type="dxa"/>
                <w:tcBorders>
                  <w:top w:val="dotted" w:sz="8" w:space="0" w:color="auto"/>
                  <w:bottom w:val="dotted" w:sz="8" w:space="0" w:color="auto"/>
                </w:tcBorders>
                <w:vAlign w:val="center"/>
              </w:tcPr>
              <w:p w14:paraId="70278B41" w14:textId="77777777" w:rsidR="00B54FC2" w:rsidRDefault="00000000" w:rsidP="00FC51EB">
                <w:pPr>
                  <w:pStyle w:val="UTEMAPPROVAL"/>
                  <w:jc w:val="left"/>
                </w:pPr>
              </w:p>
            </w:tc>
          </w:tr>
        </w:tbl>
      </w:sdtContent>
    </w:sdt>
    <w:p w14:paraId="4492F8DA" w14:textId="77777777" w:rsidR="00884B1B" w:rsidRDefault="00884B1B" w:rsidP="00E876AB">
      <w:pPr>
        <w:pStyle w:val="TITLEDECLAPPRDEDIC"/>
        <w:jc w:val="left"/>
      </w:pPr>
    </w:p>
    <w:p w14:paraId="5561A6D9" w14:textId="77777777" w:rsidR="00E876AB" w:rsidRDefault="00E876AB" w:rsidP="00E876AB"/>
    <w:p w14:paraId="1E4AC301" w14:textId="77777777" w:rsidR="00E876AB" w:rsidRDefault="00E876AB" w:rsidP="00E876AB"/>
    <w:p w14:paraId="3527AD9E" w14:textId="77777777" w:rsidR="00E876AB" w:rsidRPr="00E876AB" w:rsidRDefault="00E876AB" w:rsidP="00E876AB"/>
    <w:p w14:paraId="4E3C5F56" w14:textId="77777777" w:rsidR="0049420F" w:rsidRPr="0049420F" w:rsidRDefault="0049420F" w:rsidP="0049420F">
      <w:pPr>
        <w:sectPr w:rsidR="0049420F" w:rsidRPr="0049420F" w:rsidSect="00BE6572">
          <w:pgSz w:w="11909" w:h="16834" w:code="9"/>
          <w:pgMar w:top="1985" w:right="1418" w:bottom="1418" w:left="1701" w:header="720" w:footer="1298" w:gutter="0"/>
          <w:pgNumType w:fmt="lowerRoman" w:start="1"/>
          <w:cols w:space="720"/>
          <w:docGrid w:linePitch="360"/>
        </w:sectPr>
      </w:pPr>
    </w:p>
    <w:sdt>
      <w:sdtPr>
        <w:id w:val="1328324031"/>
        <w:lock w:val="sdtContentLocked"/>
        <w:placeholder>
          <w:docPart w:val="2C646E9CD43F4D0BAE54E43EF1DCC2B0"/>
        </w:placeholder>
      </w:sdtPr>
      <w:sdtContent>
        <w:p w14:paraId="0F3E0270" w14:textId="57F0EDA0" w:rsidR="00792FFB" w:rsidRDefault="00792FFB" w:rsidP="00644BA4">
          <w:pPr>
            <w:pStyle w:val="TITLEDECLAPPRDEDIC"/>
          </w:pPr>
          <w:r w:rsidRPr="00B774A2">
            <w:t>DEDICATION</w:t>
          </w:r>
        </w:p>
        <w:bookmarkEnd w:id="2" w:displacedByCustomXml="next"/>
      </w:sdtContent>
    </w:sdt>
    <w:p w14:paraId="6A4D926B" w14:textId="48EE0795" w:rsidR="000D0686" w:rsidRPr="00C0219B" w:rsidRDefault="000D0686" w:rsidP="000D0686">
      <w:pPr>
        <w:autoSpaceDE w:val="0"/>
        <w:autoSpaceDN w:val="0"/>
        <w:adjustRightInd w:val="0"/>
        <w:spacing w:line="360" w:lineRule="auto"/>
        <w:jc w:val="center"/>
        <w:rPr>
          <w:i/>
          <w:lang w:val="en-MY"/>
        </w:rPr>
      </w:pPr>
      <w:r w:rsidRPr="00C0219B">
        <w:rPr>
          <w:i/>
          <w:lang w:val="en-MY"/>
        </w:rPr>
        <w:t xml:space="preserve">To my beloved mother, </w:t>
      </w:r>
      <w:proofErr w:type="spellStart"/>
      <w:r w:rsidR="00972438" w:rsidRPr="00C0219B">
        <w:rPr>
          <w:i/>
          <w:lang w:val="en-MY"/>
        </w:rPr>
        <w:t>xxxxxx</w:t>
      </w:r>
      <w:proofErr w:type="spellEnd"/>
      <w:r w:rsidRPr="00C0219B">
        <w:rPr>
          <w:i/>
          <w:lang w:val="en-MY"/>
        </w:rPr>
        <w:t xml:space="preserve">, and father, </w:t>
      </w:r>
      <w:proofErr w:type="spellStart"/>
      <w:r w:rsidR="00972438" w:rsidRPr="00C0219B">
        <w:rPr>
          <w:i/>
          <w:lang w:val="en-MY"/>
        </w:rPr>
        <w:t>xxxxxx</w:t>
      </w:r>
      <w:proofErr w:type="spellEnd"/>
      <w:r w:rsidRPr="00C0219B">
        <w:rPr>
          <w:i/>
          <w:lang w:val="en-MY"/>
        </w:rPr>
        <w:t>,</w:t>
      </w:r>
    </w:p>
    <w:p w14:paraId="3CF7024A" w14:textId="130A39C0" w:rsidR="000D0686" w:rsidRPr="00C0219B" w:rsidRDefault="000D0686" w:rsidP="000D0686">
      <w:pPr>
        <w:autoSpaceDE w:val="0"/>
        <w:autoSpaceDN w:val="0"/>
        <w:adjustRightInd w:val="0"/>
        <w:spacing w:line="360" w:lineRule="auto"/>
        <w:jc w:val="center"/>
        <w:rPr>
          <w:i/>
          <w:lang w:val="en-MY"/>
        </w:rPr>
      </w:pPr>
      <w:r w:rsidRPr="00C0219B">
        <w:rPr>
          <w:i/>
          <w:lang w:val="en-MY"/>
        </w:rPr>
        <w:t>and</w:t>
      </w:r>
    </w:p>
    <w:p w14:paraId="6B1FAE8A" w14:textId="401DC91A" w:rsidR="000D0686" w:rsidRPr="00C0219B" w:rsidRDefault="000D0686" w:rsidP="000D0686">
      <w:pPr>
        <w:autoSpaceDE w:val="0"/>
        <w:autoSpaceDN w:val="0"/>
        <w:adjustRightInd w:val="0"/>
        <w:spacing w:line="360" w:lineRule="auto"/>
        <w:jc w:val="center"/>
        <w:rPr>
          <w:i/>
          <w:lang w:val="en-MY"/>
        </w:rPr>
      </w:pPr>
      <w:r w:rsidRPr="00C0219B">
        <w:rPr>
          <w:i/>
          <w:lang w:val="en-MY"/>
        </w:rPr>
        <w:t xml:space="preserve">To dearest wife, </w:t>
      </w:r>
      <w:proofErr w:type="spellStart"/>
      <w:r w:rsidR="00972438" w:rsidRPr="00C0219B">
        <w:rPr>
          <w:i/>
          <w:lang w:val="en-MY"/>
        </w:rPr>
        <w:t>xxxxxx</w:t>
      </w:r>
      <w:proofErr w:type="spellEnd"/>
      <w:r w:rsidRPr="00C0219B">
        <w:rPr>
          <w:i/>
          <w:lang w:val="en-MY"/>
        </w:rPr>
        <w:t xml:space="preserve"> and</w:t>
      </w:r>
    </w:p>
    <w:p w14:paraId="3977E649" w14:textId="7E60DD74" w:rsidR="000D0686" w:rsidRPr="00C0219B" w:rsidRDefault="000D0686" w:rsidP="000D0686">
      <w:pPr>
        <w:autoSpaceDE w:val="0"/>
        <w:autoSpaceDN w:val="0"/>
        <w:adjustRightInd w:val="0"/>
        <w:spacing w:line="360" w:lineRule="auto"/>
        <w:jc w:val="center"/>
        <w:rPr>
          <w:i/>
          <w:lang w:val="en-MY"/>
        </w:rPr>
      </w:pPr>
      <w:r w:rsidRPr="00C0219B">
        <w:rPr>
          <w:i/>
          <w:lang w:val="en-MY"/>
        </w:rPr>
        <w:t xml:space="preserve">My son, </w:t>
      </w:r>
      <w:proofErr w:type="spellStart"/>
      <w:r w:rsidR="00972438" w:rsidRPr="00C0219B">
        <w:rPr>
          <w:i/>
          <w:lang w:val="en-MY"/>
        </w:rPr>
        <w:t>xxxxxx</w:t>
      </w:r>
      <w:proofErr w:type="spellEnd"/>
    </w:p>
    <w:p w14:paraId="651CA63F" w14:textId="6459B5DA" w:rsidR="00972438" w:rsidRPr="00C0219B" w:rsidRDefault="00972438" w:rsidP="000D0686">
      <w:pPr>
        <w:autoSpaceDE w:val="0"/>
        <w:autoSpaceDN w:val="0"/>
        <w:adjustRightInd w:val="0"/>
        <w:spacing w:line="360" w:lineRule="auto"/>
        <w:jc w:val="center"/>
        <w:rPr>
          <w:caps/>
        </w:rPr>
      </w:pPr>
      <w:r w:rsidRPr="00C0219B">
        <w:rPr>
          <w:i/>
          <w:lang w:val="en-MY"/>
        </w:rPr>
        <w:t>(example only)</w:t>
      </w:r>
    </w:p>
    <w:p w14:paraId="11DF207E" w14:textId="77777777" w:rsidR="00E54A35" w:rsidRDefault="00E54A35" w:rsidP="00D2465F"/>
    <w:p w14:paraId="37EE4C8D" w14:textId="3B682400" w:rsidR="00CA70FC" w:rsidRDefault="00CA70FC" w:rsidP="00D2465F"/>
    <w:p w14:paraId="4BFBA1B3" w14:textId="77777777" w:rsidR="00E12811" w:rsidRDefault="00E12811" w:rsidP="00D2465F"/>
    <w:p w14:paraId="0F774020" w14:textId="77777777" w:rsidR="00E12811" w:rsidRDefault="00E12811" w:rsidP="00D2465F"/>
    <w:p w14:paraId="6CE3B4E8" w14:textId="77777777" w:rsidR="00E12811" w:rsidRDefault="00E12811" w:rsidP="00D2465F">
      <w:pPr>
        <w:sectPr w:rsidR="00E12811" w:rsidSect="00BE6572">
          <w:pgSz w:w="11909" w:h="16834" w:code="9"/>
          <w:pgMar w:top="1985" w:right="1418" w:bottom="1418" w:left="1701" w:header="720" w:footer="1298" w:gutter="0"/>
          <w:pgNumType w:fmt="lowerRoman" w:start="1"/>
          <w:cols w:space="720"/>
          <w:docGrid w:linePitch="360"/>
        </w:sectPr>
      </w:pPr>
    </w:p>
    <w:bookmarkStart w:id="3" w:name="_Toc458244" w:displacedByCustomXml="next"/>
    <w:bookmarkStart w:id="4" w:name="_Toc130887363" w:displacedByCustomXml="next"/>
    <w:sdt>
      <w:sdtPr>
        <w:id w:val="-478767850"/>
        <w:lock w:val="sdtContentLocked"/>
        <w:placeholder>
          <w:docPart w:val="E63C1EA1670A4FB896B714A30DAA0C00"/>
        </w:placeholder>
      </w:sdtPr>
      <w:sdtContent>
        <w:p w14:paraId="76A02BB4" w14:textId="77777777" w:rsidR="002615F2" w:rsidRPr="004D438A" w:rsidRDefault="002615F2" w:rsidP="00C13B9B">
          <w:pPr>
            <w:pStyle w:val="UTEMTITLEATROMANPAGES"/>
          </w:pPr>
          <w:r w:rsidRPr="004D438A">
            <w:t>ABSTRACT</w:t>
          </w:r>
        </w:p>
        <w:bookmarkEnd w:id="3" w:displacedByCustomXml="next"/>
      </w:sdtContent>
    </w:sdt>
    <w:bookmarkEnd w:id="4" w:displacedByCustomXml="prev"/>
    <w:p w14:paraId="7B58EEFA" w14:textId="6EA5C5EE" w:rsidR="00CD3621" w:rsidRDefault="00CD3621" w:rsidP="00CD3621">
      <w:pPr>
        <w:pStyle w:val="UTEMABSTRACT-ENG"/>
        <w:spacing w:line="360" w:lineRule="auto"/>
      </w:pPr>
      <w:r>
        <w:t xml:space="preserve">Abstract must be one page only. </w:t>
      </w:r>
      <w:r w:rsidRPr="008757D4">
        <w:t>The beginning of abstract needs to include general information. It draws readers’ attention, allows them discovering key research work’ objectives and outcomes of conducted studies when reading a single summary</w:t>
      </w:r>
      <w:r>
        <w:t xml:space="preserve">. Key elements must be included which are, aims, methods, results, and conclusion. </w:t>
      </w:r>
      <w:r w:rsidRPr="008757D4">
        <w:t xml:space="preserve">Begin by clearly defining the purpose of your research. What practical or theoretical problem does the research respond to, or what research question did you aim to answer? You can include some brief context on the social or academic relevance of your topic, but don’t go into detailed background information. </w:t>
      </w:r>
      <w:r>
        <w:t>Then, m</w:t>
      </w:r>
      <w:r w:rsidRPr="008757D4">
        <w:t xml:space="preserve">ention the research methods that you used to answer your question. This part should be a direct description of what you did in one or two sentences. It is usually written in the past simple tense as it refers to completed actions. </w:t>
      </w:r>
      <w:r>
        <w:t xml:space="preserve">Next, </w:t>
      </w:r>
      <w:r w:rsidRPr="008757D4">
        <w:t xml:space="preserve">summarize the main research results. This part of the abstract can be in the present or past simple tense. Depending on how long and complex your research is, you may not be able to include all results here. Try to highlight only the most important findings that will allow the reader to understand your conclusions. Finally, provide the main conclusions of your research: what is your answer to the problem or question? The reader should finish with a clear understanding of the central point that your research has proved or argued. Conclusions are usually written in the present simple tense. If your aim was to solve a practical problem, the conclusions might include recommendations for implementation. If relevant, you can briefly make suggestions for further research. [Original source: </w:t>
      </w:r>
      <w:r w:rsidR="00000000">
        <w:fldChar w:fldCharType="begin"/>
      </w:r>
      <w:r w:rsidR="00000000">
        <w:instrText>HYPERLINK "https://prothesiswriter.com/blog/how-to-write-a-perfect-thesis-abstract"</w:instrText>
      </w:r>
      <w:r w:rsidR="00000000">
        <w:fldChar w:fldCharType="separate"/>
      </w:r>
      <w:r w:rsidRPr="00513352">
        <w:rPr>
          <w:rStyle w:val="Hyperlink"/>
        </w:rPr>
        <w:t>https://prothesiswriter.com/blog/how-to-write-a-perfect-thesis-abstract</w:t>
      </w:r>
      <w:r w:rsidR="00000000">
        <w:rPr>
          <w:rStyle w:val="Hyperlink"/>
        </w:rPr>
        <w:fldChar w:fldCharType="end"/>
      </w:r>
      <w:r w:rsidRPr="008757D4">
        <w:t>]</w:t>
      </w:r>
      <w:r>
        <w:t>.</w:t>
      </w:r>
    </w:p>
    <w:p w14:paraId="5DD56B59" w14:textId="77777777" w:rsidR="0084307A" w:rsidRDefault="0084307A" w:rsidP="00AE74D0">
      <w:pPr>
        <w:pStyle w:val="UTEMABSTRACT-ENG"/>
      </w:pPr>
    </w:p>
    <w:bookmarkStart w:id="5" w:name="_Toc458245" w:displacedByCustomXml="next"/>
    <w:bookmarkStart w:id="6" w:name="_Toc130887364" w:displacedByCustomXml="next"/>
    <w:sdt>
      <w:sdtPr>
        <w:id w:val="309761621"/>
        <w:lock w:val="sdtContentLocked"/>
        <w:placeholder>
          <w:docPart w:val="E63C1EA1670A4FB896B714A30DAA0C00"/>
        </w:placeholder>
      </w:sdtPr>
      <w:sdtContent>
        <w:p w14:paraId="5F841277" w14:textId="77777777" w:rsidR="002615F2" w:rsidRPr="008E1C32" w:rsidRDefault="002615F2" w:rsidP="00C13B9B">
          <w:pPr>
            <w:pStyle w:val="UTEMTITLEATROMANPAGES-ABSTRAK"/>
          </w:pPr>
          <w:r w:rsidRPr="008E1C32">
            <w:t>ABSTRAK</w:t>
          </w:r>
        </w:p>
        <w:bookmarkEnd w:id="5" w:displacedByCustomXml="next"/>
      </w:sdtContent>
    </w:sdt>
    <w:bookmarkEnd w:id="6" w:displacedByCustomXml="prev"/>
    <w:p w14:paraId="29136831" w14:textId="77777777" w:rsidR="00CD3621" w:rsidRDefault="00CD3621" w:rsidP="00CD3621">
      <w:pPr>
        <w:pStyle w:val="UTEMABSTRACT-ENG"/>
        <w:spacing w:line="360" w:lineRule="auto"/>
      </w:pPr>
      <w:r>
        <w:t xml:space="preserve">Sama seperti kandungan abstrak di dalam bahasa Inggeris, di halaman ini adalah abstrak yang telah diterjemah ke dalam bahasa Melayu. </w:t>
      </w:r>
    </w:p>
    <w:p w14:paraId="333DD0A0" w14:textId="77777777" w:rsidR="002615F2" w:rsidRDefault="002615F2" w:rsidP="00476A6D">
      <w:pPr>
        <w:jc w:val="both"/>
      </w:pPr>
    </w:p>
    <w:p w14:paraId="6579616A" w14:textId="77777777" w:rsidR="00275AAC" w:rsidRDefault="00275AAC" w:rsidP="00B85E9C"/>
    <w:bookmarkStart w:id="7" w:name="_Toc458246" w:displacedByCustomXml="next"/>
    <w:bookmarkStart w:id="8" w:name="_Toc130887365" w:displacedByCustomXml="next"/>
    <w:sdt>
      <w:sdtPr>
        <w:id w:val="-625316485"/>
        <w:lock w:val="sdtContentLocked"/>
        <w:placeholder>
          <w:docPart w:val="E63C1EA1670A4FB896B714A30DAA0C00"/>
        </w:placeholder>
      </w:sdtPr>
      <w:sdtContent>
        <w:p w14:paraId="7C9B10CC" w14:textId="77777777" w:rsidR="00BC65FC" w:rsidRPr="00F051FB" w:rsidRDefault="00BC65FC" w:rsidP="00C13B9B">
          <w:pPr>
            <w:pStyle w:val="UTEMTITLEATROMANPAGES"/>
            <w:rPr>
              <w:i/>
            </w:rPr>
          </w:pPr>
          <w:r w:rsidRPr="00F340C5">
            <w:t>ACKNOWLEDGEMENT</w:t>
          </w:r>
          <w:r>
            <w:t>S</w:t>
          </w:r>
        </w:p>
        <w:bookmarkEnd w:id="7" w:displacedByCustomXml="next"/>
      </w:sdtContent>
    </w:sdt>
    <w:bookmarkEnd w:id="8" w:displacedByCustomXml="prev"/>
    <w:p w14:paraId="27F86455" w14:textId="6E1F6EC0" w:rsidR="0088237B" w:rsidRPr="009B6825" w:rsidRDefault="0088237B" w:rsidP="0088237B">
      <w:pPr>
        <w:spacing w:line="360" w:lineRule="auto"/>
        <w:ind w:firstLine="720"/>
        <w:jc w:val="both"/>
        <w:rPr>
          <w:lang w:val="en-MY"/>
        </w:rPr>
      </w:pPr>
      <w:r w:rsidRPr="009B6825">
        <w:rPr>
          <w:lang w:val="en-MY"/>
        </w:rPr>
        <w:t xml:space="preserve">First and foremost, I would like to express my gratitude to my supervisor, </w:t>
      </w:r>
      <w:proofErr w:type="spellStart"/>
      <w:r>
        <w:rPr>
          <w:lang w:val="en-MY"/>
        </w:rPr>
        <w:t>xxxxx</w:t>
      </w:r>
      <w:proofErr w:type="spellEnd"/>
      <w:r>
        <w:rPr>
          <w:lang w:val="en-MY"/>
        </w:rPr>
        <w:t xml:space="preserve"> and </w:t>
      </w:r>
      <w:r w:rsidRPr="009B6825">
        <w:rPr>
          <w:lang w:val="en-MY"/>
        </w:rPr>
        <w:t xml:space="preserve">co-supervisor, </w:t>
      </w:r>
      <w:proofErr w:type="spellStart"/>
      <w:r>
        <w:rPr>
          <w:lang w:val="en-MY"/>
        </w:rPr>
        <w:t>xxxxx</w:t>
      </w:r>
      <w:proofErr w:type="spellEnd"/>
      <w:r>
        <w:rPr>
          <w:lang w:val="en-MY"/>
        </w:rPr>
        <w:t xml:space="preserve"> </w:t>
      </w:r>
      <w:r w:rsidRPr="009B6825">
        <w:rPr>
          <w:lang w:val="en-MY"/>
        </w:rPr>
        <w:t>for the</w:t>
      </w:r>
      <w:r>
        <w:rPr>
          <w:lang w:val="en-MY"/>
        </w:rPr>
        <w:t>ir precious guidance, words of wisdom and</w:t>
      </w:r>
      <w:r w:rsidRPr="009B6825">
        <w:rPr>
          <w:lang w:val="en-MY"/>
        </w:rPr>
        <w:t xml:space="preserve"> patient </w:t>
      </w:r>
      <w:r>
        <w:rPr>
          <w:lang w:val="en-MY"/>
        </w:rPr>
        <w:t xml:space="preserve">throughout this </w:t>
      </w:r>
      <w:r w:rsidR="00664505">
        <w:rPr>
          <w:lang w:val="en-MY"/>
        </w:rPr>
        <w:t>project</w:t>
      </w:r>
      <w:r w:rsidRPr="009B6825">
        <w:rPr>
          <w:lang w:val="en-MY"/>
        </w:rPr>
        <w:t>.</w:t>
      </w:r>
      <w:r>
        <w:rPr>
          <w:lang w:val="en-MY"/>
        </w:rPr>
        <w:t xml:space="preserve">  </w:t>
      </w:r>
    </w:p>
    <w:p w14:paraId="7F2DE3D2" w14:textId="18A417FD" w:rsidR="0088237B" w:rsidRPr="009B6825" w:rsidRDefault="0088237B" w:rsidP="0088237B">
      <w:pPr>
        <w:spacing w:line="360" w:lineRule="auto"/>
        <w:ind w:firstLine="720"/>
        <w:jc w:val="both"/>
        <w:rPr>
          <w:lang w:val="en-MY"/>
        </w:rPr>
      </w:pPr>
    </w:p>
    <w:p w14:paraId="1E89F26A" w14:textId="03E9D0C1" w:rsidR="0088237B" w:rsidRPr="009B6825" w:rsidRDefault="0088237B" w:rsidP="0088237B">
      <w:pPr>
        <w:spacing w:line="360" w:lineRule="auto"/>
        <w:ind w:firstLine="720"/>
        <w:jc w:val="both"/>
        <w:rPr>
          <w:lang w:val="en-MY"/>
        </w:rPr>
      </w:pPr>
      <w:r w:rsidRPr="009B6825">
        <w:rPr>
          <w:lang w:val="en-MY"/>
        </w:rPr>
        <w:t xml:space="preserve">I am also indebted </w:t>
      </w:r>
      <w:r>
        <w:rPr>
          <w:lang w:val="en-MY"/>
        </w:rPr>
        <w:t xml:space="preserve">to </w:t>
      </w:r>
      <w:proofErr w:type="spellStart"/>
      <w:r>
        <w:rPr>
          <w:lang w:val="en-MY"/>
        </w:rPr>
        <w:t>Universiti</w:t>
      </w:r>
      <w:proofErr w:type="spellEnd"/>
      <w:r>
        <w:rPr>
          <w:lang w:val="en-MY"/>
        </w:rPr>
        <w:t xml:space="preserve"> </w:t>
      </w:r>
      <w:proofErr w:type="spellStart"/>
      <w:r>
        <w:rPr>
          <w:lang w:val="en-MY"/>
        </w:rPr>
        <w:t>Teknikal</w:t>
      </w:r>
      <w:proofErr w:type="spellEnd"/>
      <w:r>
        <w:rPr>
          <w:lang w:val="en-MY"/>
        </w:rPr>
        <w:t xml:space="preserve"> Malaysia</w:t>
      </w:r>
      <w:r w:rsidRPr="009B6825">
        <w:rPr>
          <w:lang w:val="en-MY"/>
        </w:rPr>
        <w:t xml:space="preserve"> Melaka </w:t>
      </w:r>
      <w:r>
        <w:rPr>
          <w:lang w:val="en-MY"/>
        </w:rPr>
        <w:t>(</w:t>
      </w:r>
      <w:proofErr w:type="spellStart"/>
      <w:r>
        <w:rPr>
          <w:lang w:val="en-MY"/>
        </w:rPr>
        <w:t>UTeM</w:t>
      </w:r>
      <w:proofErr w:type="spellEnd"/>
      <w:r>
        <w:rPr>
          <w:lang w:val="en-MY"/>
        </w:rPr>
        <w:t xml:space="preserve">) </w:t>
      </w:r>
      <w:r w:rsidRPr="009B6825">
        <w:rPr>
          <w:lang w:val="en-MY"/>
        </w:rPr>
        <w:t xml:space="preserve">and </w:t>
      </w:r>
      <w:proofErr w:type="spellStart"/>
      <w:r w:rsidR="00D80380">
        <w:rPr>
          <w:lang w:val="en-MY"/>
        </w:rPr>
        <w:t>xxxxx</w:t>
      </w:r>
      <w:proofErr w:type="spellEnd"/>
      <w:r w:rsidRPr="009B6825">
        <w:rPr>
          <w:lang w:val="en-MY"/>
        </w:rPr>
        <w:t xml:space="preserve"> for the financial support through </w:t>
      </w:r>
      <w:proofErr w:type="spellStart"/>
      <w:r w:rsidR="00D80380">
        <w:rPr>
          <w:lang w:val="en-MY"/>
        </w:rPr>
        <w:t>xxxxxx</w:t>
      </w:r>
      <w:proofErr w:type="spellEnd"/>
      <w:r>
        <w:rPr>
          <w:lang w:val="en-MY"/>
        </w:rPr>
        <w:t xml:space="preserve"> </w:t>
      </w:r>
      <w:r w:rsidRPr="009B6825">
        <w:rPr>
          <w:lang w:val="en-MY"/>
        </w:rPr>
        <w:t xml:space="preserve">which enables me to accomplish the </w:t>
      </w:r>
      <w:r w:rsidR="00DB7A51">
        <w:rPr>
          <w:lang w:val="en-MY"/>
        </w:rPr>
        <w:t>project</w:t>
      </w:r>
      <w:r w:rsidRPr="009B6825">
        <w:rPr>
          <w:lang w:val="en-MY"/>
        </w:rPr>
        <w:t xml:space="preserve">. </w:t>
      </w:r>
      <w:r>
        <w:rPr>
          <w:lang w:val="en-MY"/>
        </w:rPr>
        <w:t xml:space="preserve"> </w:t>
      </w:r>
      <w:r w:rsidRPr="009B6825">
        <w:rPr>
          <w:lang w:val="en-MY"/>
        </w:rPr>
        <w:t>Not forgetting my fellow colleague</w:t>
      </w:r>
      <w:r>
        <w:rPr>
          <w:lang w:val="en-MY"/>
        </w:rPr>
        <w:t>,</w:t>
      </w:r>
      <w:r w:rsidRPr="009B6825">
        <w:rPr>
          <w:lang w:val="en-MY"/>
        </w:rPr>
        <w:t xml:space="preserve"> </w:t>
      </w:r>
      <w:proofErr w:type="spellStart"/>
      <w:r w:rsidR="00C85E50">
        <w:rPr>
          <w:lang w:val="en-MY"/>
        </w:rPr>
        <w:t>xxxxxx</w:t>
      </w:r>
      <w:proofErr w:type="spellEnd"/>
      <w:r w:rsidRPr="009B6825">
        <w:rPr>
          <w:lang w:val="en-MY"/>
        </w:rPr>
        <w:t xml:space="preserve"> for </w:t>
      </w:r>
      <w:r>
        <w:rPr>
          <w:lang w:val="en-MY"/>
        </w:rPr>
        <w:t xml:space="preserve">the willingness of sharing his thoughts and ideas regarding the </w:t>
      </w:r>
      <w:r w:rsidR="00DB7A51">
        <w:rPr>
          <w:lang w:val="en-MY"/>
        </w:rPr>
        <w:t>project</w:t>
      </w:r>
      <w:r>
        <w:rPr>
          <w:lang w:val="en-MY"/>
        </w:rPr>
        <w:t>.</w:t>
      </w:r>
    </w:p>
    <w:p w14:paraId="2D25A18E" w14:textId="77777777" w:rsidR="0088237B" w:rsidRPr="009B6825" w:rsidRDefault="0088237B" w:rsidP="0088237B">
      <w:pPr>
        <w:spacing w:line="360" w:lineRule="auto"/>
        <w:ind w:firstLine="720"/>
        <w:jc w:val="both"/>
        <w:rPr>
          <w:lang w:val="en-MY"/>
        </w:rPr>
      </w:pPr>
    </w:p>
    <w:p w14:paraId="17B37E49" w14:textId="52385B0D" w:rsidR="0088237B" w:rsidRPr="009B6825" w:rsidRDefault="0088237B" w:rsidP="0088237B">
      <w:pPr>
        <w:spacing w:line="360" w:lineRule="auto"/>
        <w:ind w:firstLine="720"/>
        <w:jc w:val="both"/>
        <w:rPr>
          <w:lang w:val="en-MY"/>
        </w:rPr>
      </w:pPr>
      <w:r w:rsidRPr="009B6825">
        <w:rPr>
          <w:lang w:val="en-MY"/>
        </w:rPr>
        <w:t>My highest appreciation goes to my parent</w:t>
      </w:r>
      <w:r>
        <w:rPr>
          <w:lang w:val="en-MY"/>
        </w:rPr>
        <w:t>s, parents in-law,</w:t>
      </w:r>
      <w:r w:rsidRPr="009B6825">
        <w:rPr>
          <w:lang w:val="en-MY"/>
        </w:rPr>
        <w:t xml:space="preserve"> and family members for thei</w:t>
      </w:r>
      <w:r>
        <w:rPr>
          <w:lang w:val="en-MY"/>
        </w:rPr>
        <w:t>r love and prayer</w:t>
      </w:r>
      <w:r w:rsidRPr="009B6825">
        <w:rPr>
          <w:lang w:val="en-MY"/>
        </w:rPr>
        <w:t xml:space="preserve"> during the period of my study. </w:t>
      </w:r>
      <w:r>
        <w:rPr>
          <w:lang w:val="en-MY"/>
        </w:rPr>
        <w:t xml:space="preserve"> </w:t>
      </w:r>
      <w:r w:rsidRPr="009B6825">
        <w:rPr>
          <w:lang w:val="en-MY"/>
        </w:rPr>
        <w:t xml:space="preserve">An honourable mention also goes to </w:t>
      </w:r>
      <w:proofErr w:type="spellStart"/>
      <w:r w:rsidR="00C85E50">
        <w:rPr>
          <w:lang w:val="en-MY"/>
        </w:rPr>
        <w:t>xxxxxx</w:t>
      </w:r>
      <w:proofErr w:type="spellEnd"/>
      <w:r w:rsidRPr="009B6825">
        <w:rPr>
          <w:lang w:val="en-MY"/>
        </w:rPr>
        <w:t xml:space="preserve"> for </w:t>
      </w:r>
      <w:r>
        <w:rPr>
          <w:lang w:val="en-MY"/>
        </w:rPr>
        <w:t>all the motivation and understanding. A</w:t>
      </w:r>
      <w:r w:rsidRPr="009B6825">
        <w:rPr>
          <w:lang w:val="en-MY"/>
        </w:rPr>
        <w:t xml:space="preserve">nd to </w:t>
      </w:r>
      <w:proofErr w:type="spellStart"/>
      <w:r w:rsidR="00C85E50">
        <w:rPr>
          <w:lang w:val="en-MY"/>
        </w:rPr>
        <w:t>xxxxx</w:t>
      </w:r>
      <w:proofErr w:type="spellEnd"/>
      <w:r w:rsidR="00C85E50">
        <w:rPr>
          <w:lang w:val="en-MY"/>
        </w:rPr>
        <w:t>,</w:t>
      </w:r>
      <w:r w:rsidRPr="009B6825">
        <w:rPr>
          <w:lang w:val="en-MY"/>
        </w:rPr>
        <w:t xml:space="preserve"> thanks for </w:t>
      </w:r>
      <w:r w:rsidR="00C85E50">
        <w:rPr>
          <w:lang w:val="en-MY"/>
        </w:rPr>
        <w:t>…….</w:t>
      </w:r>
    </w:p>
    <w:p w14:paraId="5C0064C0" w14:textId="77777777" w:rsidR="0088237B" w:rsidRPr="009B6825" w:rsidRDefault="0088237B" w:rsidP="0088237B">
      <w:pPr>
        <w:spacing w:line="360" w:lineRule="auto"/>
        <w:ind w:firstLine="720"/>
        <w:jc w:val="both"/>
        <w:rPr>
          <w:lang w:val="en-MY"/>
        </w:rPr>
      </w:pPr>
    </w:p>
    <w:p w14:paraId="1625F65D" w14:textId="10435291" w:rsidR="0088237B" w:rsidRPr="009B6825" w:rsidRDefault="0088237B" w:rsidP="0088237B">
      <w:pPr>
        <w:spacing w:line="360" w:lineRule="auto"/>
        <w:ind w:firstLine="720"/>
        <w:jc w:val="both"/>
        <w:rPr>
          <w:lang w:val="en-MY"/>
        </w:rPr>
      </w:pPr>
      <w:r w:rsidRPr="009B6825">
        <w:rPr>
          <w:lang w:val="en-MY"/>
        </w:rPr>
        <w:t xml:space="preserve">Finally, I </w:t>
      </w:r>
      <w:r>
        <w:rPr>
          <w:lang w:val="en-MY"/>
        </w:rPr>
        <w:t>would like to thank all the staffs at</w:t>
      </w:r>
      <w:r w:rsidRPr="009B6825">
        <w:rPr>
          <w:lang w:val="en-MY"/>
        </w:rPr>
        <w:t xml:space="preserve"> the </w:t>
      </w:r>
      <w:proofErr w:type="spellStart"/>
      <w:r w:rsidR="00C85E50">
        <w:rPr>
          <w:lang w:val="en-MY"/>
        </w:rPr>
        <w:t>xxxxxxxx</w:t>
      </w:r>
      <w:proofErr w:type="spellEnd"/>
      <w:r w:rsidRPr="009B6825">
        <w:rPr>
          <w:lang w:val="en-MY"/>
        </w:rPr>
        <w:t>, fellow colleagues</w:t>
      </w:r>
      <w:r w:rsidR="000435BA">
        <w:rPr>
          <w:lang w:val="en-MY"/>
        </w:rPr>
        <w:t xml:space="preserve"> and classmates</w:t>
      </w:r>
      <w:r w:rsidRPr="009B6825">
        <w:rPr>
          <w:lang w:val="en-MY"/>
        </w:rPr>
        <w:t xml:space="preserve">, the Faculty members, as well as other individuals who are not listed here for being co-operative and helpful. </w:t>
      </w:r>
    </w:p>
    <w:p w14:paraId="3017809B" w14:textId="77777777" w:rsidR="00B627BF" w:rsidRPr="0088237B" w:rsidRDefault="00B627BF" w:rsidP="003E0B8D">
      <w:pPr>
        <w:pStyle w:val="UTEMACKNOWLEDGEMENT"/>
        <w:jc w:val="center"/>
        <w:rPr>
          <w:lang w:val="en-MY"/>
        </w:rPr>
      </w:pPr>
    </w:p>
    <w:p w14:paraId="10AD91AE" w14:textId="77777777" w:rsidR="00B627BF" w:rsidRPr="00B627BF" w:rsidRDefault="00B627BF" w:rsidP="00B627BF">
      <w:pPr>
        <w:pStyle w:val="UTEMACKNOWLEDGEMENT"/>
      </w:pPr>
    </w:p>
    <w:p w14:paraId="6DBA6BBE" w14:textId="77777777" w:rsidR="00E12811" w:rsidRDefault="00E12811" w:rsidP="00E12811">
      <w:pPr>
        <w:rPr>
          <w:lang w:val="en-US"/>
        </w:rPr>
      </w:pPr>
    </w:p>
    <w:p w14:paraId="23C44652" w14:textId="77777777" w:rsidR="00E12811" w:rsidRDefault="00E12811" w:rsidP="00E12811">
      <w:pPr>
        <w:rPr>
          <w:lang w:val="en-US"/>
        </w:rPr>
      </w:pPr>
    </w:p>
    <w:p w14:paraId="3BCA79A7" w14:textId="77777777" w:rsidR="00E12811" w:rsidRDefault="00E12811" w:rsidP="00E12811">
      <w:pPr>
        <w:rPr>
          <w:lang w:val="en-US"/>
        </w:rPr>
      </w:pPr>
    </w:p>
    <w:p w14:paraId="61A9C88B" w14:textId="77777777" w:rsidR="00E12811" w:rsidRDefault="00E12811" w:rsidP="00E12811">
      <w:pPr>
        <w:rPr>
          <w:lang w:val="en-US"/>
        </w:rPr>
      </w:pPr>
    </w:p>
    <w:p w14:paraId="497F6446" w14:textId="77777777" w:rsidR="00E12811" w:rsidRDefault="00E12811" w:rsidP="00E12811">
      <w:pPr>
        <w:rPr>
          <w:lang w:val="en-US"/>
        </w:rPr>
      </w:pPr>
    </w:p>
    <w:p w14:paraId="37369ADC" w14:textId="77777777" w:rsidR="00E12811" w:rsidRPr="00E12811" w:rsidRDefault="00E12811" w:rsidP="00E12811">
      <w:pPr>
        <w:rPr>
          <w:lang w:val="en-US"/>
        </w:rPr>
        <w:sectPr w:rsidR="00E12811" w:rsidRPr="00E12811" w:rsidSect="00BE6572">
          <w:footerReference w:type="default" r:id="rId13"/>
          <w:pgSz w:w="11909" w:h="16834" w:code="9"/>
          <w:pgMar w:top="1985" w:right="1418" w:bottom="1418" w:left="1701" w:header="720" w:footer="1134" w:gutter="0"/>
          <w:pgNumType w:fmt="lowerRoman" w:start="1"/>
          <w:cols w:space="720"/>
          <w:docGrid w:linePitch="360"/>
        </w:sectPr>
      </w:pPr>
    </w:p>
    <w:bookmarkStart w:id="9" w:name="_Toc458247" w:displacedByCustomXml="next"/>
    <w:bookmarkStart w:id="10" w:name="_Toc130887366" w:displacedByCustomXml="next"/>
    <w:sdt>
      <w:sdtPr>
        <w:id w:val="771665099"/>
        <w:lock w:val="sdtContentLocked"/>
        <w:placeholder>
          <w:docPart w:val="E63C1EA1670A4FB896B714A30DAA0C00"/>
        </w:placeholder>
      </w:sdtPr>
      <w:sdtContent>
        <w:p w14:paraId="44DFC410" w14:textId="77777777" w:rsidR="00FB458B" w:rsidRDefault="00FB458B" w:rsidP="00C13B9B">
          <w:pPr>
            <w:pStyle w:val="UTEMTITLEATROMANPAGES"/>
          </w:pPr>
          <w:r>
            <w:t>TABLE OF CONTENTS</w:t>
          </w:r>
        </w:p>
        <w:bookmarkEnd w:id="9" w:displacedByCustomXml="next"/>
      </w:sdtContent>
    </w:sdt>
    <w:bookmarkEnd w:id="10" w:displacedByCustomXml="prev"/>
    <w:sdt>
      <w:sdtPr>
        <w:rPr>
          <w:b/>
        </w:rPr>
        <w:id w:val="-682666901"/>
      </w:sdtPr>
      <w:sdtContent>
        <w:p w14:paraId="577160FE" w14:textId="77777777" w:rsidR="009B2A7F" w:rsidRPr="00E81855" w:rsidRDefault="009B2A7F" w:rsidP="00E81855">
          <w:pPr>
            <w:spacing w:before="200"/>
            <w:jc w:val="right"/>
            <w:rPr>
              <w:b/>
            </w:rPr>
          </w:pPr>
          <w:r w:rsidRPr="00E81855">
            <w:rPr>
              <w:b/>
            </w:rPr>
            <w:t>PAGE</w:t>
          </w:r>
        </w:p>
        <w:p w14:paraId="33A2DF8B" w14:textId="0A38736D" w:rsidR="009B2A7F" w:rsidRPr="00E81855" w:rsidRDefault="003E5B3E" w:rsidP="00E81855">
          <w:pPr>
            <w:spacing w:before="200"/>
            <w:rPr>
              <w:b/>
            </w:rPr>
          </w:pPr>
          <w:r>
            <w:rPr>
              <w:b/>
            </w:rPr>
            <w:t>DECLARATION</w:t>
          </w:r>
        </w:p>
        <w:p w14:paraId="0A66A739" w14:textId="0F05D401" w:rsidR="009B2A7F" w:rsidRPr="00E81855" w:rsidRDefault="009B2A7F" w:rsidP="00E81855">
          <w:pPr>
            <w:spacing w:before="200"/>
            <w:rPr>
              <w:b/>
            </w:rPr>
          </w:pPr>
          <w:r w:rsidRPr="00E81855">
            <w:rPr>
              <w:b/>
            </w:rPr>
            <w:t>APPROVAL</w:t>
          </w:r>
        </w:p>
        <w:p w14:paraId="1F29F360" w14:textId="77777777" w:rsidR="009B2A7F" w:rsidRPr="00E81855" w:rsidRDefault="009B2A7F" w:rsidP="00E81855">
          <w:pPr>
            <w:spacing w:before="200"/>
            <w:rPr>
              <w:b/>
            </w:rPr>
          </w:pPr>
          <w:r w:rsidRPr="00E81855">
            <w:rPr>
              <w:b/>
            </w:rPr>
            <w:t>DEDICATIONS</w:t>
          </w:r>
        </w:p>
      </w:sdtContent>
    </w:sdt>
    <w:p w14:paraId="50D0947C" w14:textId="46E8AB65" w:rsidR="00517A76" w:rsidRDefault="003C2B95">
      <w:pPr>
        <w:pStyle w:val="TOC1"/>
        <w:rPr>
          <w:noProof/>
        </w:rPr>
      </w:pPr>
      <w:r>
        <w:fldChar w:fldCharType="begin"/>
      </w:r>
      <w:r>
        <w:instrText xml:space="preserve"> TOC \o "1-4" \h \z \u </w:instrText>
      </w:r>
      <w:r>
        <w:fldChar w:fldCharType="separate"/>
      </w:r>
    </w:p>
    <w:p w14:paraId="7B66721C" w14:textId="5CB81715" w:rsidR="00517A76" w:rsidRDefault="00000000">
      <w:pPr>
        <w:pStyle w:val="TOC1"/>
        <w:rPr>
          <w:rFonts w:asciiTheme="minorHAnsi" w:eastAsiaTheme="minorEastAsia" w:hAnsiTheme="minorHAnsi" w:cstheme="minorBidi"/>
          <w:b w:val="0"/>
          <w:noProof/>
          <w:lang w:val="en-MY" w:eastAsia="en-GB"/>
        </w:rPr>
      </w:pPr>
      <w:hyperlink w:anchor="_Toc130887363" w:history="1">
        <w:r w:rsidR="00517A76" w:rsidRPr="009C0AD4">
          <w:rPr>
            <w:rStyle w:val="Hyperlink"/>
            <w:rFonts w:eastAsiaTheme="majorEastAsia"/>
            <w:noProof/>
          </w:rPr>
          <w:t>ABSTRACT</w:t>
        </w:r>
        <w:r w:rsidR="00517A76">
          <w:rPr>
            <w:noProof/>
            <w:webHidden/>
          </w:rPr>
          <w:tab/>
        </w:r>
        <w:r w:rsidR="00517A76">
          <w:rPr>
            <w:noProof/>
            <w:webHidden/>
          </w:rPr>
          <w:fldChar w:fldCharType="begin"/>
        </w:r>
        <w:r w:rsidR="00517A76">
          <w:rPr>
            <w:noProof/>
            <w:webHidden/>
          </w:rPr>
          <w:instrText xml:space="preserve"> PAGEREF _Toc130887363 \h </w:instrText>
        </w:r>
        <w:r w:rsidR="00517A76">
          <w:rPr>
            <w:noProof/>
            <w:webHidden/>
          </w:rPr>
        </w:r>
        <w:r w:rsidR="00517A76">
          <w:rPr>
            <w:noProof/>
            <w:webHidden/>
          </w:rPr>
          <w:fldChar w:fldCharType="separate"/>
        </w:r>
        <w:r w:rsidR="00517A76">
          <w:rPr>
            <w:noProof/>
            <w:webHidden/>
          </w:rPr>
          <w:t>i</w:t>
        </w:r>
        <w:r w:rsidR="00517A76">
          <w:rPr>
            <w:noProof/>
            <w:webHidden/>
          </w:rPr>
          <w:fldChar w:fldCharType="end"/>
        </w:r>
      </w:hyperlink>
    </w:p>
    <w:p w14:paraId="24349961" w14:textId="68062994" w:rsidR="00517A76" w:rsidRDefault="00000000">
      <w:pPr>
        <w:pStyle w:val="TOC1"/>
        <w:rPr>
          <w:rFonts w:asciiTheme="minorHAnsi" w:eastAsiaTheme="minorEastAsia" w:hAnsiTheme="minorHAnsi" w:cstheme="minorBidi"/>
          <w:b w:val="0"/>
          <w:noProof/>
          <w:lang w:val="en-MY" w:eastAsia="en-GB"/>
        </w:rPr>
      </w:pPr>
      <w:hyperlink w:anchor="_Toc130887364" w:history="1">
        <w:r w:rsidR="00517A76" w:rsidRPr="009C0AD4">
          <w:rPr>
            <w:rStyle w:val="Hyperlink"/>
            <w:rFonts w:eastAsiaTheme="majorEastAsia"/>
            <w:noProof/>
          </w:rPr>
          <w:t>ABSTRAK</w:t>
        </w:r>
        <w:r w:rsidR="00517A76">
          <w:rPr>
            <w:noProof/>
            <w:webHidden/>
          </w:rPr>
          <w:tab/>
        </w:r>
        <w:r w:rsidR="00517A76">
          <w:rPr>
            <w:noProof/>
            <w:webHidden/>
          </w:rPr>
          <w:fldChar w:fldCharType="begin"/>
        </w:r>
        <w:r w:rsidR="00517A76">
          <w:rPr>
            <w:noProof/>
            <w:webHidden/>
          </w:rPr>
          <w:instrText xml:space="preserve"> PAGEREF _Toc130887364 \h </w:instrText>
        </w:r>
        <w:r w:rsidR="00517A76">
          <w:rPr>
            <w:noProof/>
            <w:webHidden/>
          </w:rPr>
        </w:r>
        <w:r w:rsidR="00517A76">
          <w:rPr>
            <w:noProof/>
            <w:webHidden/>
          </w:rPr>
          <w:fldChar w:fldCharType="separate"/>
        </w:r>
        <w:r w:rsidR="00517A76">
          <w:rPr>
            <w:noProof/>
            <w:webHidden/>
          </w:rPr>
          <w:t>ii</w:t>
        </w:r>
        <w:r w:rsidR="00517A76">
          <w:rPr>
            <w:noProof/>
            <w:webHidden/>
          </w:rPr>
          <w:fldChar w:fldCharType="end"/>
        </w:r>
      </w:hyperlink>
    </w:p>
    <w:p w14:paraId="10ECE5CC" w14:textId="74C292F5" w:rsidR="00517A76" w:rsidRDefault="00000000">
      <w:pPr>
        <w:pStyle w:val="TOC1"/>
        <w:rPr>
          <w:rFonts w:asciiTheme="minorHAnsi" w:eastAsiaTheme="minorEastAsia" w:hAnsiTheme="minorHAnsi" w:cstheme="minorBidi"/>
          <w:b w:val="0"/>
          <w:noProof/>
          <w:lang w:val="en-MY" w:eastAsia="en-GB"/>
        </w:rPr>
      </w:pPr>
      <w:hyperlink w:anchor="_Toc130887365" w:history="1">
        <w:r w:rsidR="00517A76" w:rsidRPr="009C0AD4">
          <w:rPr>
            <w:rStyle w:val="Hyperlink"/>
            <w:rFonts w:eastAsiaTheme="majorEastAsia"/>
            <w:noProof/>
          </w:rPr>
          <w:t>ACKNOWLEDGEMENTS</w:t>
        </w:r>
        <w:r w:rsidR="00517A76">
          <w:rPr>
            <w:noProof/>
            <w:webHidden/>
          </w:rPr>
          <w:tab/>
        </w:r>
        <w:r w:rsidR="00517A76">
          <w:rPr>
            <w:noProof/>
            <w:webHidden/>
          </w:rPr>
          <w:fldChar w:fldCharType="begin"/>
        </w:r>
        <w:r w:rsidR="00517A76">
          <w:rPr>
            <w:noProof/>
            <w:webHidden/>
          </w:rPr>
          <w:instrText xml:space="preserve"> PAGEREF _Toc130887365 \h </w:instrText>
        </w:r>
        <w:r w:rsidR="00517A76">
          <w:rPr>
            <w:noProof/>
            <w:webHidden/>
          </w:rPr>
        </w:r>
        <w:r w:rsidR="00517A76">
          <w:rPr>
            <w:noProof/>
            <w:webHidden/>
          </w:rPr>
          <w:fldChar w:fldCharType="separate"/>
        </w:r>
        <w:r w:rsidR="00517A76">
          <w:rPr>
            <w:noProof/>
            <w:webHidden/>
          </w:rPr>
          <w:t>iii</w:t>
        </w:r>
        <w:r w:rsidR="00517A76">
          <w:rPr>
            <w:noProof/>
            <w:webHidden/>
          </w:rPr>
          <w:fldChar w:fldCharType="end"/>
        </w:r>
      </w:hyperlink>
    </w:p>
    <w:p w14:paraId="6B38887E" w14:textId="51C64C11" w:rsidR="00517A76" w:rsidRDefault="00000000">
      <w:pPr>
        <w:pStyle w:val="TOC1"/>
        <w:rPr>
          <w:rFonts w:asciiTheme="minorHAnsi" w:eastAsiaTheme="minorEastAsia" w:hAnsiTheme="minorHAnsi" w:cstheme="minorBidi"/>
          <w:b w:val="0"/>
          <w:noProof/>
          <w:lang w:val="en-MY" w:eastAsia="en-GB"/>
        </w:rPr>
      </w:pPr>
      <w:hyperlink w:anchor="_Toc130887366" w:history="1">
        <w:r w:rsidR="00517A76" w:rsidRPr="009C0AD4">
          <w:rPr>
            <w:rStyle w:val="Hyperlink"/>
            <w:rFonts w:eastAsiaTheme="majorEastAsia"/>
            <w:noProof/>
          </w:rPr>
          <w:t>TABLE OF CONTENTS</w:t>
        </w:r>
        <w:r w:rsidR="00517A76">
          <w:rPr>
            <w:noProof/>
            <w:webHidden/>
          </w:rPr>
          <w:tab/>
        </w:r>
        <w:r w:rsidR="00517A76">
          <w:rPr>
            <w:noProof/>
            <w:webHidden/>
          </w:rPr>
          <w:fldChar w:fldCharType="begin"/>
        </w:r>
        <w:r w:rsidR="00517A76">
          <w:rPr>
            <w:noProof/>
            <w:webHidden/>
          </w:rPr>
          <w:instrText xml:space="preserve"> PAGEREF _Toc130887366 \h </w:instrText>
        </w:r>
        <w:r w:rsidR="00517A76">
          <w:rPr>
            <w:noProof/>
            <w:webHidden/>
          </w:rPr>
        </w:r>
        <w:r w:rsidR="00517A76">
          <w:rPr>
            <w:noProof/>
            <w:webHidden/>
          </w:rPr>
          <w:fldChar w:fldCharType="separate"/>
        </w:r>
        <w:r w:rsidR="00517A76">
          <w:rPr>
            <w:noProof/>
            <w:webHidden/>
          </w:rPr>
          <w:t>iv</w:t>
        </w:r>
        <w:r w:rsidR="00517A76">
          <w:rPr>
            <w:noProof/>
            <w:webHidden/>
          </w:rPr>
          <w:fldChar w:fldCharType="end"/>
        </w:r>
      </w:hyperlink>
    </w:p>
    <w:p w14:paraId="72D92B41" w14:textId="625CCB92" w:rsidR="00517A76" w:rsidRDefault="00000000">
      <w:pPr>
        <w:pStyle w:val="TOC1"/>
        <w:rPr>
          <w:rFonts w:asciiTheme="minorHAnsi" w:eastAsiaTheme="minorEastAsia" w:hAnsiTheme="minorHAnsi" w:cstheme="minorBidi"/>
          <w:b w:val="0"/>
          <w:noProof/>
          <w:lang w:val="en-MY" w:eastAsia="en-GB"/>
        </w:rPr>
      </w:pPr>
      <w:hyperlink w:anchor="_Toc130887367" w:history="1">
        <w:r w:rsidR="00517A76" w:rsidRPr="009C0AD4">
          <w:rPr>
            <w:rStyle w:val="Hyperlink"/>
            <w:rFonts w:eastAsiaTheme="majorEastAsia"/>
            <w:noProof/>
          </w:rPr>
          <w:t>LIST OF TABLES</w:t>
        </w:r>
        <w:r w:rsidR="00517A76">
          <w:rPr>
            <w:noProof/>
            <w:webHidden/>
          </w:rPr>
          <w:tab/>
        </w:r>
        <w:r w:rsidR="00517A76">
          <w:rPr>
            <w:noProof/>
            <w:webHidden/>
          </w:rPr>
          <w:fldChar w:fldCharType="begin"/>
        </w:r>
        <w:r w:rsidR="00517A76">
          <w:rPr>
            <w:noProof/>
            <w:webHidden/>
          </w:rPr>
          <w:instrText xml:space="preserve"> PAGEREF _Toc130887367 \h </w:instrText>
        </w:r>
        <w:r w:rsidR="00517A76">
          <w:rPr>
            <w:noProof/>
            <w:webHidden/>
          </w:rPr>
        </w:r>
        <w:r w:rsidR="00517A76">
          <w:rPr>
            <w:noProof/>
            <w:webHidden/>
          </w:rPr>
          <w:fldChar w:fldCharType="separate"/>
        </w:r>
        <w:r w:rsidR="00517A76">
          <w:rPr>
            <w:noProof/>
            <w:webHidden/>
          </w:rPr>
          <w:t>vi</w:t>
        </w:r>
        <w:r w:rsidR="00517A76">
          <w:rPr>
            <w:noProof/>
            <w:webHidden/>
          </w:rPr>
          <w:fldChar w:fldCharType="end"/>
        </w:r>
      </w:hyperlink>
    </w:p>
    <w:p w14:paraId="105D4298" w14:textId="18D55A50" w:rsidR="00517A76" w:rsidRDefault="00000000">
      <w:pPr>
        <w:pStyle w:val="TOC1"/>
        <w:rPr>
          <w:rFonts w:asciiTheme="minorHAnsi" w:eastAsiaTheme="minorEastAsia" w:hAnsiTheme="minorHAnsi" w:cstheme="minorBidi"/>
          <w:b w:val="0"/>
          <w:noProof/>
          <w:lang w:val="en-MY" w:eastAsia="en-GB"/>
        </w:rPr>
      </w:pPr>
      <w:hyperlink w:anchor="_Toc130887368" w:history="1">
        <w:r w:rsidR="00517A76" w:rsidRPr="009C0AD4">
          <w:rPr>
            <w:rStyle w:val="Hyperlink"/>
            <w:rFonts w:eastAsiaTheme="majorEastAsia"/>
            <w:noProof/>
          </w:rPr>
          <w:t>LIST OF FIGURES</w:t>
        </w:r>
        <w:r w:rsidR="00517A76">
          <w:rPr>
            <w:noProof/>
            <w:webHidden/>
          </w:rPr>
          <w:tab/>
        </w:r>
        <w:r w:rsidR="00517A76">
          <w:rPr>
            <w:noProof/>
            <w:webHidden/>
          </w:rPr>
          <w:fldChar w:fldCharType="begin"/>
        </w:r>
        <w:r w:rsidR="00517A76">
          <w:rPr>
            <w:noProof/>
            <w:webHidden/>
          </w:rPr>
          <w:instrText xml:space="preserve"> PAGEREF _Toc130887368 \h </w:instrText>
        </w:r>
        <w:r w:rsidR="00517A76">
          <w:rPr>
            <w:noProof/>
            <w:webHidden/>
          </w:rPr>
        </w:r>
        <w:r w:rsidR="00517A76">
          <w:rPr>
            <w:noProof/>
            <w:webHidden/>
          </w:rPr>
          <w:fldChar w:fldCharType="separate"/>
        </w:r>
        <w:r w:rsidR="00517A76">
          <w:rPr>
            <w:noProof/>
            <w:webHidden/>
          </w:rPr>
          <w:t>vii</w:t>
        </w:r>
        <w:r w:rsidR="00517A76">
          <w:rPr>
            <w:noProof/>
            <w:webHidden/>
          </w:rPr>
          <w:fldChar w:fldCharType="end"/>
        </w:r>
      </w:hyperlink>
    </w:p>
    <w:p w14:paraId="64D07CEF" w14:textId="06251A03" w:rsidR="00517A76" w:rsidRDefault="00000000">
      <w:pPr>
        <w:pStyle w:val="TOC1"/>
        <w:rPr>
          <w:rFonts w:asciiTheme="minorHAnsi" w:eastAsiaTheme="minorEastAsia" w:hAnsiTheme="minorHAnsi" w:cstheme="minorBidi"/>
          <w:b w:val="0"/>
          <w:noProof/>
          <w:lang w:val="en-MY" w:eastAsia="en-GB"/>
        </w:rPr>
      </w:pPr>
      <w:hyperlink w:anchor="_Toc130887369" w:history="1">
        <w:r w:rsidR="00517A76" w:rsidRPr="009C0AD4">
          <w:rPr>
            <w:rStyle w:val="Hyperlink"/>
            <w:rFonts w:eastAsiaTheme="majorEastAsia"/>
            <w:noProof/>
          </w:rPr>
          <w:t xml:space="preserve">LIST OF SYMBOLS </w:t>
        </w:r>
        <w:r w:rsidR="00517A76">
          <w:rPr>
            <w:noProof/>
            <w:webHidden/>
          </w:rPr>
          <w:tab/>
        </w:r>
        <w:r w:rsidR="00517A76">
          <w:rPr>
            <w:noProof/>
            <w:webHidden/>
          </w:rPr>
          <w:fldChar w:fldCharType="begin"/>
        </w:r>
        <w:r w:rsidR="00517A76">
          <w:rPr>
            <w:noProof/>
            <w:webHidden/>
          </w:rPr>
          <w:instrText xml:space="preserve"> PAGEREF _Toc130887369 \h </w:instrText>
        </w:r>
        <w:r w:rsidR="00517A76">
          <w:rPr>
            <w:noProof/>
            <w:webHidden/>
          </w:rPr>
        </w:r>
        <w:r w:rsidR="00517A76">
          <w:rPr>
            <w:noProof/>
            <w:webHidden/>
          </w:rPr>
          <w:fldChar w:fldCharType="separate"/>
        </w:r>
        <w:r w:rsidR="00517A76">
          <w:rPr>
            <w:noProof/>
            <w:webHidden/>
          </w:rPr>
          <w:t>viii</w:t>
        </w:r>
        <w:r w:rsidR="00517A76">
          <w:rPr>
            <w:noProof/>
            <w:webHidden/>
          </w:rPr>
          <w:fldChar w:fldCharType="end"/>
        </w:r>
      </w:hyperlink>
    </w:p>
    <w:p w14:paraId="2D55D41D" w14:textId="4EFBC696" w:rsidR="00517A76" w:rsidRDefault="00000000">
      <w:pPr>
        <w:pStyle w:val="TOC1"/>
        <w:rPr>
          <w:rFonts w:asciiTheme="minorHAnsi" w:eastAsiaTheme="minorEastAsia" w:hAnsiTheme="minorHAnsi" w:cstheme="minorBidi"/>
          <w:b w:val="0"/>
          <w:noProof/>
          <w:lang w:val="en-MY" w:eastAsia="en-GB"/>
        </w:rPr>
      </w:pPr>
      <w:hyperlink w:anchor="_Toc130887370" w:history="1">
        <w:r w:rsidR="00517A76" w:rsidRPr="009C0AD4">
          <w:rPr>
            <w:rStyle w:val="Hyperlink"/>
            <w:rFonts w:eastAsiaTheme="majorEastAsia"/>
            <w:noProof/>
          </w:rPr>
          <w:t xml:space="preserve">LIST OF ABBREVIATIONS </w:t>
        </w:r>
        <w:r w:rsidR="00517A76">
          <w:rPr>
            <w:noProof/>
            <w:webHidden/>
          </w:rPr>
          <w:tab/>
        </w:r>
        <w:r w:rsidR="00517A76">
          <w:rPr>
            <w:noProof/>
            <w:webHidden/>
          </w:rPr>
          <w:fldChar w:fldCharType="begin"/>
        </w:r>
        <w:r w:rsidR="00517A76">
          <w:rPr>
            <w:noProof/>
            <w:webHidden/>
          </w:rPr>
          <w:instrText xml:space="preserve"> PAGEREF _Toc130887370 \h </w:instrText>
        </w:r>
        <w:r w:rsidR="00517A76">
          <w:rPr>
            <w:noProof/>
            <w:webHidden/>
          </w:rPr>
        </w:r>
        <w:r w:rsidR="00517A76">
          <w:rPr>
            <w:noProof/>
            <w:webHidden/>
          </w:rPr>
          <w:fldChar w:fldCharType="separate"/>
        </w:r>
        <w:r w:rsidR="00517A76">
          <w:rPr>
            <w:noProof/>
            <w:webHidden/>
          </w:rPr>
          <w:t>ix</w:t>
        </w:r>
        <w:r w:rsidR="00517A76">
          <w:rPr>
            <w:noProof/>
            <w:webHidden/>
          </w:rPr>
          <w:fldChar w:fldCharType="end"/>
        </w:r>
      </w:hyperlink>
    </w:p>
    <w:p w14:paraId="50B7169B" w14:textId="5A82E42A" w:rsidR="00517A76" w:rsidRDefault="00000000">
      <w:pPr>
        <w:pStyle w:val="TOC1"/>
        <w:rPr>
          <w:rFonts w:asciiTheme="minorHAnsi" w:eastAsiaTheme="minorEastAsia" w:hAnsiTheme="minorHAnsi" w:cstheme="minorBidi"/>
          <w:b w:val="0"/>
          <w:noProof/>
          <w:lang w:val="en-MY" w:eastAsia="en-GB"/>
        </w:rPr>
      </w:pPr>
      <w:hyperlink w:anchor="_Toc130887371" w:history="1">
        <w:r w:rsidR="00517A76" w:rsidRPr="009C0AD4">
          <w:rPr>
            <w:rStyle w:val="Hyperlink"/>
            <w:rFonts w:eastAsiaTheme="majorEastAsia"/>
            <w:noProof/>
          </w:rPr>
          <w:t>LIST OF APPENDICES</w:t>
        </w:r>
        <w:r w:rsidR="00517A76">
          <w:rPr>
            <w:noProof/>
            <w:webHidden/>
          </w:rPr>
          <w:tab/>
        </w:r>
        <w:r w:rsidR="00517A76">
          <w:rPr>
            <w:noProof/>
            <w:webHidden/>
          </w:rPr>
          <w:fldChar w:fldCharType="begin"/>
        </w:r>
        <w:r w:rsidR="00517A76">
          <w:rPr>
            <w:noProof/>
            <w:webHidden/>
          </w:rPr>
          <w:instrText xml:space="preserve"> PAGEREF _Toc130887371 \h </w:instrText>
        </w:r>
        <w:r w:rsidR="00517A76">
          <w:rPr>
            <w:noProof/>
            <w:webHidden/>
          </w:rPr>
        </w:r>
        <w:r w:rsidR="00517A76">
          <w:rPr>
            <w:noProof/>
            <w:webHidden/>
          </w:rPr>
          <w:fldChar w:fldCharType="separate"/>
        </w:r>
        <w:r w:rsidR="00517A76">
          <w:rPr>
            <w:noProof/>
            <w:webHidden/>
          </w:rPr>
          <w:t>x</w:t>
        </w:r>
        <w:r w:rsidR="00517A76">
          <w:rPr>
            <w:noProof/>
            <w:webHidden/>
          </w:rPr>
          <w:fldChar w:fldCharType="end"/>
        </w:r>
      </w:hyperlink>
    </w:p>
    <w:p w14:paraId="1AEB0962" w14:textId="41346C85" w:rsidR="00517A76" w:rsidRDefault="00000000">
      <w:pPr>
        <w:pStyle w:val="TOC1"/>
        <w:tabs>
          <w:tab w:val="left" w:pos="2291"/>
        </w:tabs>
        <w:rPr>
          <w:rFonts w:asciiTheme="minorHAnsi" w:eastAsiaTheme="minorEastAsia" w:hAnsiTheme="minorHAnsi" w:cstheme="minorBidi"/>
          <w:b w:val="0"/>
          <w:noProof/>
          <w:lang w:val="en-MY" w:eastAsia="en-GB"/>
        </w:rPr>
      </w:pPr>
      <w:hyperlink w:anchor="_Toc130887372" w:history="1">
        <w:r w:rsidR="00517A76" w:rsidRPr="009C0AD4">
          <w:rPr>
            <w:rStyle w:val="Hyperlink"/>
            <w:rFonts w:eastAsiaTheme="majorEastAsia"/>
            <w:noProof/>
            <w14:scene3d>
              <w14:camera w14:prst="orthographicFront"/>
              <w14:lightRig w14:rig="threePt" w14:dir="t">
                <w14:rot w14:lat="0" w14:lon="0" w14:rev="0"/>
              </w14:lightRig>
            </w14:scene3d>
          </w:rPr>
          <w:t>CHAPTER 1</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INTRODUCTION</w:t>
        </w:r>
        <w:r w:rsidR="00517A76">
          <w:rPr>
            <w:noProof/>
            <w:webHidden/>
          </w:rPr>
          <w:tab/>
        </w:r>
        <w:r w:rsidR="00517A76">
          <w:rPr>
            <w:noProof/>
            <w:webHidden/>
          </w:rPr>
          <w:fldChar w:fldCharType="begin"/>
        </w:r>
        <w:r w:rsidR="00517A76">
          <w:rPr>
            <w:noProof/>
            <w:webHidden/>
          </w:rPr>
          <w:instrText xml:space="preserve"> PAGEREF _Toc130887372 \h </w:instrText>
        </w:r>
        <w:r w:rsidR="00517A76">
          <w:rPr>
            <w:noProof/>
            <w:webHidden/>
          </w:rPr>
        </w:r>
        <w:r w:rsidR="00517A76">
          <w:rPr>
            <w:noProof/>
            <w:webHidden/>
          </w:rPr>
          <w:fldChar w:fldCharType="separate"/>
        </w:r>
        <w:r w:rsidR="00517A76">
          <w:rPr>
            <w:noProof/>
            <w:webHidden/>
          </w:rPr>
          <w:t>1</w:t>
        </w:r>
        <w:r w:rsidR="00517A76">
          <w:rPr>
            <w:noProof/>
            <w:webHidden/>
          </w:rPr>
          <w:fldChar w:fldCharType="end"/>
        </w:r>
      </w:hyperlink>
    </w:p>
    <w:p w14:paraId="45D3BC9C" w14:textId="4ABE4939" w:rsidR="00517A76" w:rsidRDefault="00000000">
      <w:pPr>
        <w:pStyle w:val="TOC2"/>
        <w:rPr>
          <w:rFonts w:asciiTheme="minorHAnsi" w:eastAsiaTheme="minorEastAsia" w:hAnsiTheme="minorHAnsi" w:cstheme="minorBidi"/>
          <w:noProof/>
          <w:lang w:val="en-MY" w:eastAsia="en-GB"/>
        </w:rPr>
      </w:pPr>
      <w:hyperlink w:anchor="_Toc130887373" w:history="1">
        <w:r w:rsidR="00517A76" w:rsidRPr="009C0AD4">
          <w:rPr>
            <w:rStyle w:val="Hyperlink"/>
            <w:rFonts w:eastAsiaTheme="majorEastAsia"/>
            <w:noProof/>
          </w:rPr>
          <w:t>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Background</w:t>
        </w:r>
        <w:r w:rsidR="00517A76">
          <w:rPr>
            <w:noProof/>
            <w:webHidden/>
          </w:rPr>
          <w:tab/>
        </w:r>
        <w:r w:rsidR="00517A76">
          <w:rPr>
            <w:noProof/>
            <w:webHidden/>
          </w:rPr>
          <w:fldChar w:fldCharType="begin"/>
        </w:r>
        <w:r w:rsidR="00517A76">
          <w:rPr>
            <w:noProof/>
            <w:webHidden/>
          </w:rPr>
          <w:instrText xml:space="preserve"> PAGEREF _Toc130887373 \h </w:instrText>
        </w:r>
        <w:r w:rsidR="00517A76">
          <w:rPr>
            <w:noProof/>
            <w:webHidden/>
          </w:rPr>
        </w:r>
        <w:r w:rsidR="00517A76">
          <w:rPr>
            <w:noProof/>
            <w:webHidden/>
          </w:rPr>
          <w:fldChar w:fldCharType="separate"/>
        </w:r>
        <w:r w:rsidR="00517A76">
          <w:rPr>
            <w:noProof/>
            <w:webHidden/>
          </w:rPr>
          <w:t>1</w:t>
        </w:r>
        <w:r w:rsidR="00517A76">
          <w:rPr>
            <w:noProof/>
            <w:webHidden/>
          </w:rPr>
          <w:fldChar w:fldCharType="end"/>
        </w:r>
      </w:hyperlink>
    </w:p>
    <w:p w14:paraId="66F77580" w14:textId="49B53784" w:rsidR="00517A76" w:rsidRDefault="00000000">
      <w:pPr>
        <w:pStyle w:val="TOC2"/>
        <w:rPr>
          <w:rFonts w:asciiTheme="minorHAnsi" w:eastAsiaTheme="minorEastAsia" w:hAnsiTheme="minorHAnsi" w:cstheme="minorBidi"/>
          <w:noProof/>
          <w:lang w:val="en-MY" w:eastAsia="en-GB"/>
        </w:rPr>
      </w:pPr>
      <w:hyperlink w:anchor="_Toc130887374" w:history="1">
        <w:r w:rsidR="00517A76" w:rsidRPr="009C0AD4">
          <w:rPr>
            <w:rStyle w:val="Hyperlink"/>
            <w:rFonts w:eastAsiaTheme="majorEastAsia"/>
            <w:noProof/>
          </w:rPr>
          <w:t>1.2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Addressing Global Warming Through Weather Sensing Project (Example only for Societal/Global Issue)</w:t>
        </w:r>
        <w:r w:rsidR="00517A76">
          <w:rPr>
            <w:noProof/>
            <w:webHidden/>
          </w:rPr>
          <w:tab/>
        </w:r>
        <w:r w:rsidR="00517A76">
          <w:rPr>
            <w:noProof/>
            <w:webHidden/>
          </w:rPr>
          <w:fldChar w:fldCharType="begin"/>
        </w:r>
        <w:r w:rsidR="00517A76">
          <w:rPr>
            <w:noProof/>
            <w:webHidden/>
          </w:rPr>
          <w:instrText xml:space="preserve"> PAGEREF _Toc130887374 \h </w:instrText>
        </w:r>
        <w:r w:rsidR="00517A76">
          <w:rPr>
            <w:noProof/>
            <w:webHidden/>
          </w:rPr>
        </w:r>
        <w:r w:rsidR="00517A76">
          <w:rPr>
            <w:noProof/>
            <w:webHidden/>
          </w:rPr>
          <w:fldChar w:fldCharType="separate"/>
        </w:r>
        <w:r w:rsidR="00517A76">
          <w:rPr>
            <w:noProof/>
            <w:webHidden/>
          </w:rPr>
          <w:t>1</w:t>
        </w:r>
        <w:r w:rsidR="00517A76">
          <w:rPr>
            <w:noProof/>
            <w:webHidden/>
          </w:rPr>
          <w:fldChar w:fldCharType="end"/>
        </w:r>
      </w:hyperlink>
    </w:p>
    <w:p w14:paraId="3E639E9E" w14:textId="288E6211" w:rsidR="00517A76" w:rsidRDefault="00000000">
      <w:pPr>
        <w:pStyle w:val="TOC2"/>
        <w:rPr>
          <w:rFonts w:asciiTheme="minorHAnsi" w:eastAsiaTheme="minorEastAsia" w:hAnsiTheme="minorHAnsi" w:cstheme="minorBidi"/>
          <w:noProof/>
          <w:lang w:val="en-MY" w:eastAsia="en-GB"/>
        </w:rPr>
      </w:pPr>
      <w:hyperlink w:anchor="_Toc130887375" w:history="1">
        <w:r w:rsidR="00517A76" w:rsidRPr="009C0AD4">
          <w:rPr>
            <w:rStyle w:val="Hyperlink"/>
            <w:rFonts w:eastAsiaTheme="majorEastAsia"/>
            <w:noProof/>
          </w:rPr>
          <w:t>1.3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Problem Statement</w:t>
        </w:r>
        <w:r w:rsidR="00517A76">
          <w:rPr>
            <w:noProof/>
            <w:webHidden/>
          </w:rPr>
          <w:tab/>
        </w:r>
        <w:r w:rsidR="00517A76">
          <w:rPr>
            <w:noProof/>
            <w:webHidden/>
          </w:rPr>
          <w:fldChar w:fldCharType="begin"/>
        </w:r>
        <w:r w:rsidR="00517A76">
          <w:rPr>
            <w:noProof/>
            <w:webHidden/>
          </w:rPr>
          <w:instrText xml:space="preserve"> PAGEREF _Toc130887375 \h </w:instrText>
        </w:r>
        <w:r w:rsidR="00517A76">
          <w:rPr>
            <w:noProof/>
            <w:webHidden/>
          </w:rPr>
        </w:r>
        <w:r w:rsidR="00517A76">
          <w:rPr>
            <w:noProof/>
            <w:webHidden/>
          </w:rPr>
          <w:fldChar w:fldCharType="separate"/>
        </w:r>
        <w:r w:rsidR="00517A76">
          <w:rPr>
            <w:noProof/>
            <w:webHidden/>
          </w:rPr>
          <w:t>2</w:t>
        </w:r>
        <w:r w:rsidR="00517A76">
          <w:rPr>
            <w:noProof/>
            <w:webHidden/>
          </w:rPr>
          <w:fldChar w:fldCharType="end"/>
        </w:r>
      </w:hyperlink>
    </w:p>
    <w:p w14:paraId="0EC8FB8D" w14:textId="4050A6EC" w:rsidR="00517A76" w:rsidRDefault="00000000">
      <w:pPr>
        <w:pStyle w:val="TOC2"/>
        <w:rPr>
          <w:rFonts w:asciiTheme="minorHAnsi" w:eastAsiaTheme="minorEastAsia" w:hAnsiTheme="minorHAnsi" w:cstheme="minorBidi"/>
          <w:noProof/>
          <w:lang w:val="en-MY" w:eastAsia="en-GB"/>
        </w:rPr>
      </w:pPr>
      <w:hyperlink w:anchor="_Toc130887376" w:history="1">
        <w:r w:rsidR="00517A76" w:rsidRPr="009C0AD4">
          <w:rPr>
            <w:rStyle w:val="Hyperlink"/>
            <w:rFonts w:eastAsiaTheme="majorEastAsia"/>
            <w:noProof/>
          </w:rPr>
          <w:t>1.4</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Project Objective</w:t>
        </w:r>
        <w:r w:rsidR="00517A76">
          <w:rPr>
            <w:noProof/>
            <w:webHidden/>
          </w:rPr>
          <w:tab/>
        </w:r>
        <w:r w:rsidR="00517A76">
          <w:rPr>
            <w:noProof/>
            <w:webHidden/>
          </w:rPr>
          <w:fldChar w:fldCharType="begin"/>
        </w:r>
        <w:r w:rsidR="00517A76">
          <w:rPr>
            <w:noProof/>
            <w:webHidden/>
          </w:rPr>
          <w:instrText xml:space="preserve"> PAGEREF _Toc130887376 \h </w:instrText>
        </w:r>
        <w:r w:rsidR="00517A76">
          <w:rPr>
            <w:noProof/>
            <w:webHidden/>
          </w:rPr>
        </w:r>
        <w:r w:rsidR="00517A76">
          <w:rPr>
            <w:noProof/>
            <w:webHidden/>
          </w:rPr>
          <w:fldChar w:fldCharType="separate"/>
        </w:r>
        <w:r w:rsidR="00517A76">
          <w:rPr>
            <w:noProof/>
            <w:webHidden/>
          </w:rPr>
          <w:t>2</w:t>
        </w:r>
        <w:r w:rsidR="00517A76">
          <w:rPr>
            <w:noProof/>
            <w:webHidden/>
          </w:rPr>
          <w:fldChar w:fldCharType="end"/>
        </w:r>
      </w:hyperlink>
    </w:p>
    <w:p w14:paraId="4F671621" w14:textId="77C685D8" w:rsidR="00517A76" w:rsidRDefault="00000000">
      <w:pPr>
        <w:pStyle w:val="TOC2"/>
        <w:rPr>
          <w:rFonts w:asciiTheme="minorHAnsi" w:eastAsiaTheme="minorEastAsia" w:hAnsiTheme="minorHAnsi" w:cstheme="minorBidi"/>
          <w:noProof/>
          <w:lang w:val="en-MY" w:eastAsia="en-GB"/>
        </w:rPr>
      </w:pPr>
      <w:hyperlink w:anchor="_Toc130887377" w:history="1">
        <w:r w:rsidR="00517A76" w:rsidRPr="009C0AD4">
          <w:rPr>
            <w:rStyle w:val="Hyperlink"/>
            <w:rFonts w:eastAsiaTheme="majorEastAsia"/>
            <w:noProof/>
          </w:rPr>
          <w:t>1.5</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Scope of Project</w:t>
        </w:r>
        <w:r w:rsidR="00517A76">
          <w:rPr>
            <w:noProof/>
            <w:webHidden/>
          </w:rPr>
          <w:tab/>
        </w:r>
        <w:r w:rsidR="00517A76">
          <w:rPr>
            <w:noProof/>
            <w:webHidden/>
          </w:rPr>
          <w:fldChar w:fldCharType="begin"/>
        </w:r>
        <w:r w:rsidR="00517A76">
          <w:rPr>
            <w:noProof/>
            <w:webHidden/>
          </w:rPr>
          <w:instrText xml:space="preserve"> PAGEREF _Toc130887377 \h </w:instrText>
        </w:r>
        <w:r w:rsidR="00517A76">
          <w:rPr>
            <w:noProof/>
            <w:webHidden/>
          </w:rPr>
        </w:r>
        <w:r w:rsidR="00517A76">
          <w:rPr>
            <w:noProof/>
            <w:webHidden/>
          </w:rPr>
          <w:fldChar w:fldCharType="separate"/>
        </w:r>
        <w:r w:rsidR="00517A76">
          <w:rPr>
            <w:noProof/>
            <w:webHidden/>
          </w:rPr>
          <w:t>3</w:t>
        </w:r>
        <w:r w:rsidR="00517A76">
          <w:rPr>
            <w:noProof/>
            <w:webHidden/>
          </w:rPr>
          <w:fldChar w:fldCharType="end"/>
        </w:r>
      </w:hyperlink>
    </w:p>
    <w:p w14:paraId="40C8DBE3" w14:textId="68D4711E" w:rsidR="00517A76" w:rsidRDefault="00000000">
      <w:pPr>
        <w:pStyle w:val="TOC1"/>
        <w:tabs>
          <w:tab w:val="left" w:pos="2291"/>
        </w:tabs>
        <w:rPr>
          <w:rFonts w:asciiTheme="minorHAnsi" w:eastAsiaTheme="minorEastAsia" w:hAnsiTheme="minorHAnsi" w:cstheme="minorBidi"/>
          <w:b w:val="0"/>
          <w:noProof/>
          <w:lang w:val="en-MY" w:eastAsia="en-GB"/>
        </w:rPr>
      </w:pPr>
      <w:hyperlink w:anchor="_Toc130887378" w:history="1">
        <w:r w:rsidR="00517A76" w:rsidRPr="009C0AD4">
          <w:rPr>
            <w:rStyle w:val="Hyperlink"/>
            <w:rFonts w:eastAsiaTheme="majorEastAsia"/>
            <w:noProof/>
            <w14:scene3d>
              <w14:camera w14:prst="orthographicFront"/>
              <w14:lightRig w14:rig="threePt" w14:dir="t">
                <w14:rot w14:lat="0" w14:lon="0" w14:rev="0"/>
              </w14:lightRig>
            </w14:scene3d>
          </w:rPr>
          <w:t>CHAPTER 2</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LITERATURE REVIEW</w:t>
        </w:r>
        <w:r w:rsidR="00517A76">
          <w:rPr>
            <w:noProof/>
            <w:webHidden/>
          </w:rPr>
          <w:tab/>
        </w:r>
        <w:r w:rsidR="00517A76">
          <w:rPr>
            <w:noProof/>
            <w:webHidden/>
          </w:rPr>
          <w:fldChar w:fldCharType="begin"/>
        </w:r>
        <w:r w:rsidR="00517A76">
          <w:rPr>
            <w:noProof/>
            <w:webHidden/>
          </w:rPr>
          <w:instrText xml:space="preserve"> PAGEREF _Toc130887378 \h </w:instrText>
        </w:r>
        <w:r w:rsidR="00517A76">
          <w:rPr>
            <w:noProof/>
            <w:webHidden/>
          </w:rPr>
        </w:r>
        <w:r w:rsidR="00517A76">
          <w:rPr>
            <w:noProof/>
            <w:webHidden/>
          </w:rPr>
          <w:fldChar w:fldCharType="separate"/>
        </w:r>
        <w:r w:rsidR="00517A76">
          <w:rPr>
            <w:noProof/>
            <w:webHidden/>
          </w:rPr>
          <w:t>4</w:t>
        </w:r>
        <w:r w:rsidR="00517A76">
          <w:rPr>
            <w:noProof/>
            <w:webHidden/>
          </w:rPr>
          <w:fldChar w:fldCharType="end"/>
        </w:r>
      </w:hyperlink>
    </w:p>
    <w:p w14:paraId="74A85C84" w14:textId="3E484D42" w:rsidR="00517A76" w:rsidRDefault="00000000">
      <w:pPr>
        <w:pStyle w:val="TOC2"/>
        <w:rPr>
          <w:rFonts w:asciiTheme="minorHAnsi" w:eastAsiaTheme="minorEastAsia" w:hAnsiTheme="minorHAnsi" w:cstheme="minorBidi"/>
          <w:noProof/>
          <w:lang w:val="en-MY" w:eastAsia="en-GB"/>
        </w:rPr>
      </w:pPr>
      <w:hyperlink w:anchor="_Toc130887379" w:history="1">
        <w:r w:rsidR="00517A76" w:rsidRPr="009C0AD4">
          <w:rPr>
            <w:rStyle w:val="Hyperlink"/>
            <w:rFonts w:eastAsiaTheme="majorEastAsia"/>
            <w:noProof/>
          </w:rPr>
          <w:t>2.1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Introduction</w:t>
        </w:r>
        <w:r w:rsidR="00517A76">
          <w:rPr>
            <w:noProof/>
            <w:webHidden/>
          </w:rPr>
          <w:tab/>
        </w:r>
        <w:r w:rsidR="00517A76">
          <w:rPr>
            <w:noProof/>
            <w:webHidden/>
          </w:rPr>
          <w:fldChar w:fldCharType="begin"/>
        </w:r>
        <w:r w:rsidR="00517A76">
          <w:rPr>
            <w:noProof/>
            <w:webHidden/>
          </w:rPr>
          <w:instrText xml:space="preserve"> PAGEREF _Toc130887379 \h </w:instrText>
        </w:r>
        <w:r w:rsidR="00517A76">
          <w:rPr>
            <w:noProof/>
            <w:webHidden/>
          </w:rPr>
        </w:r>
        <w:r w:rsidR="00517A76">
          <w:rPr>
            <w:noProof/>
            <w:webHidden/>
          </w:rPr>
          <w:fldChar w:fldCharType="separate"/>
        </w:r>
        <w:r w:rsidR="00517A76">
          <w:rPr>
            <w:noProof/>
            <w:webHidden/>
          </w:rPr>
          <w:t>4</w:t>
        </w:r>
        <w:r w:rsidR="00517A76">
          <w:rPr>
            <w:noProof/>
            <w:webHidden/>
          </w:rPr>
          <w:fldChar w:fldCharType="end"/>
        </w:r>
      </w:hyperlink>
    </w:p>
    <w:p w14:paraId="79F237F9" w14:textId="283676CD" w:rsidR="00517A76" w:rsidRDefault="00000000">
      <w:pPr>
        <w:pStyle w:val="TOC2"/>
        <w:rPr>
          <w:rFonts w:asciiTheme="minorHAnsi" w:eastAsiaTheme="minorEastAsia" w:hAnsiTheme="minorHAnsi" w:cstheme="minorBidi"/>
          <w:noProof/>
          <w:lang w:val="en-MY" w:eastAsia="en-GB"/>
        </w:rPr>
      </w:pPr>
      <w:hyperlink w:anchor="_Toc130887380" w:history="1">
        <w:r w:rsidR="00517A76" w:rsidRPr="009C0AD4">
          <w:rPr>
            <w:rStyle w:val="Hyperlink"/>
            <w:rFonts w:eastAsiaTheme="majorEastAsia"/>
            <w:noProof/>
          </w:rPr>
          <w:t>2.2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Understanding [Global/Current Issue] in the Literature (Example only)</w:t>
        </w:r>
        <w:r w:rsidR="00517A76">
          <w:rPr>
            <w:noProof/>
            <w:webHidden/>
          </w:rPr>
          <w:tab/>
        </w:r>
        <w:r w:rsidR="00517A76">
          <w:rPr>
            <w:noProof/>
            <w:webHidden/>
          </w:rPr>
          <w:fldChar w:fldCharType="begin"/>
        </w:r>
        <w:r w:rsidR="00517A76">
          <w:rPr>
            <w:noProof/>
            <w:webHidden/>
          </w:rPr>
          <w:instrText xml:space="preserve"> PAGEREF _Toc130887380 \h </w:instrText>
        </w:r>
        <w:r w:rsidR="00517A76">
          <w:rPr>
            <w:noProof/>
            <w:webHidden/>
          </w:rPr>
        </w:r>
        <w:r w:rsidR="00517A76">
          <w:rPr>
            <w:noProof/>
            <w:webHidden/>
          </w:rPr>
          <w:fldChar w:fldCharType="separate"/>
        </w:r>
        <w:r w:rsidR="00517A76">
          <w:rPr>
            <w:noProof/>
            <w:webHidden/>
          </w:rPr>
          <w:t>4</w:t>
        </w:r>
        <w:r w:rsidR="00517A76">
          <w:rPr>
            <w:noProof/>
            <w:webHidden/>
          </w:rPr>
          <w:fldChar w:fldCharType="end"/>
        </w:r>
      </w:hyperlink>
    </w:p>
    <w:p w14:paraId="5C5A4DC2" w14:textId="139D8BBB" w:rsidR="00517A76" w:rsidRDefault="00000000">
      <w:pPr>
        <w:pStyle w:val="TOC2"/>
        <w:rPr>
          <w:rFonts w:asciiTheme="minorHAnsi" w:eastAsiaTheme="minorEastAsia" w:hAnsiTheme="minorHAnsi" w:cstheme="minorBidi"/>
          <w:noProof/>
          <w:lang w:val="en-MY" w:eastAsia="en-GB"/>
        </w:rPr>
      </w:pPr>
      <w:hyperlink w:anchor="_Toc130887381" w:history="1">
        <w:r w:rsidR="00517A76" w:rsidRPr="009C0AD4">
          <w:rPr>
            <w:rStyle w:val="Hyperlink"/>
            <w:rFonts w:eastAsiaTheme="majorEastAsia"/>
            <w:noProof/>
          </w:rPr>
          <w:t>2.3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Subtopic Level 1</w:t>
        </w:r>
        <w:r w:rsidR="00517A76">
          <w:rPr>
            <w:noProof/>
            <w:webHidden/>
          </w:rPr>
          <w:tab/>
        </w:r>
        <w:r w:rsidR="00517A76">
          <w:rPr>
            <w:noProof/>
            <w:webHidden/>
          </w:rPr>
          <w:fldChar w:fldCharType="begin"/>
        </w:r>
        <w:r w:rsidR="00517A76">
          <w:rPr>
            <w:noProof/>
            <w:webHidden/>
          </w:rPr>
          <w:instrText xml:space="preserve"> PAGEREF _Toc130887381 \h </w:instrText>
        </w:r>
        <w:r w:rsidR="00517A76">
          <w:rPr>
            <w:noProof/>
            <w:webHidden/>
          </w:rPr>
        </w:r>
        <w:r w:rsidR="00517A76">
          <w:rPr>
            <w:noProof/>
            <w:webHidden/>
          </w:rPr>
          <w:fldChar w:fldCharType="separate"/>
        </w:r>
        <w:r w:rsidR="00517A76">
          <w:rPr>
            <w:noProof/>
            <w:webHidden/>
          </w:rPr>
          <w:t>5</w:t>
        </w:r>
        <w:r w:rsidR="00517A76">
          <w:rPr>
            <w:noProof/>
            <w:webHidden/>
          </w:rPr>
          <w:fldChar w:fldCharType="end"/>
        </w:r>
      </w:hyperlink>
    </w:p>
    <w:p w14:paraId="0F65E086" w14:textId="17CD8F82" w:rsidR="00517A76" w:rsidRDefault="00000000">
      <w:pPr>
        <w:pStyle w:val="TOC3"/>
        <w:tabs>
          <w:tab w:val="left" w:pos="2291"/>
        </w:tabs>
        <w:rPr>
          <w:rFonts w:asciiTheme="minorHAnsi" w:eastAsiaTheme="minorEastAsia" w:hAnsiTheme="minorHAnsi" w:cstheme="minorBidi"/>
          <w:noProof/>
          <w:lang w:val="en-MY" w:eastAsia="en-GB"/>
        </w:rPr>
      </w:pPr>
      <w:hyperlink w:anchor="_Toc130887382" w:history="1">
        <w:r w:rsidR="00517A76" w:rsidRPr="009C0AD4">
          <w:rPr>
            <w:rStyle w:val="Hyperlink"/>
            <w:rFonts w:eastAsiaTheme="majorEastAsia"/>
            <w:noProof/>
          </w:rPr>
          <w:t>2.3.1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sub- topic Level 2</w:t>
        </w:r>
        <w:r w:rsidR="00517A76">
          <w:rPr>
            <w:noProof/>
            <w:webHidden/>
          </w:rPr>
          <w:tab/>
        </w:r>
        <w:r w:rsidR="00517A76">
          <w:rPr>
            <w:noProof/>
            <w:webHidden/>
          </w:rPr>
          <w:fldChar w:fldCharType="begin"/>
        </w:r>
        <w:r w:rsidR="00517A76">
          <w:rPr>
            <w:noProof/>
            <w:webHidden/>
          </w:rPr>
          <w:instrText xml:space="preserve"> PAGEREF _Toc130887382 \h </w:instrText>
        </w:r>
        <w:r w:rsidR="00517A76">
          <w:rPr>
            <w:noProof/>
            <w:webHidden/>
          </w:rPr>
        </w:r>
        <w:r w:rsidR="00517A76">
          <w:rPr>
            <w:noProof/>
            <w:webHidden/>
          </w:rPr>
          <w:fldChar w:fldCharType="separate"/>
        </w:r>
        <w:r w:rsidR="00517A76">
          <w:rPr>
            <w:noProof/>
            <w:webHidden/>
          </w:rPr>
          <w:t>5</w:t>
        </w:r>
        <w:r w:rsidR="00517A76">
          <w:rPr>
            <w:noProof/>
            <w:webHidden/>
          </w:rPr>
          <w:fldChar w:fldCharType="end"/>
        </w:r>
      </w:hyperlink>
    </w:p>
    <w:p w14:paraId="52632E60" w14:textId="1AC333FD" w:rsidR="00517A76" w:rsidRDefault="00000000">
      <w:pPr>
        <w:pStyle w:val="TOC4"/>
        <w:rPr>
          <w:rFonts w:asciiTheme="minorHAnsi" w:eastAsiaTheme="minorEastAsia" w:hAnsiTheme="minorHAnsi" w:cstheme="minorBidi"/>
          <w:noProof/>
          <w:lang w:val="en-MY" w:eastAsia="en-GB"/>
        </w:rPr>
      </w:pPr>
      <w:hyperlink w:anchor="_Toc130887383" w:history="1">
        <w:r w:rsidR="00517A76" w:rsidRPr="009C0AD4">
          <w:rPr>
            <w:rStyle w:val="Hyperlink"/>
            <w:rFonts w:eastAsiaTheme="majorEastAsia"/>
            <w:noProof/>
            <w:lang w:val="en-US"/>
          </w:rPr>
          <w:t>2.3.1.1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lang w:val="en-US"/>
          </w:rPr>
          <w:t>Sample paragraph of subtopic level 3</w:t>
        </w:r>
        <w:r w:rsidR="00517A76">
          <w:rPr>
            <w:noProof/>
            <w:webHidden/>
          </w:rPr>
          <w:tab/>
        </w:r>
        <w:r w:rsidR="00517A76">
          <w:rPr>
            <w:noProof/>
            <w:webHidden/>
          </w:rPr>
          <w:fldChar w:fldCharType="begin"/>
        </w:r>
        <w:r w:rsidR="00517A76">
          <w:rPr>
            <w:noProof/>
            <w:webHidden/>
          </w:rPr>
          <w:instrText xml:space="preserve"> PAGEREF _Toc130887383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41F6ED78" w14:textId="5B6B9878" w:rsidR="00517A76" w:rsidRDefault="00000000">
      <w:pPr>
        <w:pStyle w:val="TOC2"/>
        <w:rPr>
          <w:rFonts w:asciiTheme="minorHAnsi" w:eastAsiaTheme="minorEastAsia" w:hAnsiTheme="minorHAnsi" w:cstheme="minorBidi"/>
          <w:noProof/>
          <w:lang w:val="en-MY" w:eastAsia="en-GB"/>
        </w:rPr>
      </w:pPr>
      <w:hyperlink w:anchor="_Toc130887384" w:history="1">
        <w:r w:rsidR="00517A76" w:rsidRPr="009C0AD4">
          <w:rPr>
            <w:rStyle w:val="Hyperlink"/>
            <w:rFonts w:eastAsiaTheme="majorEastAsia"/>
            <w:noProof/>
          </w:rPr>
          <w:t>2.4</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This is just a sample of a very long subtopic level 2 title which consists of two  or more lines</w:t>
        </w:r>
        <w:r w:rsidR="00517A76">
          <w:rPr>
            <w:noProof/>
            <w:webHidden/>
          </w:rPr>
          <w:tab/>
        </w:r>
        <w:r w:rsidR="00517A76">
          <w:rPr>
            <w:noProof/>
            <w:webHidden/>
          </w:rPr>
          <w:fldChar w:fldCharType="begin"/>
        </w:r>
        <w:r w:rsidR="00517A76">
          <w:rPr>
            <w:noProof/>
            <w:webHidden/>
          </w:rPr>
          <w:instrText xml:space="preserve"> PAGEREF _Toc130887384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3900F135" w14:textId="067E154A" w:rsidR="00517A76" w:rsidRDefault="00000000">
      <w:pPr>
        <w:pStyle w:val="TOC3"/>
        <w:tabs>
          <w:tab w:val="left" w:pos="2291"/>
        </w:tabs>
        <w:rPr>
          <w:rFonts w:asciiTheme="minorHAnsi" w:eastAsiaTheme="minorEastAsia" w:hAnsiTheme="minorHAnsi" w:cstheme="minorBidi"/>
          <w:noProof/>
          <w:lang w:val="en-MY" w:eastAsia="en-GB"/>
        </w:rPr>
      </w:pPr>
      <w:hyperlink w:anchor="_Toc130887385" w:history="1">
        <w:r w:rsidR="00517A76" w:rsidRPr="009C0AD4">
          <w:rPr>
            <w:rStyle w:val="Hyperlink"/>
            <w:rFonts w:eastAsiaTheme="majorEastAsia"/>
            <w:noProof/>
            <w:lang w:val="en-US"/>
          </w:rPr>
          <w:t>2.4.1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lang w:val="en-US"/>
          </w:rPr>
          <w:t>This is just a sample of a very long subtopic level 2 title which consists of two  or more lines</w:t>
        </w:r>
        <w:r w:rsidR="00517A76">
          <w:rPr>
            <w:noProof/>
            <w:webHidden/>
          </w:rPr>
          <w:tab/>
        </w:r>
        <w:r w:rsidR="00517A76">
          <w:rPr>
            <w:noProof/>
            <w:webHidden/>
          </w:rPr>
          <w:fldChar w:fldCharType="begin"/>
        </w:r>
        <w:r w:rsidR="00517A76">
          <w:rPr>
            <w:noProof/>
            <w:webHidden/>
          </w:rPr>
          <w:instrText xml:space="preserve"> PAGEREF _Toc130887385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74324535" w14:textId="022F454F" w:rsidR="00517A76" w:rsidRDefault="00000000">
      <w:pPr>
        <w:pStyle w:val="TOC4"/>
        <w:rPr>
          <w:rFonts w:asciiTheme="minorHAnsi" w:eastAsiaTheme="minorEastAsia" w:hAnsiTheme="minorHAnsi" w:cstheme="minorBidi"/>
          <w:noProof/>
          <w:lang w:val="en-MY" w:eastAsia="en-GB"/>
        </w:rPr>
      </w:pPr>
      <w:hyperlink w:anchor="_Toc130887386" w:history="1">
        <w:r w:rsidR="00517A76" w:rsidRPr="009C0AD4">
          <w:rPr>
            <w:rStyle w:val="Hyperlink"/>
            <w:rFonts w:eastAsiaTheme="majorEastAsia"/>
            <w:noProof/>
            <w:lang w:val="en-US"/>
          </w:rPr>
          <w:t>2.4.1.1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lang w:val="en-US"/>
          </w:rPr>
          <w:t>This is just a sample of a very long subtopic level 3 title which consists of two  or more lines</w:t>
        </w:r>
        <w:r w:rsidR="00517A76">
          <w:rPr>
            <w:noProof/>
            <w:webHidden/>
          </w:rPr>
          <w:tab/>
        </w:r>
        <w:r w:rsidR="00517A76">
          <w:rPr>
            <w:noProof/>
            <w:webHidden/>
          </w:rPr>
          <w:fldChar w:fldCharType="begin"/>
        </w:r>
        <w:r w:rsidR="00517A76">
          <w:rPr>
            <w:noProof/>
            <w:webHidden/>
          </w:rPr>
          <w:instrText xml:space="preserve"> PAGEREF _Toc130887386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479602FB" w14:textId="7E5FAC2E" w:rsidR="00517A76" w:rsidRDefault="00000000">
      <w:pPr>
        <w:pStyle w:val="TOC2"/>
        <w:rPr>
          <w:rFonts w:asciiTheme="minorHAnsi" w:eastAsiaTheme="minorEastAsia" w:hAnsiTheme="minorHAnsi" w:cstheme="minorBidi"/>
          <w:noProof/>
          <w:lang w:val="en-MY" w:eastAsia="en-GB"/>
        </w:rPr>
      </w:pPr>
      <w:hyperlink w:anchor="_Toc130887387" w:history="1">
        <w:r w:rsidR="00517A76" w:rsidRPr="009C0AD4">
          <w:rPr>
            <w:rStyle w:val="Hyperlink"/>
            <w:rFonts w:eastAsiaTheme="majorEastAsia"/>
            <w:noProof/>
          </w:rPr>
          <w:t>2.5</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lists (PROBLEM ON A,B AND C)</w:t>
        </w:r>
        <w:r w:rsidR="00517A76">
          <w:rPr>
            <w:noProof/>
            <w:webHidden/>
          </w:rPr>
          <w:tab/>
        </w:r>
        <w:r w:rsidR="00517A76">
          <w:rPr>
            <w:noProof/>
            <w:webHidden/>
          </w:rPr>
          <w:fldChar w:fldCharType="begin"/>
        </w:r>
        <w:r w:rsidR="00517A76">
          <w:rPr>
            <w:noProof/>
            <w:webHidden/>
          </w:rPr>
          <w:instrText xml:space="preserve"> PAGEREF _Toc130887387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60FD336B" w14:textId="71D93181" w:rsidR="00517A76" w:rsidRDefault="00000000">
      <w:pPr>
        <w:pStyle w:val="TOC2"/>
        <w:rPr>
          <w:rFonts w:asciiTheme="minorHAnsi" w:eastAsiaTheme="minorEastAsia" w:hAnsiTheme="minorHAnsi" w:cstheme="minorBidi"/>
          <w:noProof/>
          <w:lang w:val="en-MY" w:eastAsia="en-GB"/>
        </w:rPr>
      </w:pPr>
      <w:hyperlink w:anchor="_Toc130887388" w:history="1">
        <w:r w:rsidR="00517A76" w:rsidRPr="009C0AD4">
          <w:rPr>
            <w:rStyle w:val="Hyperlink"/>
            <w:rFonts w:eastAsiaTheme="majorEastAsia"/>
            <w:noProof/>
          </w:rPr>
          <w:t>2.6</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A sample of small table</w:t>
        </w:r>
        <w:r w:rsidR="00517A76">
          <w:rPr>
            <w:noProof/>
            <w:webHidden/>
          </w:rPr>
          <w:tab/>
        </w:r>
        <w:r w:rsidR="00517A76">
          <w:rPr>
            <w:noProof/>
            <w:webHidden/>
          </w:rPr>
          <w:fldChar w:fldCharType="begin"/>
        </w:r>
        <w:r w:rsidR="00517A76">
          <w:rPr>
            <w:noProof/>
            <w:webHidden/>
          </w:rPr>
          <w:instrText xml:space="preserve"> PAGEREF _Toc130887388 \h </w:instrText>
        </w:r>
        <w:r w:rsidR="00517A76">
          <w:rPr>
            <w:noProof/>
            <w:webHidden/>
          </w:rPr>
        </w:r>
        <w:r w:rsidR="00517A76">
          <w:rPr>
            <w:noProof/>
            <w:webHidden/>
          </w:rPr>
          <w:fldChar w:fldCharType="separate"/>
        </w:r>
        <w:r w:rsidR="00517A76">
          <w:rPr>
            <w:noProof/>
            <w:webHidden/>
          </w:rPr>
          <w:t>7</w:t>
        </w:r>
        <w:r w:rsidR="00517A76">
          <w:rPr>
            <w:noProof/>
            <w:webHidden/>
          </w:rPr>
          <w:fldChar w:fldCharType="end"/>
        </w:r>
      </w:hyperlink>
    </w:p>
    <w:p w14:paraId="6CAA80B6" w14:textId="326BAB35" w:rsidR="00517A76" w:rsidRDefault="00000000">
      <w:pPr>
        <w:pStyle w:val="TOC2"/>
        <w:rPr>
          <w:rFonts w:asciiTheme="minorHAnsi" w:eastAsiaTheme="minorEastAsia" w:hAnsiTheme="minorHAnsi" w:cstheme="minorBidi"/>
          <w:noProof/>
          <w:lang w:val="en-MY" w:eastAsia="en-GB"/>
        </w:rPr>
      </w:pPr>
      <w:hyperlink w:anchor="_Toc130887389" w:history="1">
        <w:r w:rsidR="00517A76" w:rsidRPr="009C0AD4">
          <w:rPr>
            <w:rStyle w:val="Hyperlink"/>
            <w:rFonts w:eastAsiaTheme="majorEastAsia"/>
            <w:noProof/>
          </w:rPr>
          <w:t>2.7</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A sample of figures</w:t>
        </w:r>
        <w:r w:rsidR="00517A76">
          <w:rPr>
            <w:noProof/>
            <w:webHidden/>
          </w:rPr>
          <w:tab/>
        </w:r>
        <w:r w:rsidR="00517A76">
          <w:rPr>
            <w:noProof/>
            <w:webHidden/>
          </w:rPr>
          <w:fldChar w:fldCharType="begin"/>
        </w:r>
        <w:r w:rsidR="00517A76">
          <w:rPr>
            <w:noProof/>
            <w:webHidden/>
          </w:rPr>
          <w:instrText xml:space="preserve"> PAGEREF _Toc130887389 \h </w:instrText>
        </w:r>
        <w:r w:rsidR="00517A76">
          <w:rPr>
            <w:noProof/>
            <w:webHidden/>
          </w:rPr>
        </w:r>
        <w:r w:rsidR="00517A76">
          <w:rPr>
            <w:noProof/>
            <w:webHidden/>
          </w:rPr>
          <w:fldChar w:fldCharType="separate"/>
        </w:r>
        <w:r w:rsidR="00517A76">
          <w:rPr>
            <w:noProof/>
            <w:webHidden/>
          </w:rPr>
          <w:t>7</w:t>
        </w:r>
        <w:r w:rsidR="00517A76">
          <w:rPr>
            <w:noProof/>
            <w:webHidden/>
          </w:rPr>
          <w:fldChar w:fldCharType="end"/>
        </w:r>
      </w:hyperlink>
    </w:p>
    <w:p w14:paraId="6418B516" w14:textId="3056474E" w:rsidR="00517A76" w:rsidRDefault="00000000">
      <w:pPr>
        <w:pStyle w:val="TOC2"/>
        <w:rPr>
          <w:rFonts w:asciiTheme="minorHAnsi" w:eastAsiaTheme="minorEastAsia" w:hAnsiTheme="minorHAnsi" w:cstheme="minorBidi"/>
          <w:noProof/>
          <w:lang w:val="en-MY" w:eastAsia="en-GB"/>
        </w:rPr>
      </w:pPr>
      <w:hyperlink w:anchor="_Toc130887390" w:history="1">
        <w:r w:rsidR="00517A76" w:rsidRPr="009C0AD4">
          <w:rPr>
            <w:rStyle w:val="Hyperlink"/>
            <w:rFonts w:eastAsiaTheme="majorEastAsia"/>
            <w:noProof/>
          </w:rPr>
          <w:t>2.8</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formulas</w:t>
        </w:r>
        <w:r w:rsidR="00517A76">
          <w:rPr>
            <w:noProof/>
            <w:webHidden/>
          </w:rPr>
          <w:tab/>
        </w:r>
        <w:r w:rsidR="00517A76">
          <w:rPr>
            <w:noProof/>
            <w:webHidden/>
          </w:rPr>
          <w:fldChar w:fldCharType="begin"/>
        </w:r>
        <w:r w:rsidR="00517A76">
          <w:rPr>
            <w:noProof/>
            <w:webHidden/>
          </w:rPr>
          <w:instrText xml:space="preserve"> PAGEREF _Toc130887390 \h </w:instrText>
        </w:r>
        <w:r w:rsidR="00517A76">
          <w:rPr>
            <w:noProof/>
            <w:webHidden/>
          </w:rPr>
        </w:r>
        <w:r w:rsidR="00517A76">
          <w:rPr>
            <w:noProof/>
            <w:webHidden/>
          </w:rPr>
          <w:fldChar w:fldCharType="separate"/>
        </w:r>
        <w:r w:rsidR="00517A76">
          <w:rPr>
            <w:noProof/>
            <w:webHidden/>
          </w:rPr>
          <w:t>7</w:t>
        </w:r>
        <w:r w:rsidR="00517A76">
          <w:rPr>
            <w:noProof/>
            <w:webHidden/>
          </w:rPr>
          <w:fldChar w:fldCharType="end"/>
        </w:r>
      </w:hyperlink>
    </w:p>
    <w:p w14:paraId="22E7E748" w14:textId="680C2530" w:rsidR="00517A76" w:rsidRDefault="00000000">
      <w:pPr>
        <w:pStyle w:val="TOC2"/>
        <w:rPr>
          <w:rFonts w:asciiTheme="minorHAnsi" w:eastAsiaTheme="minorEastAsia" w:hAnsiTheme="minorHAnsi" w:cstheme="minorBidi"/>
          <w:noProof/>
          <w:lang w:val="en-MY" w:eastAsia="en-GB"/>
        </w:rPr>
      </w:pPr>
      <w:hyperlink w:anchor="_Toc130887391" w:history="1">
        <w:r w:rsidR="00517A76" w:rsidRPr="009C0AD4">
          <w:rPr>
            <w:rStyle w:val="Hyperlink"/>
            <w:rFonts w:eastAsiaTheme="majorEastAsia"/>
            <w:noProof/>
          </w:rPr>
          <w:t>2.9</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Cross referencing Tables, Figures and Formulas</w:t>
        </w:r>
        <w:r w:rsidR="00517A76">
          <w:rPr>
            <w:noProof/>
            <w:webHidden/>
          </w:rPr>
          <w:tab/>
        </w:r>
        <w:r w:rsidR="00517A76">
          <w:rPr>
            <w:noProof/>
            <w:webHidden/>
          </w:rPr>
          <w:fldChar w:fldCharType="begin"/>
        </w:r>
        <w:r w:rsidR="00517A76">
          <w:rPr>
            <w:noProof/>
            <w:webHidden/>
          </w:rPr>
          <w:instrText xml:space="preserve"> PAGEREF _Toc130887391 \h </w:instrText>
        </w:r>
        <w:r w:rsidR="00517A76">
          <w:rPr>
            <w:noProof/>
            <w:webHidden/>
          </w:rPr>
        </w:r>
        <w:r w:rsidR="00517A76">
          <w:rPr>
            <w:noProof/>
            <w:webHidden/>
          </w:rPr>
          <w:fldChar w:fldCharType="separate"/>
        </w:r>
        <w:r w:rsidR="00517A76">
          <w:rPr>
            <w:noProof/>
            <w:webHidden/>
          </w:rPr>
          <w:t>8</w:t>
        </w:r>
        <w:r w:rsidR="00517A76">
          <w:rPr>
            <w:noProof/>
            <w:webHidden/>
          </w:rPr>
          <w:fldChar w:fldCharType="end"/>
        </w:r>
      </w:hyperlink>
    </w:p>
    <w:p w14:paraId="35A08A47" w14:textId="684F8107" w:rsidR="00517A76" w:rsidRDefault="00000000">
      <w:pPr>
        <w:pStyle w:val="TOC2"/>
        <w:rPr>
          <w:rFonts w:asciiTheme="minorHAnsi" w:eastAsiaTheme="minorEastAsia" w:hAnsiTheme="minorHAnsi" w:cstheme="minorBidi"/>
          <w:noProof/>
          <w:lang w:val="en-MY" w:eastAsia="en-GB"/>
        </w:rPr>
      </w:pPr>
      <w:hyperlink w:anchor="_Toc130887392" w:history="1">
        <w:r w:rsidR="00517A76" w:rsidRPr="009C0AD4">
          <w:rPr>
            <w:rStyle w:val="Hyperlink"/>
            <w:rFonts w:eastAsiaTheme="majorEastAsia"/>
            <w:noProof/>
          </w:rPr>
          <w:t>2.10</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quotation</w:t>
        </w:r>
        <w:r w:rsidR="00517A76">
          <w:rPr>
            <w:noProof/>
            <w:webHidden/>
          </w:rPr>
          <w:tab/>
        </w:r>
        <w:r w:rsidR="00517A76">
          <w:rPr>
            <w:noProof/>
            <w:webHidden/>
          </w:rPr>
          <w:fldChar w:fldCharType="begin"/>
        </w:r>
        <w:r w:rsidR="00517A76">
          <w:rPr>
            <w:noProof/>
            <w:webHidden/>
          </w:rPr>
          <w:instrText xml:space="preserve"> PAGEREF _Toc130887392 \h </w:instrText>
        </w:r>
        <w:r w:rsidR="00517A76">
          <w:rPr>
            <w:noProof/>
            <w:webHidden/>
          </w:rPr>
        </w:r>
        <w:r w:rsidR="00517A76">
          <w:rPr>
            <w:noProof/>
            <w:webHidden/>
          </w:rPr>
          <w:fldChar w:fldCharType="separate"/>
        </w:r>
        <w:r w:rsidR="00517A76">
          <w:rPr>
            <w:noProof/>
            <w:webHidden/>
          </w:rPr>
          <w:t>8</w:t>
        </w:r>
        <w:r w:rsidR="00517A76">
          <w:rPr>
            <w:noProof/>
            <w:webHidden/>
          </w:rPr>
          <w:fldChar w:fldCharType="end"/>
        </w:r>
      </w:hyperlink>
    </w:p>
    <w:p w14:paraId="6AE58674" w14:textId="20D7DCBC" w:rsidR="00517A76" w:rsidRDefault="00000000">
      <w:pPr>
        <w:pStyle w:val="TOC2"/>
        <w:rPr>
          <w:rFonts w:asciiTheme="minorHAnsi" w:eastAsiaTheme="minorEastAsia" w:hAnsiTheme="minorHAnsi" w:cstheme="minorBidi"/>
          <w:noProof/>
          <w:lang w:val="en-MY" w:eastAsia="en-GB"/>
        </w:rPr>
      </w:pPr>
      <w:hyperlink w:anchor="_Toc130887393" w:history="1">
        <w:r w:rsidR="00517A76" w:rsidRPr="009C0AD4">
          <w:rPr>
            <w:rStyle w:val="Hyperlink"/>
            <w:rFonts w:eastAsiaTheme="majorEastAsia"/>
            <w:noProof/>
          </w:rPr>
          <w:t>2.11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Figure in landscape orientation</w:t>
        </w:r>
        <w:r w:rsidR="00517A76">
          <w:rPr>
            <w:noProof/>
            <w:webHidden/>
          </w:rPr>
          <w:tab/>
        </w:r>
        <w:r w:rsidR="00517A76">
          <w:rPr>
            <w:noProof/>
            <w:webHidden/>
          </w:rPr>
          <w:fldChar w:fldCharType="begin"/>
        </w:r>
        <w:r w:rsidR="00517A76">
          <w:rPr>
            <w:noProof/>
            <w:webHidden/>
          </w:rPr>
          <w:instrText xml:space="preserve"> PAGEREF _Toc130887393 \h </w:instrText>
        </w:r>
        <w:r w:rsidR="00517A76">
          <w:rPr>
            <w:noProof/>
            <w:webHidden/>
          </w:rPr>
        </w:r>
        <w:r w:rsidR="00517A76">
          <w:rPr>
            <w:noProof/>
            <w:webHidden/>
          </w:rPr>
          <w:fldChar w:fldCharType="separate"/>
        </w:r>
        <w:r w:rsidR="00517A76">
          <w:rPr>
            <w:noProof/>
            <w:webHidden/>
          </w:rPr>
          <w:t>9</w:t>
        </w:r>
        <w:r w:rsidR="00517A76">
          <w:rPr>
            <w:noProof/>
            <w:webHidden/>
          </w:rPr>
          <w:fldChar w:fldCharType="end"/>
        </w:r>
      </w:hyperlink>
    </w:p>
    <w:p w14:paraId="026406FB" w14:textId="054A99D6" w:rsidR="00517A76" w:rsidRDefault="00000000">
      <w:pPr>
        <w:pStyle w:val="TOC2"/>
        <w:rPr>
          <w:rFonts w:asciiTheme="minorHAnsi" w:eastAsiaTheme="minorEastAsia" w:hAnsiTheme="minorHAnsi" w:cstheme="minorBidi"/>
          <w:noProof/>
          <w:lang w:val="en-MY" w:eastAsia="en-GB"/>
        </w:rPr>
      </w:pPr>
      <w:hyperlink w:anchor="_Toc130887394" w:history="1">
        <w:r w:rsidR="00517A76" w:rsidRPr="009C0AD4">
          <w:rPr>
            <w:rStyle w:val="Hyperlink"/>
            <w:rFonts w:eastAsiaTheme="majorEastAsia"/>
            <w:noProof/>
          </w:rPr>
          <w:t>2.12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Table in landscape orientation</w:t>
        </w:r>
        <w:r w:rsidR="00517A76">
          <w:rPr>
            <w:noProof/>
            <w:webHidden/>
          </w:rPr>
          <w:tab/>
        </w:r>
        <w:r w:rsidR="00517A76">
          <w:rPr>
            <w:noProof/>
            <w:webHidden/>
          </w:rPr>
          <w:fldChar w:fldCharType="begin"/>
        </w:r>
        <w:r w:rsidR="00517A76">
          <w:rPr>
            <w:noProof/>
            <w:webHidden/>
          </w:rPr>
          <w:instrText xml:space="preserve"> PAGEREF _Toc130887394 \h </w:instrText>
        </w:r>
        <w:r w:rsidR="00517A76">
          <w:rPr>
            <w:noProof/>
            <w:webHidden/>
          </w:rPr>
        </w:r>
        <w:r w:rsidR="00517A76">
          <w:rPr>
            <w:noProof/>
            <w:webHidden/>
          </w:rPr>
          <w:fldChar w:fldCharType="separate"/>
        </w:r>
        <w:r w:rsidR="00517A76">
          <w:rPr>
            <w:noProof/>
            <w:webHidden/>
          </w:rPr>
          <w:t>10</w:t>
        </w:r>
        <w:r w:rsidR="00517A76">
          <w:rPr>
            <w:noProof/>
            <w:webHidden/>
          </w:rPr>
          <w:fldChar w:fldCharType="end"/>
        </w:r>
      </w:hyperlink>
    </w:p>
    <w:p w14:paraId="526C81F5" w14:textId="49F4A838" w:rsidR="00517A76" w:rsidRDefault="00000000">
      <w:pPr>
        <w:pStyle w:val="TOC2"/>
        <w:rPr>
          <w:rFonts w:asciiTheme="minorHAnsi" w:eastAsiaTheme="minorEastAsia" w:hAnsiTheme="minorHAnsi" w:cstheme="minorBidi"/>
          <w:noProof/>
          <w:lang w:val="en-MY" w:eastAsia="en-GB"/>
        </w:rPr>
      </w:pPr>
      <w:hyperlink w:anchor="_Toc130887395" w:history="1">
        <w:r w:rsidR="00517A76" w:rsidRPr="009C0AD4">
          <w:rPr>
            <w:rStyle w:val="Hyperlink"/>
            <w:rFonts w:eastAsiaTheme="majorEastAsia"/>
            <w:noProof/>
          </w:rPr>
          <w:t>2.13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table when it takes more than 1 pages</w:t>
        </w:r>
        <w:r w:rsidR="00517A76">
          <w:rPr>
            <w:noProof/>
            <w:webHidden/>
          </w:rPr>
          <w:tab/>
        </w:r>
        <w:r w:rsidR="00517A76">
          <w:rPr>
            <w:noProof/>
            <w:webHidden/>
          </w:rPr>
          <w:fldChar w:fldCharType="begin"/>
        </w:r>
        <w:r w:rsidR="00517A76">
          <w:rPr>
            <w:noProof/>
            <w:webHidden/>
          </w:rPr>
          <w:instrText xml:space="preserve"> PAGEREF _Toc130887395 \h </w:instrText>
        </w:r>
        <w:r w:rsidR="00517A76">
          <w:rPr>
            <w:noProof/>
            <w:webHidden/>
          </w:rPr>
        </w:r>
        <w:r w:rsidR="00517A76">
          <w:rPr>
            <w:noProof/>
            <w:webHidden/>
          </w:rPr>
          <w:fldChar w:fldCharType="separate"/>
        </w:r>
        <w:r w:rsidR="00517A76">
          <w:rPr>
            <w:noProof/>
            <w:webHidden/>
          </w:rPr>
          <w:t>11</w:t>
        </w:r>
        <w:r w:rsidR="00517A76">
          <w:rPr>
            <w:noProof/>
            <w:webHidden/>
          </w:rPr>
          <w:fldChar w:fldCharType="end"/>
        </w:r>
      </w:hyperlink>
    </w:p>
    <w:p w14:paraId="27C26561" w14:textId="139AACD2" w:rsidR="00517A76" w:rsidRDefault="00000000">
      <w:pPr>
        <w:pStyle w:val="TOC2"/>
        <w:rPr>
          <w:rFonts w:asciiTheme="minorHAnsi" w:eastAsiaTheme="minorEastAsia" w:hAnsiTheme="minorHAnsi" w:cstheme="minorBidi"/>
          <w:noProof/>
          <w:lang w:val="en-MY" w:eastAsia="en-GB"/>
        </w:rPr>
      </w:pPr>
      <w:hyperlink w:anchor="_Toc130887396" w:history="1">
        <w:r w:rsidR="00517A76" w:rsidRPr="009C0AD4">
          <w:rPr>
            <w:rStyle w:val="Hyperlink"/>
            <w:rFonts w:eastAsiaTheme="majorEastAsia"/>
            <w:noProof/>
          </w:rPr>
          <w:t>2.14</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Citations and References</w:t>
        </w:r>
        <w:r w:rsidR="00517A76">
          <w:rPr>
            <w:noProof/>
            <w:webHidden/>
          </w:rPr>
          <w:tab/>
        </w:r>
        <w:r w:rsidR="00517A76">
          <w:rPr>
            <w:noProof/>
            <w:webHidden/>
          </w:rPr>
          <w:fldChar w:fldCharType="begin"/>
        </w:r>
        <w:r w:rsidR="00517A76">
          <w:rPr>
            <w:noProof/>
            <w:webHidden/>
          </w:rPr>
          <w:instrText xml:space="preserve"> PAGEREF _Toc130887396 \h </w:instrText>
        </w:r>
        <w:r w:rsidR="00517A76">
          <w:rPr>
            <w:noProof/>
            <w:webHidden/>
          </w:rPr>
        </w:r>
        <w:r w:rsidR="00517A76">
          <w:rPr>
            <w:noProof/>
            <w:webHidden/>
          </w:rPr>
          <w:fldChar w:fldCharType="separate"/>
        </w:r>
        <w:r w:rsidR="00517A76">
          <w:rPr>
            <w:noProof/>
            <w:webHidden/>
          </w:rPr>
          <w:t>12</w:t>
        </w:r>
        <w:r w:rsidR="00517A76">
          <w:rPr>
            <w:noProof/>
            <w:webHidden/>
          </w:rPr>
          <w:fldChar w:fldCharType="end"/>
        </w:r>
      </w:hyperlink>
    </w:p>
    <w:p w14:paraId="67B80EC1" w14:textId="162D0440" w:rsidR="00517A76" w:rsidRDefault="00000000">
      <w:pPr>
        <w:pStyle w:val="TOC2"/>
        <w:rPr>
          <w:rFonts w:asciiTheme="minorHAnsi" w:eastAsiaTheme="minorEastAsia" w:hAnsiTheme="minorHAnsi" w:cstheme="minorBidi"/>
          <w:noProof/>
          <w:lang w:val="en-MY" w:eastAsia="en-GB"/>
        </w:rPr>
      </w:pPr>
      <w:hyperlink w:anchor="_Toc130887397" w:history="1">
        <w:r w:rsidR="00517A76" w:rsidRPr="009C0AD4">
          <w:rPr>
            <w:rStyle w:val="Hyperlink"/>
            <w:rFonts w:eastAsiaTheme="majorEastAsia"/>
            <w:noProof/>
          </w:rPr>
          <w:t>2.15</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Summary</w:t>
        </w:r>
        <w:r w:rsidR="00517A76">
          <w:rPr>
            <w:noProof/>
            <w:webHidden/>
          </w:rPr>
          <w:tab/>
        </w:r>
        <w:r w:rsidR="00517A76">
          <w:rPr>
            <w:noProof/>
            <w:webHidden/>
          </w:rPr>
          <w:fldChar w:fldCharType="begin"/>
        </w:r>
        <w:r w:rsidR="00517A76">
          <w:rPr>
            <w:noProof/>
            <w:webHidden/>
          </w:rPr>
          <w:instrText xml:space="preserve"> PAGEREF _Toc130887397 \h </w:instrText>
        </w:r>
        <w:r w:rsidR="00517A76">
          <w:rPr>
            <w:noProof/>
            <w:webHidden/>
          </w:rPr>
        </w:r>
        <w:r w:rsidR="00517A76">
          <w:rPr>
            <w:noProof/>
            <w:webHidden/>
          </w:rPr>
          <w:fldChar w:fldCharType="separate"/>
        </w:r>
        <w:r w:rsidR="00517A76">
          <w:rPr>
            <w:noProof/>
            <w:webHidden/>
          </w:rPr>
          <w:t>13</w:t>
        </w:r>
        <w:r w:rsidR="00517A76">
          <w:rPr>
            <w:noProof/>
            <w:webHidden/>
          </w:rPr>
          <w:fldChar w:fldCharType="end"/>
        </w:r>
      </w:hyperlink>
    </w:p>
    <w:p w14:paraId="1B1AFE1F" w14:textId="52167E4B" w:rsidR="00517A76" w:rsidRDefault="00000000">
      <w:pPr>
        <w:pStyle w:val="TOC1"/>
        <w:tabs>
          <w:tab w:val="left" w:pos="2291"/>
        </w:tabs>
        <w:rPr>
          <w:rFonts w:asciiTheme="minorHAnsi" w:eastAsiaTheme="minorEastAsia" w:hAnsiTheme="minorHAnsi" w:cstheme="minorBidi"/>
          <w:b w:val="0"/>
          <w:noProof/>
          <w:lang w:val="en-MY" w:eastAsia="en-GB"/>
        </w:rPr>
      </w:pPr>
      <w:hyperlink w:anchor="_Toc130887398" w:history="1">
        <w:r w:rsidR="00517A76" w:rsidRPr="009C0AD4">
          <w:rPr>
            <w:rStyle w:val="Hyperlink"/>
            <w:rFonts w:eastAsiaTheme="majorEastAsia"/>
            <w:noProof/>
            <w14:scene3d>
              <w14:camera w14:prst="orthographicFront"/>
              <w14:lightRig w14:rig="threePt" w14:dir="t">
                <w14:rot w14:lat="0" w14:lon="0" w14:rev="0"/>
              </w14:lightRig>
            </w14:scene3d>
          </w:rPr>
          <w:t>CHAPTER 3</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METHODOLOGY</w:t>
        </w:r>
        <w:r w:rsidR="00517A76">
          <w:rPr>
            <w:noProof/>
            <w:webHidden/>
          </w:rPr>
          <w:tab/>
        </w:r>
        <w:r w:rsidR="00517A76">
          <w:rPr>
            <w:noProof/>
            <w:webHidden/>
          </w:rPr>
          <w:fldChar w:fldCharType="begin"/>
        </w:r>
        <w:r w:rsidR="00517A76">
          <w:rPr>
            <w:noProof/>
            <w:webHidden/>
          </w:rPr>
          <w:instrText xml:space="preserve"> PAGEREF _Toc130887398 \h </w:instrText>
        </w:r>
        <w:r w:rsidR="00517A76">
          <w:rPr>
            <w:noProof/>
            <w:webHidden/>
          </w:rPr>
        </w:r>
        <w:r w:rsidR="00517A76">
          <w:rPr>
            <w:noProof/>
            <w:webHidden/>
          </w:rPr>
          <w:fldChar w:fldCharType="separate"/>
        </w:r>
        <w:r w:rsidR="00517A76">
          <w:rPr>
            <w:noProof/>
            <w:webHidden/>
          </w:rPr>
          <w:t>14</w:t>
        </w:r>
        <w:r w:rsidR="00517A76">
          <w:rPr>
            <w:noProof/>
            <w:webHidden/>
          </w:rPr>
          <w:fldChar w:fldCharType="end"/>
        </w:r>
      </w:hyperlink>
    </w:p>
    <w:p w14:paraId="7593B656" w14:textId="22A8D8FB" w:rsidR="00517A76" w:rsidRDefault="00000000">
      <w:pPr>
        <w:pStyle w:val="TOC2"/>
        <w:rPr>
          <w:rFonts w:asciiTheme="minorHAnsi" w:eastAsiaTheme="minorEastAsia" w:hAnsiTheme="minorHAnsi" w:cstheme="minorBidi"/>
          <w:noProof/>
          <w:lang w:val="en-MY" w:eastAsia="en-GB"/>
        </w:rPr>
      </w:pPr>
      <w:hyperlink w:anchor="_Toc130887399" w:history="1">
        <w:r w:rsidR="00517A76" w:rsidRPr="009C0AD4">
          <w:rPr>
            <w:rStyle w:val="Hyperlink"/>
            <w:rFonts w:eastAsiaTheme="majorEastAsia"/>
            <w:noProof/>
          </w:rPr>
          <w:t>3.1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Introduction</w:t>
        </w:r>
        <w:r w:rsidR="00517A76">
          <w:rPr>
            <w:noProof/>
            <w:webHidden/>
          </w:rPr>
          <w:tab/>
        </w:r>
        <w:r w:rsidR="00517A76">
          <w:rPr>
            <w:noProof/>
            <w:webHidden/>
          </w:rPr>
          <w:fldChar w:fldCharType="begin"/>
        </w:r>
        <w:r w:rsidR="00517A76">
          <w:rPr>
            <w:noProof/>
            <w:webHidden/>
          </w:rPr>
          <w:instrText xml:space="preserve"> PAGEREF _Toc130887399 \h </w:instrText>
        </w:r>
        <w:r w:rsidR="00517A76">
          <w:rPr>
            <w:noProof/>
            <w:webHidden/>
          </w:rPr>
        </w:r>
        <w:r w:rsidR="00517A76">
          <w:rPr>
            <w:noProof/>
            <w:webHidden/>
          </w:rPr>
          <w:fldChar w:fldCharType="separate"/>
        </w:r>
        <w:r w:rsidR="00517A76">
          <w:rPr>
            <w:noProof/>
            <w:webHidden/>
          </w:rPr>
          <w:t>14</w:t>
        </w:r>
        <w:r w:rsidR="00517A76">
          <w:rPr>
            <w:noProof/>
            <w:webHidden/>
          </w:rPr>
          <w:fldChar w:fldCharType="end"/>
        </w:r>
      </w:hyperlink>
    </w:p>
    <w:p w14:paraId="3EC70198" w14:textId="784A18AB" w:rsidR="00517A76" w:rsidRDefault="00000000">
      <w:pPr>
        <w:pStyle w:val="TOC2"/>
        <w:rPr>
          <w:rFonts w:asciiTheme="minorHAnsi" w:eastAsiaTheme="minorEastAsia" w:hAnsiTheme="minorHAnsi" w:cstheme="minorBidi"/>
          <w:noProof/>
          <w:lang w:val="en-MY" w:eastAsia="en-GB"/>
        </w:rPr>
      </w:pPr>
      <w:hyperlink w:anchor="_Toc130887400" w:history="1">
        <w:r w:rsidR="00517A76" w:rsidRPr="009C0AD4">
          <w:rPr>
            <w:rStyle w:val="Hyperlink"/>
            <w:rFonts w:eastAsiaTheme="majorEastAsia"/>
            <w:noProof/>
          </w:rPr>
          <w:t>3.2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Selecting and Evaluating Tools for a Sustainable Development (Example only)</w:t>
        </w:r>
        <w:r w:rsidR="00517A76">
          <w:rPr>
            <w:noProof/>
            <w:webHidden/>
          </w:rPr>
          <w:tab/>
        </w:r>
        <w:r w:rsidR="00517A76">
          <w:rPr>
            <w:noProof/>
            <w:webHidden/>
          </w:rPr>
          <w:fldChar w:fldCharType="begin"/>
        </w:r>
        <w:r w:rsidR="00517A76">
          <w:rPr>
            <w:noProof/>
            <w:webHidden/>
          </w:rPr>
          <w:instrText xml:space="preserve"> PAGEREF _Toc130887400 \h </w:instrText>
        </w:r>
        <w:r w:rsidR="00517A76">
          <w:rPr>
            <w:noProof/>
            <w:webHidden/>
          </w:rPr>
        </w:r>
        <w:r w:rsidR="00517A76">
          <w:rPr>
            <w:noProof/>
            <w:webHidden/>
          </w:rPr>
          <w:fldChar w:fldCharType="separate"/>
        </w:r>
        <w:r w:rsidR="00517A76">
          <w:rPr>
            <w:noProof/>
            <w:webHidden/>
          </w:rPr>
          <w:t>14</w:t>
        </w:r>
        <w:r w:rsidR="00517A76">
          <w:rPr>
            <w:noProof/>
            <w:webHidden/>
          </w:rPr>
          <w:fldChar w:fldCharType="end"/>
        </w:r>
      </w:hyperlink>
    </w:p>
    <w:p w14:paraId="739503E6" w14:textId="1E262439" w:rsidR="00517A76" w:rsidRDefault="00000000">
      <w:pPr>
        <w:pStyle w:val="TOC2"/>
        <w:rPr>
          <w:rFonts w:asciiTheme="minorHAnsi" w:eastAsiaTheme="minorEastAsia" w:hAnsiTheme="minorHAnsi" w:cstheme="minorBidi"/>
          <w:noProof/>
          <w:lang w:val="en-MY" w:eastAsia="en-GB"/>
        </w:rPr>
      </w:pPr>
      <w:hyperlink w:anchor="_Toc130887401" w:history="1">
        <w:r w:rsidR="00517A76" w:rsidRPr="009C0AD4">
          <w:rPr>
            <w:rStyle w:val="Hyperlink"/>
            <w:rFonts w:eastAsiaTheme="majorEastAsia"/>
            <w:noProof/>
          </w:rPr>
          <w:t>3.3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Methodology</w:t>
        </w:r>
        <w:r w:rsidR="00517A76">
          <w:rPr>
            <w:noProof/>
            <w:webHidden/>
          </w:rPr>
          <w:tab/>
        </w:r>
        <w:r w:rsidR="00517A76">
          <w:rPr>
            <w:noProof/>
            <w:webHidden/>
          </w:rPr>
          <w:fldChar w:fldCharType="begin"/>
        </w:r>
        <w:r w:rsidR="00517A76">
          <w:rPr>
            <w:noProof/>
            <w:webHidden/>
          </w:rPr>
          <w:instrText xml:space="preserve"> PAGEREF _Toc130887401 \h </w:instrText>
        </w:r>
        <w:r w:rsidR="00517A76">
          <w:rPr>
            <w:noProof/>
            <w:webHidden/>
          </w:rPr>
        </w:r>
        <w:r w:rsidR="00517A76">
          <w:rPr>
            <w:noProof/>
            <w:webHidden/>
          </w:rPr>
          <w:fldChar w:fldCharType="separate"/>
        </w:r>
        <w:r w:rsidR="00517A76">
          <w:rPr>
            <w:noProof/>
            <w:webHidden/>
          </w:rPr>
          <w:t>15</w:t>
        </w:r>
        <w:r w:rsidR="00517A76">
          <w:rPr>
            <w:noProof/>
            <w:webHidden/>
          </w:rPr>
          <w:fldChar w:fldCharType="end"/>
        </w:r>
      </w:hyperlink>
    </w:p>
    <w:p w14:paraId="36C38D09" w14:textId="42B5EE50" w:rsidR="00517A76" w:rsidRDefault="00000000">
      <w:pPr>
        <w:pStyle w:val="TOC3"/>
        <w:tabs>
          <w:tab w:val="left" w:pos="2291"/>
        </w:tabs>
        <w:rPr>
          <w:rFonts w:asciiTheme="minorHAnsi" w:eastAsiaTheme="minorEastAsia" w:hAnsiTheme="minorHAnsi" w:cstheme="minorBidi"/>
          <w:noProof/>
          <w:lang w:val="en-MY" w:eastAsia="en-GB"/>
        </w:rPr>
      </w:pPr>
      <w:hyperlink w:anchor="_Toc130887402" w:history="1">
        <w:r w:rsidR="00517A76" w:rsidRPr="009C0AD4">
          <w:rPr>
            <w:rStyle w:val="Hyperlink"/>
            <w:rFonts w:eastAsiaTheme="majorEastAsia"/>
            <w:noProof/>
          </w:rPr>
          <w:t>3.3.1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Experimental setup</w:t>
        </w:r>
        <w:r w:rsidR="00517A76">
          <w:rPr>
            <w:noProof/>
            <w:webHidden/>
          </w:rPr>
          <w:tab/>
        </w:r>
        <w:r w:rsidR="00517A76">
          <w:rPr>
            <w:noProof/>
            <w:webHidden/>
          </w:rPr>
          <w:fldChar w:fldCharType="begin"/>
        </w:r>
        <w:r w:rsidR="00517A76">
          <w:rPr>
            <w:noProof/>
            <w:webHidden/>
          </w:rPr>
          <w:instrText xml:space="preserve"> PAGEREF _Toc130887402 \h </w:instrText>
        </w:r>
        <w:r w:rsidR="00517A76">
          <w:rPr>
            <w:noProof/>
            <w:webHidden/>
          </w:rPr>
        </w:r>
        <w:r w:rsidR="00517A76">
          <w:rPr>
            <w:noProof/>
            <w:webHidden/>
          </w:rPr>
          <w:fldChar w:fldCharType="separate"/>
        </w:r>
        <w:r w:rsidR="00517A76">
          <w:rPr>
            <w:noProof/>
            <w:webHidden/>
          </w:rPr>
          <w:t>16</w:t>
        </w:r>
        <w:r w:rsidR="00517A76">
          <w:rPr>
            <w:noProof/>
            <w:webHidden/>
          </w:rPr>
          <w:fldChar w:fldCharType="end"/>
        </w:r>
      </w:hyperlink>
    </w:p>
    <w:p w14:paraId="07065D20" w14:textId="1D2659DA" w:rsidR="00517A76" w:rsidRDefault="00000000">
      <w:pPr>
        <w:pStyle w:val="TOC4"/>
        <w:rPr>
          <w:rFonts w:asciiTheme="minorHAnsi" w:eastAsiaTheme="minorEastAsia" w:hAnsiTheme="minorHAnsi" w:cstheme="minorBidi"/>
          <w:noProof/>
          <w:lang w:val="en-MY" w:eastAsia="en-GB"/>
        </w:rPr>
      </w:pPr>
      <w:hyperlink w:anchor="_Toc130887403" w:history="1">
        <w:r w:rsidR="00517A76" w:rsidRPr="009C0AD4">
          <w:rPr>
            <w:rStyle w:val="Hyperlink"/>
            <w:rFonts w:eastAsiaTheme="majorEastAsia"/>
            <w:noProof/>
          </w:rPr>
          <w:t>3.3.1.1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Parameters</w:t>
        </w:r>
        <w:r w:rsidR="00517A76">
          <w:rPr>
            <w:noProof/>
            <w:webHidden/>
          </w:rPr>
          <w:tab/>
        </w:r>
        <w:r w:rsidR="00517A76">
          <w:rPr>
            <w:noProof/>
            <w:webHidden/>
          </w:rPr>
          <w:fldChar w:fldCharType="begin"/>
        </w:r>
        <w:r w:rsidR="00517A76">
          <w:rPr>
            <w:noProof/>
            <w:webHidden/>
          </w:rPr>
          <w:instrText xml:space="preserve"> PAGEREF _Toc130887403 \h </w:instrText>
        </w:r>
        <w:r w:rsidR="00517A76">
          <w:rPr>
            <w:noProof/>
            <w:webHidden/>
          </w:rPr>
        </w:r>
        <w:r w:rsidR="00517A76">
          <w:rPr>
            <w:noProof/>
            <w:webHidden/>
          </w:rPr>
          <w:fldChar w:fldCharType="separate"/>
        </w:r>
        <w:r w:rsidR="00517A76">
          <w:rPr>
            <w:noProof/>
            <w:webHidden/>
          </w:rPr>
          <w:t>17</w:t>
        </w:r>
        <w:r w:rsidR="00517A76">
          <w:rPr>
            <w:noProof/>
            <w:webHidden/>
          </w:rPr>
          <w:fldChar w:fldCharType="end"/>
        </w:r>
      </w:hyperlink>
    </w:p>
    <w:p w14:paraId="1A2F59B6" w14:textId="759370EF" w:rsidR="00517A76" w:rsidRDefault="00000000">
      <w:pPr>
        <w:pStyle w:val="TOC4"/>
        <w:rPr>
          <w:rFonts w:asciiTheme="minorHAnsi" w:eastAsiaTheme="minorEastAsia" w:hAnsiTheme="minorHAnsi" w:cstheme="minorBidi"/>
          <w:noProof/>
          <w:lang w:val="en-MY" w:eastAsia="en-GB"/>
        </w:rPr>
      </w:pPr>
      <w:hyperlink w:anchor="_Toc130887404" w:history="1">
        <w:r w:rsidR="00517A76" w:rsidRPr="009C0AD4">
          <w:rPr>
            <w:rStyle w:val="Hyperlink"/>
            <w:rFonts w:eastAsiaTheme="majorEastAsia"/>
            <w:noProof/>
          </w:rPr>
          <w:t>3.3.1.2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Equipment</w:t>
        </w:r>
        <w:r w:rsidR="00517A76">
          <w:rPr>
            <w:noProof/>
            <w:webHidden/>
          </w:rPr>
          <w:tab/>
        </w:r>
        <w:r w:rsidR="00517A76">
          <w:rPr>
            <w:noProof/>
            <w:webHidden/>
          </w:rPr>
          <w:fldChar w:fldCharType="begin"/>
        </w:r>
        <w:r w:rsidR="00517A76">
          <w:rPr>
            <w:noProof/>
            <w:webHidden/>
          </w:rPr>
          <w:instrText xml:space="preserve"> PAGEREF _Toc130887404 \h </w:instrText>
        </w:r>
        <w:r w:rsidR="00517A76">
          <w:rPr>
            <w:noProof/>
            <w:webHidden/>
          </w:rPr>
        </w:r>
        <w:r w:rsidR="00517A76">
          <w:rPr>
            <w:noProof/>
            <w:webHidden/>
          </w:rPr>
          <w:fldChar w:fldCharType="separate"/>
        </w:r>
        <w:r w:rsidR="00517A76">
          <w:rPr>
            <w:noProof/>
            <w:webHidden/>
          </w:rPr>
          <w:t>17</w:t>
        </w:r>
        <w:r w:rsidR="00517A76">
          <w:rPr>
            <w:noProof/>
            <w:webHidden/>
          </w:rPr>
          <w:fldChar w:fldCharType="end"/>
        </w:r>
      </w:hyperlink>
    </w:p>
    <w:p w14:paraId="259160BA" w14:textId="343DF750" w:rsidR="00517A76" w:rsidRDefault="00000000">
      <w:pPr>
        <w:pStyle w:val="TOC2"/>
        <w:rPr>
          <w:rFonts w:asciiTheme="minorHAnsi" w:eastAsiaTheme="minorEastAsia" w:hAnsiTheme="minorHAnsi" w:cstheme="minorBidi"/>
          <w:noProof/>
          <w:lang w:val="en-MY" w:eastAsia="en-GB"/>
        </w:rPr>
      </w:pPr>
      <w:hyperlink w:anchor="_Toc130887405" w:history="1">
        <w:r w:rsidR="00517A76" w:rsidRPr="009C0AD4">
          <w:rPr>
            <w:rStyle w:val="Hyperlink"/>
            <w:rFonts w:eastAsiaTheme="majorEastAsia"/>
            <w:noProof/>
          </w:rPr>
          <w:t>3.4</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Limitation of proposed methodology</w:t>
        </w:r>
        <w:r w:rsidR="00517A76">
          <w:rPr>
            <w:noProof/>
            <w:webHidden/>
          </w:rPr>
          <w:tab/>
        </w:r>
        <w:r w:rsidR="00517A76">
          <w:rPr>
            <w:noProof/>
            <w:webHidden/>
          </w:rPr>
          <w:fldChar w:fldCharType="begin"/>
        </w:r>
        <w:r w:rsidR="00517A76">
          <w:rPr>
            <w:noProof/>
            <w:webHidden/>
          </w:rPr>
          <w:instrText xml:space="preserve"> PAGEREF _Toc130887405 \h </w:instrText>
        </w:r>
        <w:r w:rsidR="00517A76">
          <w:rPr>
            <w:noProof/>
            <w:webHidden/>
          </w:rPr>
        </w:r>
        <w:r w:rsidR="00517A76">
          <w:rPr>
            <w:noProof/>
            <w:webHidden/>
          </w:rPr>
          <w:fldChar w:fldCharType="separate"/>
        </w:r>
        <w:r w:rsidR="00517A76">
          <w:rPr>
            <w:noProof/>
            <w:webHidden/>
          </w:rPr>
          <w:t>17</w:t>
        </w:r>
        <w:r w:rsidR="00517A76">
          <w:rPr>
            <w:noProof/>
            <w:webHidden/>
          </w:rPr>
          <w:fldChar w:fldCharType="end"/>
        </w:r>
      </w:hyperlink>
    </w:p>
    <w:p w14:paraId="55388F98" w14:textId="06B769BF" w:rsidR="00517A76" w:rsidRDefault="00000000">
      <w:pPr>
        <w:pStyle w:val="TOC2"/>
        <w:rPr>
          <w:rFonts w:asciiTheme="minorHAnsi" w:eastAsiaTheme="minorEastAsia" w:hAnsiTheme="minorHAnsi" w:cstheme="minorBidi"/>
          <w:noProof/>
          <w:lang w:val="en-MY" w:eastAsia="en-GB"/>
        </w:rPr>
      </w:pPr>
      <w:hyperlink w:anchor="_Toc130887406" w:history="1">
        <w:r w:rsidR="00517A76" w:rsidRPr="009C0AD4">
          <w:rPr>
            <w:rStyle w:val="Hyperlink"/>
            <w:rFonts w:eastAsiaTheme="majorEastAsia"/>
            <w:noProof/>
          </w:rPr>
          <w:t>3.5</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Summary</w:t>
        </w:r>
        <w:r w:rsidR="00517A76">
          <w:rPr>
            <w:noProof/>
            <w:webHidden/>
          </w:rPr>
          <w:tab/>
        </w:r>
        <w:r w:rsidR="00517A76">
          <w:rPr>
            <w:noProof/>
            <w:webHidden/>
          </w:rPr>
          <w:fldChar w:fldCharType="begin"/>
        </w:r>
        <w:r w:rsidR="00517A76">
          <w:rPr>
            <w:noProof/>
            <w:webHidden/>
          </w:rPr>
          <w:instrText xml:space="preserve"> PAGEREF _Toc130887406 \h </w:instrText>
        </w:r>
        <w:r w:rsidR="00517A76">
          <w:rPr>
            <w:noProof/>
            <w:webHidden/>
          </w:rPr>
        </w:r>
        <w:r w:rsidR="00517A76">
          <w:rPr>
            <w:noProof/>
            <w:webHidden/>
          </w:rPr>
          <w:fldChar w:fldCharType="separate"/>
        </w:r>
        <w:r w:rsidR="00517A76">
          <w:rPr>
            <w:noProof/>
            <w:webHidden/>
          </w:rPr>
          <w:t>17</w:t>
        </w:r>
        <w:r w:rsidR="00517A76">
          <w:rPr>
            <w:noProof/>
            <w:webHidden/>
          </w:rPr>
          <w:fldChar w:fldCharType="end"/>
        </w:r>
      </w:hyperlink>
    </w:p>
    <w:p w14:paraId="75E993C1" w14:textId="22234EDB" w:rsidR="00517A76" w:rsidRDefault="00000000">
      <w:pPr>
        <w:pStyle w:val="TOC1"/>
        <w:tabs>
          <w:tab w:val="left" w:pos="2291"/>
        </w:tabs>
        <w:rPr>
          <w:rFonts w:asciiTheme="minorHAnsi" w:eastAsiaTheme="minorEastAsia" w:hAnsiTheme="minorHAnsi" w:cstheme="minorBidi"/>
          <w:b w:val="0"/>
          <w:noProof/>
          <w:lang w:val="en-MY" w:eastAsia="en-GB"/>
        </w:rPr>
      </w:pPr>
      <w:hyperlink w:anchor="_Toc130887407" w:history="1">
        <w:r w:rsidR="00517A76" w:rsidRPr="009C0AD4">
          <w:rPr>
            <w:rStyle w:val="Hyperlink"/>
            <w:rFonts w:eastAsiaTheme="majorEastAsia"/>
            <w:noProof/>
            <w14:scene3d>
              <w14:camera w14:prst="orthographicFront"/>
              <w14:lightRig w14:rig="threePt" w14:dir="t">
                <w14:rot w14:lat="0" w14:lon="0" w14:rev="0"/>
              </w14:lightRig>
            </w14:scene3d>
          </w:rPr>
          <w:t>CHAPTER 4</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RESULTS AND DISCUSSIONS</w:t>
        </w:r>
        <w:r w:rsidR="00517A76">
          <w:rPr>
            <w:noProof/>
            <w:webHidden/>
          </w:rPr>
          <w:tab/>
        </w:r>
        <w:r w:rsidR="00517A76">
          <w:rPr>
            <w:noProof/>
            <w:webHidden/>
          </w:rPr>
          <w:fldChar w:fldCharType="begin"/>
        </w:r>
        <w:r w:rsidR="00517A76">
          <w:rPr>
            <w:noProof/>
            <w:webHidden/>
          </w:rPr>
          <w:instrText xml:space="preserve"> PAGEREF _Toc130887407 \h </w:instrText>
        </w:r>
        <w:r w:rsidR="00517A76">
          <w:rPr>
            <w:noProof/>
            <w:webHidden/>
          </w:rPr>
        </w:r>
        <w:r w:rsidR="00517A76">
          <w:rPr>
            <w:noProof/>
            <w:webHidden/>
          </w:rPr>
          <w:fldChar w:fldCharType="separate"/>
        </w:r>
        <w:r w:rsidR="00517A76">
          <w:rPr>
            <w:noProof/>
            <w:webHidden/>
          </w:rPr>
          <w:t>19</w:t>
        </w:r>
        <w:r w:rsidR="00517A76">
          <w:rPr>
            <w:noProof/>
            <w:webHidden/>
          </w:rPr>
          <w:fldChar w:fldCharType="end"/>
        </w:r>
      </w:hyperlink>
    </w:p>
    <w:p w14:paraId="1CD655A4" w14:textId="3B98B52C" w:rsidR="00517A76" w:rsidRDefault="00000000">
      <w:pPr>
        <w:pStyle w:val="TOC2"/>
        <w:rPr>
          <w:rFonts w:asciiTheme="minorHAnsi" w:eastAsiaTheme="minorEastAsia" w:hAnsiTheme="minorHAnsi" w:cstheme="minorBidi"/>
          <w:noProof/>
          <w:lang w:val="en-MY" w:eastAsia="en-GB"/>
        </w:rPr>
      </w:pPr>
      <w:hyperlink w:anchor="_Toc130887408" w:history="1">
        <w:r w:rsidR="00517A76" w:rsidRPr="009C0AD4">
          <w:rPr>
            <w:rStyle w:val="Hyperlink"/>
            <w:rFonts w:eastAsiaTheme="majorEastAsia"/>
            <w:noProof/>
          </w:rPr>
          <w:t>4.1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Introduction</w:t>
        </w:r>
        <w:r w:rsidR="00517A76">
          <w:rPr>
            <w:noProof/>
            <w:webHidden/>
          </w:rPr>
          <w:tab/>
        </w:r>
        <w:r w:rsidR="00517A76">
          <w:rPr>
            <w:noProof/>
            <w:webHidden/>
          </w:rPr>
          <w:fldChar w:fldCharType="begin"/>
        </w:r>
        <w:r w:rsidR="00517A76">
          <w:rPr>
            <w:noProof/>
            <w:webHidden/>
          </w:rPr>
          <w:instrText xml:space="preserve"> PAGEREF _Toc130887408 \h </w:instrText>
        </w:r>
        <w:r w:rsidR="00517A76">
          <w:rPr>
            <w:noProof/>
            <w:webHidden/>
          </w:rPr>
        </w:r>
        <w:r w:rsidR="00517A76">
          <w:rPr>
            <w:noProof/>
            <w:webHidden/>
          </w:rPr>
          <w:fldChar w:fldCharType="separate"/>
        </w:r>
        <w:r w:rsidR="00517A76">
          <w:rPr>
            <w:noProof/>
            <w:webHidden/>
          </w:rPr>
          <w:t>19</w:t>
        </w:r>
        <w:r w:rsidR="00517A76">
          <w:rPr>
            <w:noProof/>
            <w:webHidden/>
          </w:rPr>
          <w:fldChar w:fldCharType="end"/>
        </w:r>
      </w:hyperlink>
    </w:p>
    <w:p w14:paraId="65A0383D" w14:textId="232A74A9" w:rsidR="00517A76" w:rsidRDefault="00000000">
      <w:pPr>
        <w:pStyle w:val="TOC2"/>
        <w:rPr>
          <w:rFonts w:asciiTheme="minorHAnsi" w:eastAsiaTheme="minorEastAsia" w:hAnsiTheme="minorHAnsi" w:cstheme="minorBidi"/>
          <w:noProof/>
          <w:lang w:val="en-MY" w:eastAsia="en-GB"/>
        </w:rPr>
      </w:pPr>
      <w:hyperlink w:anchor="_Toc130887409" w:history="1">
        <w:r w:rsidR="00517A76" w:rsidRPr="009C0AD4">
          <w:rPr>
            <w:rStyle w:val="Hyperlink"/>
            <w:rFonts w:eastAsiaTheme="majorEastAsia"/>
            <w:noProof/>
          </w:rPr>
          <w:t>4.2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Results and Analysis</w:t>
        </w:r>
        <w:r w:rsidR="00517A76">
          <w:rPr>
            <w:noProof/>
            <w:webHidden/>
          </w:rPr>
          <w:tab/>
        </w:r>
        <w:r w:rsidR="00517A76">
          <w:rPr>
            <w:noProof/>
            <w:webHidden/>
          </w:rPr>
          <w:fldChar w:fldCharType="begin"/>
        </w:r>
        <w:r w:rsidR="00517A76">
          <w:rPr>
            <w:noProof/>
            <w:webHidden/>
          </w:rPr>
          <w:instrText xml:space="preserve"> PAGEREF _Toc130887409 \h </w:instrText>
        </w:r>
        <w:r w:rsidR="00517A76">
          <w:rPr>
            <w:noProof/>
            <w:webHidden/>
          </w:rPr>
        </w:r>
        <w:r w:rsidR="00517A76">
          <w:rPr>
            <w:noProof/>
            <w:webHidden/>
          </w:rPr>
          <w:fldChar w:fldCharType="separate"/>
        </w:r>
        <w:r w:rsidR="00517A76">
          <w:rPr>
            <w:noProof/>
            <w:webHidden/>
          </w:rPr>
          <w:t>19</w:t>
        </w:r>
        <w:r w:rsidR="00517A76">
          <w:rPr>
            <w:noProof/>
            <w:webHidden/>
          </w:rPr>
          <w:fldChar w:fldCharType="end"/>
        </w:r>
      </w:hyperlink>
    </w:p>
    <w:p w14:paraId="4E9A56D3" w14:textId="074AE100" w:rsidR="00517A76" w:rsidRDefault="00000000">
      <w:pPr>
        <w:pStyle w:val="TOC2"/>
        <w:rPr>
          <w:rFonts w:asciiTheme="minorHAnsi" w:eastAsiaTheme="minorEastAsia" w:hAnsiTheme="minorHAnsi" w:cstheme="minorBidi"/>
          <w:noProof/>
          <w:lang w:val="en-MY" w:eastAsia="en-GB"/>
        </w:rPr>
      </w:pPr>
      <w:hyperlink w:anchor="_Toc130887410" w:history="1">
        <w:r w:rsidR="00517A76" w:rsidRPr="009C0AD4">
          <w:rPr>
            <w:rStyle w:val="Hyperlink"/>
            <w:rFonts w:eastAsiaTheme="majorEastAsia"/>
            <w:noProof/>
          </w:rPr>
          <w:t>4.3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Summary</w:t>
        </w:r>
        <w:r w:rsidR="00517A76">
          <w:rPr>
            <w:noProof/>
            <w:webHidden/>
          </w:rPr>
          <w:tab/>
        </w:r>
        <w:r w:rsidR="00517A76">
          <w:rPr>
            <w:noProof/>
            <w:webHidden/>
          </w:rPr>
          <w:fldChar w:fldCharType="begin"/>
        </w:r>
        <w:r w:rsidR="00517A76">
          <w:rPr>
            <w:noProof/>
            <w:webHidden/>
          </w:rPr>
          <w:instrText xml:space="preserve"> PAGEREF _Toc130887410 \h </w:instrText>
        </w:r>
        <w:r w:rsidR="00517A76">
          <w:rPr>
            <w:noProof/>
            <w:webHidden/>
          </w:rPr>
        </w:r>
        <w:r w:rsidR="00517A76">
          <w:rPr>
            <w:noProof/>
            <w:webHidden/>
          </w:rPr>
          <w:fldChar w:fldCharType="separate"/>
        </w:r>
        <w:r w:rsidR="00517A76">
          <w:rPr>
            <w:noProof/>
            <w:webHidden/>
          </w:rPr>
          <w:t>19</w:t>
        </w:r>
        <w:r w:rsidR="00517A76">
          <w:rPr>
            <w:noProof/>
            <w:webHidden/>
          </w:rPr>
          <w:fldChar w:fldCharType="end"/>
        </w:r>
      </w:hyperlink>
    </w:p>
    <w:p w14:paraId="1201AE41" w14:textId="2720D9B3" w:rsidR="00517A76" w:rsidRDefault="00000000">
      <w:pPr>
        <w:pStyle w:val="TOC1"/>
        <w:tabs>
          <w:tab w:val="left" w:pos="2291"/>
        </w:tabs>
        <w:rPr>
          <w:rFonts w:asciiTheme="minorHAnsi" w:eastAsiaTheme="minorEastAsia" w:hAnsiTheme="minorHAnsi" w:cstheme="minorBidi"/>
          <w:b w:val="0"/>
          <w:noProof/>
          <w:lang w:val="en-MY" w:eastAsia="en-GB"/>
        </w:rPr>
      </w:pPr>
      <w:hyperlink w:anchor="_Toc130887411" w:history="1">
        <w:r w:rsidR="00517A76" w:rsidRPr="009C0AD4">
          <w:rPr>
            <w:rStyle w:val="Hyperlink"/>
            <w:rFonts w:eastAsiaTheme="majorEastAsia"/>
            <w:noProof/>
            <w14:scene3d>
              <w14:camera w14:prst="orthographicFront"/>
              <w14:lightRig w14:rig="threePt" w14:dir="t">
                <w14:rot w14:lat="0" w14:lon="0" w14:rev="0"/>
              </w14:lightRig>
            </w14:scene3d>
          </w:rPr>
          <w:t>CHAPTER 5</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CONCLUSION AND RECOMMENDATIONS</w:t>
        </w:r>
        <w:r w:rsidR="00517A76">
          <w:rPr>
            <w:noProof/>
            <w:webHidden/>
          </w:rPr>
          <w:tab/>
        </w:r>
        <w:r w:rsidR="00517A76">
          <w:rPr>
            <w:noProof/>
            <w:webHidden/>
          </w:rPr>
          <w:fldChar w:fldCharType="begin"/>
        </w:r>
        <w:r w:rsidR="00517A76">
          <w:rPr>
            <w:noProof/>
            <w:webHidden/>
          </w:rPr>
          <w:instrText xml:space="preserve"> PAGEREF _Toc130887411 \h </w:instrText>
        </w:r>
        <w:r w:rsidR="00517A76">
          <w:rPr>
            <w:noProof/>
            <w:webHidden/>
          </w:rPr>
        </w:r>
        <w:r w:rsidR="00517A76">
          <w:rPr>
            <w:noProof/>
            <w:webHidden/>
          </w:rPr>
          <w:fldChar w:fldCharType="separate"/>
        </w:r>
        <w:r w:rsidR="00517A76">
          <w:rPr>
            <w:noProof/>
            <w:webHidden/>
          </w:rPr>
          <w:t>21</w:t>
        </w:r>
        <w:r w:rsidR="00517A76">
          <w:rPr>
            <w:noProof/>
            <w:webHidden/>
          </w:rPr>
          <w:fldChar w:fldCharType="end"/>
        </w:r>
      </w:hyperlink>
    </w:p>
    <w:p w14:paraId="65869FAB" w14:textId="55B91C47" w:rsidR="00517A76" w:rsidRDefault="00000000">
      <w:pPr>
        <w:pStyle w:val="TOC2"/>
        <w:rPr>
          <w:rFonts w:asciiTheme="minorHAnsi" w:eastAsiaTheme="minorEastAsia" w:hAnsiTheme="minorHAnsi" w:cstheme="minorBidi"/>
          <w:noProof/>
          <w:lang w:val="en-MY" w:eastAsia="en-GB"/>
        </w:rPr>
      </w:pPr>
      <w:hyperlink w:anchor="_Toc130887412" w:history="1">
        <w:r w:rsidR="00517A76" w:rsidRPr="009C0AD4">
          <w:rPr>
            <w:rStyle w:val="Hyperlink"/>
            <w:rFonts w:eastAsiaTheme="majorEastAsia"/>
            <w:noProof/>
          </w:rPr>
          <w:t>5.1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Conclusion</w:t>
        </w:r>
        <w:r w:rsidR="00517A76">
          <w:rPr>
            <w:noProof/>
            <w:webHidden/>
          </w:rPr>
          <w:tab/>
        </w:r>
        <w:r w:rsidR="00517A76">
          <w:rPr>
            <w:noProof/>
            <w:webHidden/>
          </w:rPr>
          <w:fldChar w:fldCharType="begin"/>
        </w:r>
        <w:r w:rsidR="00517A76">
          <w:rPr>
            <w:noProof/>
            <w:webHidden/>
          </w:rPr>
          <w:instrText xml:space="preserve"> PAGEREF _Toc130887412 \h </w:instrText>
        </w:r>
        <w:r w:rsidR="00517A76">
          <w:rPr>
            <w:noProof/>
            <w:webHidden/>
          </w:rPr>
        </w:r>
        <w:r w:rsidR="00517A76">
          <w:rPr>
            <w:noProof/>
            <w:webHidden/>
          </w:rPr>
          <w:fldChar w:fldCharType="separate"/>
        </w:r>
        <w:r w:rsidR="00517A76">
          <w:rPr>
            <w:noProof/>
            <w:webHidden/>
          </w:rPr>
          <w:t>21</w:t>
        </w:r>
        <w:r w:rsidR="00517A76">
          <w:rPr>
            <w:noProof/>
            <w:webHidden/>
          </w:rPr>
          <w:fldChar w:fldCharType="end"/>
        </w:r>
      </w:hyperlink>
    </w:p>
    <w:p w14:paraId="78A85BD4" w14:textId="11CA0C93" w:rsidR="00517A76" w:rsidRDefault="00000000">
      <w:pPr>
        <w:pStyle w:val="TOC2"/>
        <w:rPr>
          <w:rFonts w:asciiTheme="minorHAnsi" w:eastAsiaTheme="minorEastAsia" w:hAnsiTheme="minorHAnsi" w:cstheme="minorBidi"/>
          <w:noProof/>
          <w:lang w:val="en-MY" w:eastAsia="en-GB"/>
        </w:rPr>
      </w:pPr>
      <w:hyperlink w:anchor="_Toc130887413" w:history="1">
        <w:r w:rsidR="00517A76" w:rsidRPr="009C0AD4">
          <w:rPr>
            <w:rStyle w:val="Hyperlink"/>
            <w:rFonts w:eastAsiaTheme="majorEastAsia"/>
            <w:noProof/>
          </w:rPr>
          <w:t>5.2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Potential for Commercialization (Example only)</w:t>
        </w:r>
        <w:r w:rsidR="00517A76">
          <w:rPr>
            <w:noProof/>
            <w:webHidden/>
          </w:rPr>
          <w:tab/>
        </w:r>
        <w:r w:rsidR="00517A76">
          <w:rPr>
            <w:noProof/>
            <w:webHidden/>
          </w:rPr>
          <w:fldChar w:fldCharType="begin"/>
        </w:r>
        <w:r w:rsidR="00517A76">
          <w:rPr>
            <w:noProof/>
            <w:webHidden/>
          </w:rPr>
          <w:instrText xml:space="preserve"> PAGEREF _Toc130887413 \h </w:instrText>
        </w:r>
        <w:r w:rsidR="00517A76">
          <w:rPr>
            <w:noProof/>
            <w:webHidden/>
          </w:rPr>
        </w:r>
        <w:r w:rsidR="00517A76">
          <w:rPr>
            <w:noProof/>
            <w:webHidden/>
          </w:rPr>
          <w:fldChar w:fldCharType="separate"/>
        </w:r>
        <w:r w:rsidR="00517A76">
          <w:rPr>
            <w:noProof/>
            <w:webHidden/>
          </w:rPr>
          <w:t>22</w:t>
        </w:r>
        <w:r w:rsidR="00517A76">
          <w:rPr>
            <w:noProof/>
            <w:webHidden/>
          </w:rPr>
          <w:fldChar w:fldCharType="end"/>
        </w:r>
      </w:hyperlink>
    </w:p>
    <w:p w14:paraId="6DD7C5C1" w14:textId="30A70F00" w:rsidR="00517A76" w:rsidRDefault="00000000">
      <w:pPr>
        <w:pStyle w:val="TOC2"/>
        <w:rPr>
          <w:rFonts w:asciiTheme="minorHAnsi" w:eastAsiaTheme="minorEastAsia" w:hAnsiTheme="minorHAnsi" w:cstheme="minorBidi"/>
          <w:noProof/>
          <w:lang w:val="en-MY" w:eastAsia="en-GB"/>
        </w:rPr>
      </w:pPr>
      <w:hyperlink w:anchor="_Toc130887414" w:history="1">
        <w:r w:rsidR="00517A76" w:rsidRPr="009C0AD4">
          <w:rPr>
            <w:rStyle w:val="Hyperlink"/>
            <w:rFonts w:eastAsiaTheme="majorEastAsia"/>
            <w:noProof/>
          </w:rPr>
          <w:t>5.3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Future Works</w:t>
        </w:r>
        <w:r w:rsidR="00517A76">
          <w:rPr>
            <w:noProof/>
            <w:webHidden/>
          </w:rPr>
          <w:tab/>
        </w:r>
        <w:r w:rsidR="00517A76">
          <w:rPr>
            <w:noProof/>
            <w:webHidden/>
          </w:rPr>
          <w:fldChar w:fldCharType="begin"/>
        </w:r>
        <w:r w:rsidR="00517A76">
          <w:rPr>
            <w:noProof/>
            <w:webHidden/>
          </w:rPr>
          <w:instrText xml:space="preserve"> PAGEREF _Toc130887414 \h </w:instrText>
        </w:r>
        <w:r w:rsidR="00517A76">
          <w:rPr>
            <w:noProof/>
            <w:webHidden/>
          </w:rPr>
        </w:r>
        <w:r w:rsidR="00517A76">
          <w:rPr>
            <w:noProof/>
            <w:webHidden/>
          </w:rPr>
          <w:fldChar w:fldCharType="separate"/>
        </w:r>
        <w:r w:rsidR="00517A76">
          <w:rPr>
            <w:noProof/>
            <w:webHidden/>
          </w:rPr>
          <w:t>22</w:t>
        </w:r>
        <w:r w:rsidR="00517A76">
          <w:rPr>
            <w:noProof/>
            <w:webHidden/>
          </w:rPr>
          <w:fldChar w:fldCharType="end"/>
        </w:r>
      </w:hyperlink>
    </w:p>
    <w:p w14:paraId="09CA7321" w14:textId="2FFC4FE6" w:rsidR="00517A76" w:rsidRDefault="00000000">
      <w:pPr>
        <w:pStyle w:val="TOC1"/>
        <w:rPr>
          <w:rFonts w:asciiTheme="minorHAnsi" w:eastAsiaTheme="minorEastAsia" w:hAnsiTheme="minorHAnsi" w:cstheme="minorBidi"/>
          <w:b w:val="0"/>
          <w:noProof/>
          <w:lang w:val="en-MY" w:eastAsia="en-GB"/>
        </w:rPr>
      </w:pPr>
      <w:hyperlink w:anchor="_Toc130887415" w:history="1">
        <w:r w:rsidR="00517A76" w:rsidRPr="009C0AD4">
          <w:rPr>
            <w:rStyle w:val="Hyperlink"/>
            <w:rFonts w:eastAsiaTheme="majorEastAsia"/>
            <w:noProof/>
          </w:rPr>
          <w:t>REFERENCES</w:t>
        </w:r>
        <w:r w:rsidR="00517A76">
          <w:rPr>
            <w:noProof/>
            <w:webHidden/>
          </w:rPr>
          <w:tab/>
        </w:r>
        <w:r w:rsidR="00517A76">
          <w:rPr>
            <w:noProof/>
            <w:webHidden/>
          </w:rPr>
          <w:fldChar w:fldCharType="begin"/>
        </w:r>
        <w:r w:rsidR="00517A76">
          <w:rPr>
            <w:noProof/>
            <w:webHidden/>
          </w:rPr>
          <w:instrText xml:space="preserve"> PAGEREF _Toc130887415 \h </w:instrText>
        </w:r>
        <w:r w:rsidR="00517A76">
          <w:rPr>
            <w:noProof/>
            <w:webHidden/>
          </w:rPr>
        </w:r>
        <w:r w:rsidR="00517A76">
          <w:rPr>
            <w:noProof/>
            <w:webHidden/>
          </w:rPr>
          <w:fldChar w:fldCharType="separate"/>
        </w:r>
        <w:r w:rsidR="00517A76">
          <w:rPr>
            <w:noProof/>
            <w:webHidden/>
          </w:rPr>
          <w:t>24</w:t>
        </w:r>
        <w:r w:rsidR="00517A76">
          <w:rPr>
            <w:noProof/>
            <w:webHidden/>
          </w:rPr>
          <w:fldChar w:fldCharType="end"/>
        </w:r>
      </w:hyperlink>
    </w:p>
    <w:p w14:paraId="36AF6FC3" w14:textId="1C80BC4D" w:rsidR="00517A76" w:rsidRDefault="00000000">
      <w:pPr>
        <w:pStyle w:val="TOC1"/>
        <w:rPr>
          <w:rFonts w:asciiTheme="minorHAnsi" w:eastAsiaTheme="minorEastAsia" w:hAnsiTheme="minorHAnsi" w:cstheme="minorBidi"/>
          <w:b w:val="0"/>
          <w:noProof/>
          <w:lang w:val="en-MY" w:eastAsia="en-GB"/>
        </w:rPr>
      </w:pPr>
      <w:hyperlink w:anchor="_Toc130887416" w:history="1">
        <w:r w:rsidR="00517A76" w:rsidRPr="009C0AD4">
          <w:rPr>
            <w:rStyle w:val="Hyperlink"/>
            <w:rFonts w:eastAsiaTheme="majorEastAsia"/>
            <w:noProof/>
          </w:rPr>
          <w:t>APPENDICES</w:t>
        </w:r>
        <w:r w:rsidR="00517A76">
          <w:rPr>
            <w:noProof/>
            <w:webHidden/>
          </w:rPr>
          <w:tab/>
        </w:r>
        <w:r w:rsidR="00517A76">
          <w:rPr>
            <w:noProof/>
            <w:webHidden/>
          </w:rPr>
          <w:fldChar w:fldCharType="begin"/>
        </w:r>
        <w:r w:rsidR="00517A76">
          <w:rPr>
            <w:noProof/>
            <w:webHidden/>
          </w:rPr>
          <w:instrText xml:space="preserve"> PAGEREF _Toc130887416 \h </w:instrText>
        </w:r>
        <w:r w:rsidR="00517A76">
          <w:rPr>
            <w:noProof/>
            <w:webHidden/>
          </w:rPr>
        </w:r>
        <w:r w:rsidR="00517A76">
          <w:rPr>
            <w:noProof/>
            <w:webHidden/>
          </w:rPr>
          <w:fldChar w:fldCharType="separate"/>
        </w:r>
        <w:r w:rsidR="00517A76">
          <w:rPr>
            <w:noProof/>
            <w:webHidden/>
          </w:rPr>
          <w:t>25</w:t>
        </w:r>
        <w:r w:rsidR="00517A76">
          <w:rPr>
            <w:noProof/>
            <w:webHidden/>
          </w:rPr>
          <w:fldChar w:fldCharType="end"/>
        </w:r>
      </w:hyperlink>
    </w:p>
    <w:p w14:paraId="53E0E0EC" w14:textId="3435C28D" w:rsidR="00F85CAD" w:rsidRPr="00F85CAD" w:rsidRDefault="003C2B95" w:rsidP="0016759A">
      <w:pPr>
        <w:pStyle w:val="TOC1"/>
      </w:pPr>
      <w:r>
        <w:fldChar w:fldCharType="end"/>
      </w:r>
    </w:p>
    <w:bookmarkStart w:id="11" w:name="_Toc458248" w:displacedByCustomXml="next"/>
    <w:bookmarkStart w:id="12" w:name="_Toc130887367" w:displacedByCustomXml="next"/>
    <w:sdt>
      <w:sdtPr>
        <w:id w:val="-203719009"/>
        <w:lock w:val="sdtContentLocked"/>
        <w:placeholder>
          <w:docPart w:val="E63C1EA1670A4FB896B714A30DAA0C00"/>
        </w:placeholder>
      </w:sdtPr>
      <w:sdtContent>
        <w:p w14:paraId="7521A74E" w14:textId="77777777" w:rsidR="005A4899" w:rsidRPr="0036101E" w:rsidRDefault="005A4899" w:rsidP="00C13B9B">
          <w:pPr>
            <w:pStyle w:val="UTEMTITLEATROMANPAGES"/>
          </w:pPr>
          <w:r w:rsidRPr="0036101E">
            <w:t>LIST OF TABLES</w:t>
          </w:r>
        </w:p>
        <w:bookmarkEnd w:id="11" w:displacedByCustomXml="next"/>
      </w:sdtContent>
    </w:sdt>
    <w:bookmarkEnd w:id="12" w:displacedByCustomXml="prev"/>
    <w:sdt>
      <w:sdtPr>
        <w:rPr>
          <w:b/>
          <w:bCs/>
        </w:rPr>
        <w:id w:val="1505008187"/>
        <w:lock w:val="sdtContentLocked"/>
        <w:placeholder>
          <w:docPart w:val="E63C1EA1670A4FB896B714A30DAA0C00"/>
        </w:placeholder>
      </w:sdtPr>
      <w:sdtContent>
        <w:p w14:paraId="271C58EB" w14:textId="77777777" w:rsidR="00F85CAD" w:rsidRDefault="00F85CAD" w:rsidP="00F85CAD">
          <w:pPr>
            <w:rPr>
              <w:b/>
              <w:bCs/>
            </w:rPr>
          </w:pPr>
          <w:r w:rsidRPr="00F85CAD">
            <w:rPr>
              <w:b/>
              <w:bCs/>
            </w:rPr>
            <w:t>TABLE</w:t>
          </w:r>
          <w:r w:rsidRPr="00F85CAD">
            <w:rPr>
              <w:b/>
              <w:bCs/>
            </w:rPr>
            <w:tab/>
            <w:t xml:space="preserve">                              </w:t>
          </w:r>
          <w:r>
            <w:rPr>
              <w:b/>
              <w:bCs/>
            </w:rPr>
            <w:t xml:space="preserve">   </w:t>
          </w:r>
          <w:r w:rsidRPr="00F85CAD">
            <w:rPr>
              <w:b/>
              <w:bCs/>
            </w:rPr>
            <w:t xml:space="preserve">       </w:t>
          </w:r>
          <w:r>
            <w:rPr>
              <w:b/>
              <w:bCs/>
            </w:rPr>
            <w:t xml:space="preserve">      </w:t>
          </w:r>
          <w:r w:rsidRPr="00F85CAD">
            <w:rPr>
              <w:b/>
              <w:bCs/>
            </w:rPr>
            <w:t xml:space="preserve"> </w:t>
          </w:r>
          <w:r>
            <w:rPr>
              <w:b/>
              <w:bCs/>
            </w:rPr>
            <w:t xml:space="preserve">   </w:t>
          </w:r>
          <w:r w:rsidRPr="00F85CAD">
            <w:rPr>
              <w:b/>
              <w:bCs/>
            </w:rPr>
            <w:t>TITLE                                                          PAGE</w:t>
          </w:r>
        </w:p>
        <w:p w14:paraId="058BF356" w14:textId="77777777" w:rsidR="00F85CAD" w:rsidRPr="00F85CAD" w:rsidRDefault="00000000" w:rsidP="00F85CAD">
          <w:pPr>
            <w:rPr>
              <w:b/>
              <w:bCs/>
            </w:rPr>
          </w:pPr>
        </w:p>
      </w:sdtContent>
    </w:sdt>
    <w:p w14:paraId="5B211FB9" w14:textId="67040E0B" w:rsidR="00F169BD" w:rsidRDefault="002C2FA6">
      <w:pPr>
        <w:pStyle w:val="TableofFigures"/>
        <w:rPr>
          <w:rFonts w:asciiTheme="minorHAnsi" w:eastAsiaTheme="minorEastAsia" w:hAnsiTheme="minorHAnsi" w:cstheme="minorBidi"/>
          <w:noProof/>
          <w:sz w:val="22"/>
          <w:szCs w:val="22"/>
          <w:lang w:val="en-US" w:eastAsia="ja-JP"/>
        </w:rPr>
      </w:pPr>
      <w:r w:rsidRPr="0036101E">
        <w:fldChar w:fldCharType="begin"/>
      </w:r>
      <w:r w:rsidRPr="0036101E">
        <w:instrText xml:space="preserve"> TOC \h \z \c "Table" </w:instrText>
      </w:r>
      <w:r w:rsidRPr="0036101E">
        <w:fldChar w:fldCharType="separate"/>
      </w:r>
      <w:hyperlink w:anchor="_Toc81920257" w:history="1">
        <w:r w:rsidR="00F169BD" w:rsidRPr="00793852">
          <w:rPr>
            <w:rStyle w:val="Hyperlink"/>
            <w:noProof/>
          </w:rPr>
          <w:t>Table 2.1</w:t>
        </w:r>
        <w:r w:rsidR="00F169BD">
          <w:rPr>
            <w:rFonts w:asciiTheme="minorHAnsi" w:eastAsiaTheme="minorEastAsia" w:hAnsiTheme="minorHAnsi" w:cstheme="minorBidi"/>
            <w:noProof/>
            <w:sz w:val="22"/>
            <w:szCs w:val="22"/>
            <w:lang w:val="en-US" w:eastAsia="ja-JP"/>
          </w:rPr>
          <w:tab/>
        </w:r>
        <w:r w:rsidR="00F169BD" w:rsidRPr="00793852">
          <w:rPr>
            <w:rStyle w:val="Hyperlink"/>
            <w:noProof/>
          </w:rPr>
          <w:t>This is a sample caption for table. Please push tab once after the table number before you type the caption.</w:t>
        </w:r>
        <w:r w:rsidR="00F169BD">
          <w:rPr>
            <w:noProof/>
            <w:webHidden/>
          </w:rPr>
          <w:tab/>
        </w:r>
        <w:r w:rsidR="00F169BD">
          <w:rPr>
            <w:noProof/>
            <w:webHidden/>
          </w:rPr>
          <w:fldChar w:fldCharType="begin"/>
        </w:r>
        <w:r w:rsidR="00F169BD">
          <w:rPr>
            <w:noProof/>
            <w:webHidden/>
          </w:rPr>
          <w:instrText xml:space="preserve"> PAGEREF _Toc81920257 \h </w:instrText>
        </w:r>
        <w:r w:rsidR="00F169BD">
          <w:rPr>
            <w:noProof/>
            <w:webHidden/>
          </w:rPr>
        </w:r>
        <w:r w:rsidR="00F169BD">
          <w:rPr>
            <w:noProof/>
            <w:webHidden/>
          </w:rPr>
          <w:fldChar w:fldCharType="separate"/>
        </w:r>
        <w:r w:rsidR="008E5A14">
          <w:rPr>
            <w:noProof/>
            <w:webHidden/>
          </w:rPr>
          <w:t>5</w:t>
        </w:r>
        <w:r w:rsidR="00F169BD">
          <w:rPr>
            <w:noProof/>
            <w:webHidden/>
          </w:rPr>
          <w:fldChar w:fldCharType="end"/>
        </w:r>
      </w:hyperlink>
    </w:p>
    <w:p w14:paraId="20CAE45C" w14:textId="4601E1EF" w:rsidR="00F169BD" w:rsidRDefault="00000000">
      <w:pPr>
        <w:pStyle w:val="TableofFigures"/>
        <w:rPr>
          <w:rFonts w:asciiTheme="minorHAnsi" w:eastAsiaTheme="minorEastAsia" w:hAnsiTheme="minorHAnsi" w:cstheme="minorBidi"/>
          <w:noProof/>
          <w:sz w:val="22"/>
          <w:szCs w:val="22"/>
          <w:lang w:val="en-US" w:eastAsia="ja-JP"/>
        </w:rPr>
      </w:pPr>
      <w:hyperlink w:anchor="_Toc81920258" w:history="1">
        <w:r w:rsidR="00F169BD" w:rsidRPr="00793852">
          <w:rPr>
            <w:rStyle w:val="Hyperlink"/>
            <w:noProof/>
          </w:rPr>
          <w:t>Table 2.2</w:t>
        </w:r>
        <w:r w:rsidR="00F169BD">
          <w:rPr>
            <w:rFonts w:asciiTheme="minorHAnsi" w:eastAsiaTheme="minorEastAsia" w:hAnsiTheme="minorHAnsi" w:cstheme="minorBidi"/>
            <w:noProof/>
            <w:sz w:val="22"/>
            <w:szCs w:val="22"/>
            <w:lang w:val="en-US" w:eastAsia="ja-JP"/>
          </w:rPr>
          <w:tab/>
        </w:r>
        <w:r w:rsidR="00F169BD" w:rsidRPr="00793852">
          <w:rPr>
            <w:rStyle w:val="Hyperlink"/>
            <w:noProof/>
          </w:rPr>
          <w:t>Validation of TL estimation with time series load flow simulations based  on results obtained from local power utilities</w:t>
        </w:r>
        <w:r w:rsidR="00F169BD">
          <w:rPr>
            <w:noProof/>
            <w:webHidden/>
          </w:rPr>
          <w:tab/>
        </w:r>
        <w:r w:rsidR="00F169BD">
          <w:rPr>
            <w:noProof/>
            <w:webHidden/>
          </w:rPr>
          <w:fldChar w:fldCharType="begin"/>
        </w:r>
        <w:r w:rsidR="00F169BD">
          <w:rPr>
            <w:noProof/>
            <w:webHidden/>
          </w:rPr>
          <w:instrText xml:space="preserve"> PAGEREF _Toc81920258 \h </w:instrText>
        </w:r>
        <w:r w:rsidR="00F169BD">
          <w:rPr>
            <w:noProof/>
            <w:webHidden/>
          </w:rPr>
        </w:r>
        <w:r w:rsidR="00F169BD">
          <w:rPr>
            <w:noProof/>
            <w:webHidden/>
          </w:rPr>
          <w:fldChar w:fldCharType="separate"/>
        </w:r>
        <w:r w:rsidR="008E5A14">
          <w:rPr>
            <w:noProof/>
            <w:webHidden/>
          </w:rPr>
          <w:t>9</w:t>
        </w:r>
        <w:r w:rsidR="00F169BD">
          <w:rPr>
            <w:noProof/>
            <w:webHidden/>
          </w:rPr>
          <w:fldChar w:fldCharType="end"/>
        </w:r>
      </w:hyperlink>
    </w:p>
    <w:p w14:paraId="22A76355" w14:textId="6E72F8C1" w:rsidR="00F169BD" w:rsidRDefault="00000000">
      <w:pPr>
        <w:pStyle w:val="TableofFigures"/>
        <w:rPr>
          <w:rFonts w:asciiTheme="minorHAnsi" w:eastAsiaTheme="minorEastAsia" w:hAnsiTheme="minorHAnsi" w:cstheme="minorBidi"/>
          <w:noProof/>
          <w:sz w:val="22"/>
          <w:szCs w:val="22"/>
          <w:lang w:val="en-US" w:eastAsia="ja-JP"/>
        </w:rPr>
      </w:pPr>
      <w:hyperlink w:anchor="_Toc81920259" w:history="1">
        <w:r w:rsidR="00F169BD" w:rsidRPr="00793852">
          <w:rPr>
            <w:rStyle w:val="Hyperlink"/>
            <w:noProof/>
          </w:rPr>
          <w:t>Table 2.3</w:t>
        </w:r>
        <w:r w:rsidR="00F169BD">
          <w:rPr>
            <w:rFonts w:asciiTheme="minorHAnsi" w:eastAsiaTheme="minorEastAsia" w:hAnsiTheme="minorHAnsi" w:cstheme="minorBidi"/>
            <w:noProof/>
            <w:sz w:val="22"/>
            <w:szCs w:val="22"/>
            <w:lang w:val="en-US" w:eastAsia="ja-JP"/>
          </w:rPr>
          <w:tab/>
        </w:r>
        <w:r w:rsidR="00F169BD" w:rsidRPr="00793852">
          <w:rPr>
            <w:rStyle w:val="Hyperlink"/>
            <w:noProof/>
          </w:rPr>
          <w:t>Example of a very long table which takes up more than one page. Please make sure the title of table is repeated at each page and this caption is centered</w:t>
        </w:r>
        <w:r w:rsidR="00F169BD">
          <w:rPr>
            <w:noProof/>
            <w:webHidden/>
          </w:rPr>
          <w:tab/>
        </w:r>
        <w:r w:rsidR="00F169BD">
          <w:rPr>
            <w:noProof/>
            <w:webHidden/>
          </w:rPr>
          <w:fldChar w:fldCharType="begin"/>
        </w:r>
        <w:r w:rsidR="00F169BD">
          <w:rPr>
            <w:noProof/>
            <w:webHidden/>
          </w:rPr>
          <w:instrText xml:space="preserve"> PAGEREF _Toc81920259 \h </w:instrText>
        </w:r>
        <w:r w:rsidR="00F169BD">
          <w:rPr>
            <w:noProof/>
            <w:webHidden/>
          </w:rPr>
        </w:r>
        <w:r w:rsidR="00F169BD">
          <w:rPr>
            <w:noProof/>
            <w:webHidden/>
          </w:rPr>
          <w:fldChar w:fldCharType="separate"/>
        </w:r>
        <w:r w:rsidR="008E5A14">
          <w:rPr>
            <w:noProof/>
            <w:webHidden/>
          </w:rPr>
          <w:t>10</w:t>
        </w:r>
        <w:r w:rsidR="00F169BD">
          <w:rPr>
            <w:noProof/>
            <w:webHidden/>
          </w:rPr>
          <w:fldChar w:fldCharType="end"/>
        </w:r>
      </w:hyperlink>
    </w:p>
    <w:p w14:paraId="702350D5" w14:textId="77777777" w:rsidR="00F2410E" w:rsidRPr="00937454" w:rsidRDefault="002C2FA6" w:rsidP="00F2410E">
      <w:pPr>
        <w:rPr>
          <w:i/>
          <w:iCs/>
          <w:color w:val="FF0000"/>
        </w:rPr>
      </w:pPr>
      <w:r w:rsidRPr="0036101E">
        <w:fldChar w:fldCharType="end"/>
      </w:r>
      <w:r w:rsidR="00F2410E" w:rsidRPr="00937454">
        <w:rPr>
          <w:i/>
          <w:iCs/>
          <w:color w:val="FF0000"/>
        </w:rPr>
        <w:t>(List of Tables is optional</w:t>
      </w:r>
      <w:r w:rsidR="00F2410E">
        <w:rPr>
          <w:i/>
          <w:iCs/>
          <w:color w:val="FF0000"/>
        </w:rPr>
        <w:t>. Please remove this page if it is not used</w:t>
      </w:r>
      <w:r w:rsidR="00F2410E" w:rsidRPr="00937454">
        <w:rPr>
          <w:i/>
          <w:iCs/>
          <w:color w:val="FF0000"/>
        </w:rPr>
        <w:t>)</w:t>
      </w:r>
    </w:p>
    <w:p w14:paraId="3AD3D351" w14:textId="0A9A796A" w:rsidR="00D705DE" w:rsidRDefault="00D705DE" w:rsidP="00F169BD"/>
    <w:bookmarkStart w:id="13" w:name="_Toc458249" w:displacedByCustomXml="next"/>
    <w:bookmarkStart w:id="14" w:name="_Toc130887368" w:displacedByCustomXml="next"/>
    <w:sdt>
      <w:sdtPr>
        <w:id w:val="866876305"/>
        <w:lock w:val="sdtContentLocked"/>
        <w:placeholder>
          <w:docPart w:val="E63C1EA1670A4FB896B714A30DAA0C00"/>
        </w:placeholder>
      </w:sdtPr>
      <w:sdtContent>
        <w:p w14:paraId="6B5EA16A" w14:textId="77777777" w:rsidR="005A4899" w:rsidRPr="0036101E" w:rsidRDefault="005A4899" w:rsidP="00C13B9B">
          <w:pPr>
            <w:pStyle w:val="UTEMTITLEATROMANPAGES"/>
          </w:pPr>
          <w:r w:rsidRPr="0036101E">
            <w:t>LIST OF FIGURES</w:t>
          </w:r>
        </w:p>
        <w:bookmarkEnd w:id="13" w:displacedByCustomXml="next"/>
      </w:sdtContent>
    </w:sdt>
    <w:bookmarkEnd w:id="14" w:displacedByCustomXml="prev"/>
    <w:sdt>
      <w:sdtPr>
        <w:rPr>
          <w:b/>
          <w:bCs/>
        </w:rPr>
        <w:id w:val="1245376982"/>
        <w:lock w:val="sdtContentLocked"/>
        <w:placeholder>
          <w:docPart w:val="CEF1295CEDF546AA97F522600275FBC0"/>
        </w:placeholder>
      </w:sdtPr>
      <w:sdtContent>
        <w:p w14:paraId="28635B4B" w14:textId="77777777" w:rsidR="008E5512" w:rsidRDefault="008E5512" w:rsidP="008E5512">
          <w:pPr>
            <w:rPr>
              <w:b/>
              <w:bCs/>
            </w:rPr>
          </w:pPr>
          <w:r>
            <w:rPr>
              <w:b/>
              <w:bCs/>
            </w:rPr>
            <w:t>FIGURE</w:t>
          </w:r>
          <w:r w:rsidRPr="00F85CAD">
            <w:rPr>
              <w:b/>
              <w:bCs/>
            </w:rPr>
            <w:tab/>
            <w:t xml:space="preserve">                              </w:t>
          </w:r>
          <w:r>
            <w:rPr>
              <w:b/>
              <w:bCs/>
            </w:rPr>
            <w:t xml:space="preserve">   </w:t>
          </w:r>
          <w:r w:rsidRPr="00F85CAD">
            <w:rPr>
              <w:b/>
              <w:bCs/>
            </w:rPr>
            <w:t xml:space="preserve">       </w:t>
          </w:r>
          <w:r>
            <w:rPr>
              <w:b/>
              <w:bCs/>
            </w:rPr>
            <w:t xml:space="preserve">      </w:t>
          </w:r>
          <w:r w:rsidRPr="00F85CAD">
            <w:rPr>
              <w:b/>
              <w:bCs/>
            </w:rPr>
            <w:t xml:space="preserve"> </w:t>
          </w:r>
          <w:r>
            <w:rPr>
              <w:b/>
              <w:bCs/>
            </w:rPr>
            <w:t xml:space="preserve">   </w:t>
          </w:r>
          <w:r w:rsidRPr="00F85CAD">
            <w:rPr>
              <w:b/>
              <w:bCs/>
            </w:rPr>
            <w:t>TITLE                                                        PAGE</w:t>
          </w:r>
        </w:p>
        <w:p w14:paraId="06B2026C" w14:textId="77777777" w:rsidR="008E5512" w:rsidRDefault="00000000" w:rsidP="008E5512">
          <w:pPr>
            <w:rPr>
              <w:b/>
              <w:bCs/>
            </w:rPr>
          </w:pPr>
        </w:p>
      </w:sdtContent>
    </w:sdt>
    <w:p w14:paraId="095ECBAA" w14:textId="219B995C" w:rsidR="00F2410E" w:rsidRDefault="0074664C">
      <w:pPr>
        <w:pStyle w:val="TableofFigures"/>
        <w:rPr>
          <w:noProof/>
        </w:rPr>
      </w:pPr>
      <w:r w:rsidRPr="0036101E">
        <w:fldChar w:fldCharType="begin"/>
      </w:r>
      <w:r w:rsidRPr="0036101E">
        <w:instrText xml:space="preserve"> TOC \h \z \c "Figure" </w:instrText>
      </w:r>
      <w:r w:rsidRPr="0036101E">
        <w:fldChar w:fldCharType="separate"/>
      </w:r>
    </w:p>
    <w:p w14:paraId="14B7DB61" w14:textId="6EE65D95" w:rsidR="00F2410E" w:rsidRDefault="00000000">
      <w:pPr>
        <w:pStyle w:val="TableofFigures"/>
        <w:rPr>
          <w:rFonts w:asciiTheme="minorHAnsi" w:eastAsiaTheme="minorEastAsia" w:hAnsiTheme="minorHAnsi" w:cstheme="minorBidi"/>
          <w:noProof/>
          <w:sz w:val="22"/>
          <w:szCs w:val="22"/>
          <w:lang w:val="en-MY" w:eastAsia="en-MY"/>
        </w:rPr>
      </w:pPr>
      <w:hyperlink w:anchor="_Toc102510980" w:history="1">
        <w:r w:rsidR="00F2410E" w:rsidRPr="000821C1">
          <w:rPr>
            <w:rStyle w:val="Hyperlink"/>
            <w:noProof/>
          </w:rPr>
          <w:t>Figure 2.1</w:t>
        </w:r>
        <w:r w:rsidR="00F2410E">
          <w:rPr>
            <w:rFonts w:asciiTheme="minorHAnsi" w:eastAsiaTheme="minorEastAsia" w:hAnsiTheme="minorHAnsi" w:cstheme="minorBidi"/>
            <w:noProof/>
            <w:sz w:val="22"/>
            <w:szCs w:val="22"/>
            <w:lang w:val="en-MY" w:eastAsia="en-MY"/>
          </w:rPr>
          <w:tab/>
        </w:r>
        <w:r w:rsidR="00F2410E" w:rsidRPr="000821C1">
          <w:rPr>
            <w:rStyle w:val="Hyperlink"/>
            <w:noProof/>
          </w:rPr>
          <w:t>Transmission lines and a beautiful sunset</w:t>
        </w:r>
        <w:r w:rsidR="00F2410E">
          <w:rPr>
            <w:noProof/>
            <w:webHidden/>
          </w:rPr>
          <w:tab/>
        </w:r>
        <w:r w:rsidR="00F2410E">
          <w:rPr>
            <w:noProof/>
            <w:webHidden/>
          </w:rPr>
          <w:fldChar w:fldCharType="begin"/>
        </w:r>
        <w:r w:rsidR="00F2410E">
          <w:rPr>
            <w:noProof/>
            <w:webHidden/>
          </w:rPr>
          <w:instrText xml:space="preserve"> PAGEREF _Toc102510980 \h </w:instrText>
        </w:r>
        <w:r w:rsidR="00F2410E">
          <w:rPr>
            <w:noProof/>
            <w:webHidden/>
          </w:rPr>
        </w:r>
        <w:r w:rsidR="00F2410E">
          <w:rPr>
            <w:noProof/>
            <w:webHidden/>
          </w:rPr>
          <w:fldChar w:fldCharType="separate"/>
        </w:r>
        <w:r w:rsidR="00F2410E">
          <w:rPr>
            <w:noProof/>
            <w:webHidden/>
          </w:rPr>
          <w:t>6</w:t>
        </w:r>
        <w:r w:rsidR="00F2410E">
          <w:rPr>
            <w:noProof/>
            <w:webHidden/>
          </w:rPr>
          <w:fldChar w:fldCharType="end"/>
        </w:r>
      </w:hyperlink>
    </w:p>
    <w:p w14:paraId="6C67DF8F" w14:textId="6738AAE1" w:rsidR="00F2410E" w:rsidRDefault="00000000">
      <w:pPr>
        <w:pStyle w:val="TableofFigures"/>
        <w:rPr>
          <w:rFonts w:asciiTheme="minorHAnsi" w:eastAsiaTheme="minorEastAsia" w:hAnsiTheme="minorHAnsi" w:cstheme="minorBidi"/>
          <w:noProof/>
          <w:sz w:val="22"/>
          <w:szCs w:val="22"/>
          <w:lang w:val="en-MY" w:eastAsia="en-MY"/>
        </w:rPr>
      </w:pPr>
      <w:hyperlink w:anchor="_Toc102510981" w:history="1">
        <w:r w:rsidR="00F2410E" w:rsidRPr="000821C1">
          <w:rPr>
            <w:rStyle w:val="Hyperlink"/>
            <w:noProof/>
          </w:rPr>
          <w:t>Figure 2.2</w:t>
        </w:r>
        <w:r w:rsidR="00F2410E">
          <w:rPr>
            <w:rFonts w:asciiTheme="minorHAnsi" w:eastAsiaTheme="minorEastAsia" w:hAnsiTheme="minorHAnsi" w:cstheme="minorBidi"/>
            <w:noProof/>
            <w:sz w:val="22"/>
            <w:szCs w:val="22"/>
            <w:lang w:val="en-MY" w:eastAsia="en-MY"/>
          </w:rPr>
          <w:tab/>
        </w:r>
        <w:r w:rsidR="00F2410E" w:rsidRPr="000821C1">
          <w:rPr>
            <w:rStyle w:val="Hyperlink"/>
            <w:noProof/>
          </w:rPr>
          <w:t>Transmission lines and a beautiful sunset</w:t>
        </w:r>
        <w:r w:rsidR="00F2410E">
          <w:rPr>
            <w:noProof/>
            <w:webHidden/>
          </w:rPr>
          <w:tab/>
        </w:r>
        <w:r w:rsidR="00F2410E">
          <w:rPr>
            <w:noProof/>
            <w:webHidden/>
          </w:rPr>
          <w:fldChar w:fldCharType="begin"/>
        </w:r>
        <w:r w:rsidR="00F2410E">
          <w:rPr>
            <w:noProof/>
            <w:webHidden/>
          </w:rPr>
          <w:instrText xml:space="preserve"> PAGEREF _Toc102510981 \h </w:instrText>
        </w:r>
        <w:r w:rsidR="00F2410E">
          <w:rPr>
            <w:noProof/>
            <w:webHidden/>
          </w:rPr>
        </w:r>
        <w:r w:rsidR="00F2410E">
          <w:rPr>
            <w:noProof/>
            <w:webHidden/>
          </w:rPr>
          <w:fldChar w:fldCharType="separate"/>
        </w:r>
        <w:r w:rsidR="00F2410E">
          <w:rPr>
            <w:noProof/>
            <w:webHidden/>
          </w:rPr>
          <w:t>8</w:t>
        </w:r>
        <w:r w:rsidR="00F2410E">
          <w:rPr>
            <w:noProof/>
            <w:webHidden/>
          </w:rPr>
          <w:fldChar w:fldCharType="end"/>
        </w:r>
      </w:hyperlink>
    </w:p>
    <w:p w14:paraId="67F85EE8" w14:textId="314D2778" w:rsidR="00F2410E" w:rsidRDefault="00000000">
      <w:pPr>
        <w:pStyle w:val="TableofFigures"/>
        <w:rPr>
          <w:rFonts w:asciiTheme="minorHAnsi" w:eastAsiaTheme="minorEastAsia" w:hAnsiTheme="minorHAnsi" w:cstheme="minorBidi"/>
          <w:noProof/>
          <w:sz w:val="22"/>
          <w:szCs w:val="22"/>
          <w:lang w:val="en-MY" w:eastAsia="en-MY"/>
        </w:rPr>
      </w:pPr>
      <w:hyperlink w:anchor="_Toc102510982" w:history="1">
        <w:r w:rsidR="00F2410E" w:rsidRPr="000821C1">
          <w:rPr>
            <w:rStyle w:val="Hyperlink"/>
            <w:noProof/>
          </w:rPr>
          <w:t>Figure 3.1</w:t>
        </w:r>
        <w:r w:rsidR="00F2410E">
          <w:rPr>
            <w:rFonts w:asciiTheme="minorHAnsi" w:eastAsiaTheme="minorEastAsia" w:hAnsiTheme="minorHAnsi" w:cstheme="minorBidi"/>
            <w:noProof/>
            <w:sz w:val="22"/>
            <w:szCs w:val="22"/>
            <w:lang w:val="en-MY" w:eastAsia="en-MY"/>
          </w:rPr>
          <w:tab/>
        </w:r>
        <w:r w:rsidR="00F2410E" w:rsidRPr="000821C1">
          <w:rPr>
            <w:rStyle w:val="Hyperlink"/>
            <w:noProof/>
          </w:rPr>
          <w:t>TL estimation general process flow</w:t>
        </w:r>
        <w:r w:rsidR="00F2410E">
          <w:rPr>
            <w:noProof/>
            <w:webHidden/>
          </w:rPr>
          <w:tab/>
        </w:r>
        <w:r w:rsidR="00F2410E">
          <w:rPr>
            <w:noProof/>
            <w:webHidden/>
          </w:rPr>
          <w:fldChar w:fldCharType="begin"/>
        </w:r>
        <w:r w:rsidR="00F2410E">
          <w:rPr>
            <w:noProof/>
            <w:webHidden/>
          </w:rPr>
          <w:instrText xml:space="preserve"> PAGEREF _Toc102510982 \h </w:instrText>
        </w:r>
        <w:r w:rsidR="00F2410E">
          <w:rPr>
            <w:noProof/>
            <w:webHidden/>
          </w:rPr>
        </w:r>
        <w:r w:rsidR="00F2410E">
          <w:rPr>
            <w:noProof/>
            <w:webHidden/>
          </w:rPr>
          <w:fldChar w:fldCharType="separate"/>
        </w:r>
        <w:r w:rsidR="00F2410E">
          <w:rPr>
            <w:noProof/>
            <w:webHidden/>
          </w:rPr>
          <w:t>14</w:t>
        </w:r>
        <w:r w:rsidR="00F2410E">
          <w:rPr>
            <w:noProof/>
            <w:webHidden/>
          </w:rPr>
          <w:fldChar w:fldCharType="end"/>
        </w:r>
      </w:hyperlink>
    </w:p>
    <w:p w14:paraId="56AACD76" w14:textId="1850B553" w:rsidR="00AE3432" w:rsidRPr="00937454" w:rsidRDefault="0074664C" w:rsidP="00AE3432">
      <w:pPr>
        <w:rPr>
          <w:i/>
          <w:iCs/>
          <w:color w:val="FF0000"/>
        </w:rPr>
      </w:pPr>
      <w:r w:rsidRPr="0036101E">
        <w:fldChar w:fldCharType="end"/>
      </w:r>
      <w:r w:rsidR="00AE3432" w:rsidRPr="00937454">
        <w:rPr>
          <w:i/>
          <w:iCs/>
          <w:color w:val="FF0000"/>
        </w:rPr>
        <w:t xml:space="preserve">(List of </w:t>
      </w:r>
      <w:r w:rsidR="00AE3432">
        <w:rPr>
          <w:i/>
          <w:iCs/>
          <w:color w:val="FF0000"/>
        </w:rPr>
        <w:t>Figures</w:t>
      </w:r>
      <w:r w:rsidR="00AE3432" w:rsidRPr="00937454">
        <w:rPr>
          <w:i/>
          <w:iCs/>
          <w:color w:val="FF0000"/>
        </w:rPr>
        <w:t xml:space="preserve"> is optional</w:t>
      </w:r>
      <w:r w:rsidR="00AE3432">
        <w:rPr>
          <w:i/>
          <w:iCs/>
          <w:color w:val="FF0000"/>
        </w:rPr>
        <w:t>. Please remove this page if it is not used</w:t>
      </w:r>
      <w:r w:rsidR="00AE3432" w:rsidRPr="00937454">
        <w:rPr>
          <w:i/>
          <w:iCs/>
          <w:color w:val="FF0000"/>
        </w:rPr>
        <w:t>)</w:t>
      </w:r>
    </w:p>
    <w:p w14:paraId="4FCAACF6" w14:textId="3B1F4CEE" w:rsidR="0004228C" w:rsidRDefault="0004228C" w:rsidP="00146DBA"/>
    <w:bookmarkStart w:id="15" w:name="_Toc458251" w:displacedByCustomXml="next"/>
    <w:bookmarkStart w:id="16" w:name="_Toc130887369" w:displacedByCustomXml="next"/>
    <w:bookmarkStart w:id="17" w:name="_Toc458250" w:displacedByCustomXml="next"/>
    <w:sdt>
      <w:sdtPr>
        <w:id w:val="-1435892996"/>
        <w:lock w:val="sdtContentLocked"/>
        <w:placeholder>
          <w:docPart w:val="E63C1EA1670A4FB896B714A30DAA0C00"/>
        </w:placeholder>
      </w:sdtPr>
      <w:sdtContent>
        <w:p w14:paraId="2D5A41BE" w14:textId="77777777" w:rsidR="00F64017" w:rsidRDefault="00F64017" w:rsidP="00C13B9B">
          <w:pPr>
            <w:pStyle w:val="UTEMTITLEATROMANPAGES"/>
          </w:pPr>
          <w:r w:rsidRPr="00D56AFC">
            <w:t>LIST OF SYMBOLS</w:t>
          </w:r>
          <w:bookmarkEnd w:id="15"/>
          <w:r>
            <w:t xml:space="preserve"> </w:t>
          </w:r>
        </w:p>
      </w:sdtContent>
    </w:sdt>
    <w:bookmarkEnd w:id="16" w:displacedByCustomXml="prev"/>
    <w:tbl>
      <w:tblPr>
        <w:tblW w:w="8784" w:type="dxa"/>
        <w:jc w:val="center"/>
        <w:tblLook w:val="04A0" w:firstRow="1" w:lastRow="0" w:firstColumn="1" w:lastColumn="0" w:noHBand="0" w:noVBand="1"/>
      </w:tblPr>
      <w:tblGrid>
        <w:gridCol w:w="1413"/>
        <w:gridCol w:w="567"/>
        <w:gridCol w:w="6804"/>
      </w:tblGrid>
      <w:tr w:rsidR="00710077" w14:paraId="7098856C" w14:textId="77777777" w:rsidTr="001129E4">
        <w:trPr>
          <w:jc w:val="center"/>
        </w:trPr>
        <w:tc>
          <w:tcPr>
            <w:tcW w:w="1413" w:type="dxa"/>
          </w:tcPr>
          <w:p w14:paraId="7A98F0D5" w14:textId="77777777" w:rsidR="00710077" w:rsidRDefault="008E5512" w:rsidP="00710077">
            <w:pPr>
              <w:jc w:val="center"/>
            </w:pPr>
            <m:oMathPara>
              <m:oMath>
                <m:r>
                  <w:rPr>
                    <w:rFonts w:ascii="Cambria Math" w:hAnsi="Cambria Math"/>
                  </w:rPr>
                  <m:t>δ</m:t>
                </m:r>
              </m:oMath>
            </m:oMathPara>
          </w:p>
        </w:tc>
        <w:tc>
          <w:tcPr>
            <w:tcW w:w="567" w:type="dxa"/>
          </w:tcPr>
          <w:p w14:paraId="585C2146" w14:textId="77777777" w:rsidR="00710077" w:rsidRDefault="00710077" w:rsidP="003E0B8D">
            <w:pPr>
              <w:jc w:val="center"/>
            </w:pPr>
            <w:r>
              <w:t>-</w:t>
            </w:r>
          </w:p>
        </w:tc>
        <w:tc>
          <w:tcPr>
            <w:tcW w:w="6804" w:type="dxa"/>
          </w:tcPr>
          <w:p w14:paraId="61756B0C" w14:textId="79D52691" w:rsidR="00710077" w:rsidRDefault="008E5512" w:rsidP="00710077">
            <w:r>
              <w:t>Voltage angle</w:t>
            </w:r>
          </w:p>
        </w:tc>
      </w:tr>
      <w:tr w:rsidR="00710077" w14:paraId="74798255" w14:textId="77777777" w:rsidTr="001129E4">
        <w:trPr>
          <w:jc w:val="center"/>
        </w:trPr>
        <w:tc>
          <w:tcPr>
            <w:tcW w:w="1413" w:type="dxa"/>
          </w:tcPr>
          <w:p w14:paraId="264366D0" w14:textId="77777777" w:rsidR="00710077" w:rsidRDefault="00710077" w:rsidP="0064390A">
            <w:pPr>
              <w:jc w:val="center"/>
            </w:pPr>
          </w:p>
        </w:tc>
        <w:tc>
          <w:tcPr>
            <w:tcW w:w="567" w:type="dxa"/>
          </w:tcPr>
          <w:p w14:paraId="02CC06AB" w14:textId="77777777" w:rsidR="00710077" w:rsidRDefault="00710077" w:rsidP="003E0B8D">
            <w:pPr>
              <w:jc w:val="center"/>
            </w:pPr>
            <w:r>
              <w:t>-</w:t>
            </w:r>
          </w:p>
        </w:tc>
        <w:tc>
          <w:tcPr>
            <w:tcW w:w="6804" w:type="dxa"/>
          </w:tcPr>
          <w:p w14:paraId="68287E13" w14:textId="77777777" w:rsidR="00710077" w:rsidRDefault="00710077" w:rsidP="00710077"/>
        </w:tc>
      </w:tr>
      <w:tr w:rsidR="00710077" w14:paraId="110D7B0F" w14:textId="77777777" w:rsidTr="001129E4">
        <w:trPr>
          <w:jc w:val="center"/>
        </w:trPr>
        <w:tc>
          <w:tcPr>
            <w:tcW w:w="1413" w:type="dxa"/>
          </w:tcPr>
          <w:p w14:paraId="7489E924" w14:textId="77777777" w:rsidR="00710077" w:rsidRDefault="00710077" w:rsidP="0064390A">
            <w:pPr>
              <w:jc w:val="center"/>
            </w:pPr>
          </w:p>
        </w:tc>
        <w:tc>
          <w:tcPr>
            <w:tcW w:w="567" w:type="dxa"/>
          </w:tcPr>
          <w:p w14:paraId="69C20A6E" w14:textId="77777777" w:rsidR="00710077" w:rsidRDefault="00710077" w:rsidP="003E0B8D">
            <w:pPr>
              <w:jc w:val="center"/>
            </w:pPr>
            <w:r>
              <w:t>-</w:t>
            </w:r>
          </w:p>
        </w:tc>
        <w:tc>
          <w:tcPr>
            <w:tcW w:w="6804" w:type="dxa"/>
          </w:tcPr>
          <w:p w14:paraId="5416FDA5" w14:textId="77777777" w:rsidR="00710077" w:rsidRDefault="00710077" w:rsidP="00710077"/>
        </w:tc>
      </w:tr>
      <w:tr w:rsidR="00710077" w14:paraId="1E184C7F" w14:textId="77777777" w:rsidTr="001129E4">
        <w:trPr>
          <w:jc w:val="center"/>
        </w:trPr>
        <w:tc>
          <w:tcPr>
            <w:tcW w:w="1413" w:type="dxa"/>
          </w:tcPr>
          <w:p w14:paraId="4D36B94D" w14:textId="77777777" w:rsidR="00710077" w:rsidRDefault="00710077" w:rsidP="0064390A">
            <w:pPr>
              <w:jc w:val="center"/>
            </w:pPr>
          </w:p>
        </w:tc>
        <w:tc>
          <w:tcPr>
            <w:tcW w:w="567" w:type="dxa"/>
          </w:tcPr>
          <w:p w14:paraId="476FAA6B" w14:textId="77777777" w:rsidR="00710077" w:rsidRDefault="00710077" w:rsidP="003E0B8D">
            <w:pPr>
              <w:jc w:val="center"/>
            </w:pPr>
            <w:r>
              <w:t>-</w:t>
            </w:r>
          </w:p>
        </w:tc>
        <w:tc>
          <w:tcPr>
            <w:tcW w:w="6804" w:type="dxa"/>
          </w:tcPr>
          <w:p w14:paraId="21E9B6D8" w14:textId="77777777" w:rsidR="00710077" w:rsidRDefault="00710077" w:rsidP="00710077"/>
        </w:tc>
      </w:tr>
      <w:tr w:rsidR="00710077" w14:paraId="71FE58ED" w14:textId="77777777" w:rsidTr="001129E4">
        <w:trPr>
          <w:jc w:val="center"/>
        </w:trPr>
        <w:tc>
          <w:tcPr>
            <w:tcW w:w="1413" w:type="dxa"/>
          </w:tcPr>
          <w:p w14:paraId="253B5751" w14:textId="77777777" w:rsidR="00710077" w:rsidRDefault="00710077" w:rsidP="0064390A">
            <w:pPr>
              <w:jc w:val="center"/>
            </w:pPr>
          </w:p>
        </w:tc>
        <w:tc>
          <w:tcPr>
            <w:tcW w:w="567" w:type="dxa"/>
          </w:tcPr>
          <w:p w14:paraId="70917439" w14:textId="77777777" w:rsidR="00710077" w:rsidRDefault="00710077" w:rsidP="003E0B8D">
            <w:pPr>
              <w:jc w:val="center"/>
            </w:pPr>
            <w:r>
              <w:t>-</w:t>
            </w:r>
          </w:p>
        </w:tc>
        <w:tc>
          <w:tcPr>
            <w:tcW w:w="6804" w:type="dxa"/>
          </w:tcPr>
          <w:p w14:paraId="17249895" w14:textId="77777777" w:rsidR="00710077" w:rsidRDefault="00710077" w:rsidP="00710077"/>
        </w:tc>
      </w:tr>
      <w:tr w:rsidR="00710077" w14:paraId="05B9F3F7" w14:textId="77777777" w:rsidTr="001129E4">
        <w:trPr>
          <w:jc w:val="center"/>
        </w:trPr>
        <w:tc>
          <w:tcPr>
            <w:tcW w:w="1413" w:type="dxa"/>
          </w:tcPr>
          <w:p w14:paraId="45A68345" w14:textId="77777777" w:rsidR="00710077" w:rsidRDefault="00710077" w:rsidP="0064390A">
            <w:pPr>
              <w:jc w:val="center"/>
            </w:pPr>
          </w:p>
        </w:tc>
        <w:tc>
          <w:tcPr>
            <w:tcW w:w="567" w:type="dxa"/>
          </w:tcPr>
          <w:p w14:paraId="2006BB9F" w14:textId="77777777" w:rsidR="00710077" w:rsidRDefault="00710077" w:rsidP="003E0B8D">
            <w:pPr>
              <w:jc w:val="center"/>
            </w:pPr>
            <w:r>
              <w:t>-</w:t>
            </w:r>
          </w:p>
        </w:tc>
        <w:tc>
          <w:tcPr>
            <w:tcW w:w="6804" w:type="dxa"/>
          </w:tcPr>
          <w:p w14:paraId="3D58762A" w14:textId="77777777" w:rsidR="00710077" w:rsidRDefault="00710077" w:rsidP="00710077"/>
        </w:tc>
      </w:tr>
      <w:tr w:rsidR="00710077" w14:paraId="3125F4B9" w14:textId="77777777" w:rsidTr="001129E4">
        <w:trPr>
          <w:jc w:val="center"/>
        </w:trPr>
        <w:tc>
          <w:tcPr>
            <w:tcW w:w="1413" w:type="dxa"/>
          </w:tcPr>
          <w:p w14:paraId="49D101E1" w14:textId="77777777" w:rsidR="00710077" w:rsidRDefault="00710077" w:rsidP="0064390A">
            <w:pPr>
              <w:jc w:val="center"/>
            </w:pPr>
          </w:p>
        </w:tc>
        <w:tc>
          <w:tcPr>
            <w:tcW w:w="567" w:type="dxa"/>
          </w:tcPr>
          <w:p w14:paraId="7241E296" w14:textId="77777777" w:rsidR="00710077" w:rsidRDefault="00710077" w:rsidP="003E0B8D">
            <w:pPr>
              <w:jc w:val="center"/>
            </w:pPr>
            <w:r>
              <w:t>-</w:t>
            </w:r>
          </w:p>
        </w:tc>
        <w:tc>
          <w:tcPr>
            <w:tcW w:w="6804" w:type="dxa"/>
          </w:tcPr>
          <w:p w14:paraId="649E8A21" w14:textId="77777777" w:rsidR="00710077" w:rsidRDefault="00710077" w:rsidP="00710077"/>
        </w:tc>
      </w:tr>
      <w:tr w:rsidR="00710077" w14:paraId="69492AB9" w14:textId="77777777" w:rsidTr="001129E4">
        <w:trPr>
          <w:jc w:val="center"/>
        </w:trPr>
        <w:tc>
          <w:tcPr>
            <w:tcW w:w="1413" w:type="dxa"/>
          </w:tcPr>
          <w:p w14:paraId="182A23CB" w14:textId="77777777" w:rsidR="00710077" w:rsidRDefault="00710077" w:rsidP="0064390A">
            <w:pPr>
              <w:jc w:val="center"/>
            </w:pPr>
          </w:p>
        </w:tc>
        <w:tc>
          <w:tcPr>
            <w:tcW w:w="567" w:type="dxa"/>
          </w:tcPr>
          <w:p w14:paraId="23ABDA45" w14:textId="77777777" w:rsidR="00710077" w:rsidRDefault="00710077" w:rsidP="003E0B8D">
            <w:pPr>
              <w:jc w:val="center"/>
            </w:pPr>
            <w:r>
              <w:t>-</w:t>
            </w:r>
          </w:p>
        </w:tc>
        <w:tc>
          <w:tcPr>
            <w:tcW w:w="6804" w:type="dxa"/>
          </w:tcPr>
          <w:p w14:paraId="12E15366" w14:textId="77777777" w:rsidR="00710077" w:rsidRDefault="00710077" w:rsidP="00710077"/>
        </w:tc>
      </w:tr>
    </w:tbl>
    <w:p w14:paraId="36F8DDAA" w14:textId="69571E55" w:rsidR="00710077" w:rsidRDefault="00710077" w:rsidP="00710077"/>
    <w:p w14:paraId="3ABCED2A" w14:textId="67DFFB33" w:rsidR="00AE3432" w:rsidRPr="00937454" w:rsidRDefault="00AE3432" w:rsidP="00AE3432">
      <w:pPr>
        <w:rPr>
          <w:i/>
          <w:iCs/>
          <w:color w:val="FF0000"/>
        </w:rPr>
      </w:pPr>
      <w:r w:rsidRPr="00937454">
        <w:rPr>
          <w:i/>
          <w:iCs/>
          <w:color w:val="FF0000"/>
        </w:rPr>
        <w:t xml:space="preserve">(List of </w:t>
      </w:r>
      <w:r>
        <w:rPr>
          <w:i/>
          <w:iCs/>
          <w:color w:val="FF0000"/>
        </w:rPr>
        <w:t>Symbols</w:t>
      </w:r>
      <w:r w:rsidRPr="00937454">
        <w:rPr>
          <w:i/>
          <w:iCs/>
          <w:color w:val="FF0000"/>
        </w:rPr>
        <w:t xml:space="preserve"> is optional</w:t>
      </w:r>
      <w:r>
        <w:rPr>
          <w:i/>
          <w:iCs/>
          <w:color w:val="FF0000"/>
        </w:rPr>
        <w:t>. Please remove this page if it is not used</w:t>
      </w:r>
      <w:r w:rsidRPr="00937454">
        <w:rPr>
          <w:i/>
          <w:iCs/>
          <w:color w:val="FF0000"/>
        </w:rPr>
        <w:t>)</w:t>
      </w:r>
    </w:p>
    <w:p w14:paraId="045C902A" w14:textId="77777777" w:rsidR="00851C4D" w:rsidRDefault="00851C4D" w:rsidP="00710077"/>
    <w:bookmarkStart w:id="18" w:name="_Toc130887370" w:displacedByCustomXml="next"/>
    <w:sdt>
      <w:sdtPr>
        <w:id w:val="-1066730263"/>
        <w:lock w:val="sdtContentLocked"/>
        <w:placeholder>
          <w:docPart w:val="E63C1EA1670A4FB896B714A30DAA0C00"/>
        </w:placeholder>
      </w:sdtPr>
      <w:sdtContent>
        <w:p w14:paraId="6E1340B8" w14:textId="77777777" w:rsidR="008E5512" w:rsidRDefault="008E5512" w:rsidP="008E5512">
          <w:pPr>
            <w:pStyle w:val="UTEMTITLEATROMANPAGES"/>
          </w:pPr>
          <w:r w:rsidRPr="00D56AFC">
            <w:t xml:space="preserve">LIST OF </w:t>
          </w:r>
          <w:r>
            <w:t xml:space="preserve">ABBREVIATIONS </w:t>
          </w:r>
        </w:p>
      </w:sdtContent>
    </w:sdt>
    <w:bookmarkEnd w:id="18" w:displacedByCustomXml="prev"/>
    <w:tbl>
      <w:tblPr>
        <w:tblW w:w="8784" w:type="dxa"/>
        <w:tblLook w:val="04A0" w:firstRow="1" w:lastRow="0" w:firstColumn="1" w:lastColumn="0" w:noHBand="0" w:noVBand="1"/>
      </w:tblPr>
      <w:tblGrid>
        <w:gridCol w:w="1413"/>
        <w:gridCol w:w="567"/>
        <w:gridCol w:w="6804"/>
      </w:tblGrid>
      <w:tr w:rsidR="008E5512" w14:paraId="2F1131F1" w14:textId="77777777" w:rsidTr="008E5512">
        <w:tc>
          <w:tcPr>
            <w:tcW w:w="1413" w:type="dxa"/>
          </w:tcPr>
          <w:p w14:paraId="73A6CC26" w14:textId="77777777" w:rsidR="008E5512" w:rsidRDefault="00925B6E" w:rsidP="008E5512">
            <w:pPr>
              <w:jc w:val="center"/>
            </w:pPr>
            <m:oMathPara>
              <m:oMath>
                <m:r>
                  <w:rPr>
                    <w:rFonts w:ascii="Cambria Math" w:hAnsi="Cambria Math"/>
                  </w:rPr>
                  <m:t>V</m:t>
                </m:r>
              </m:oMath>
            </m:oMathPara>
          </w:p>
        </w:tc>
        <w:tc>
          <w:tcPr>
            <w:tcW w:w="567" w:type="dxa"/>
          </w:tcPr>
          <w:p w14:paraId="60F2D101" w14:textId="77777777" w:rsidR="008E5512" w:rsidRDefault="008E5512" w:rsidP="008E5512">
            <w:pPr>
              <w:jc w:val="center"/>
            </w:pPr>
            <w:r>
              <w:t>-</w:t>
            </w:r>
          </w:p>
        </w:tc>
        <w:tc>
          <w:tcPr>
            <w:tcW w:w="6804" w:type="dxa"/>
          </w:tcPr>
          <w:p w14:paraId="5E48EF4C" w14:textId="508E1028" w:rsidR="008E5512" w:rsidRDefault="008E5512" w:rsidP="008E5512">
            <w:r>
              <w:t xml:space="preserve">Voltage </w:t>
            </w:r>
          </w:p>
        </w:tc>
      </w:tr>
      <w:tr w:rsidR="008E5512" w14:paraId="0D990F9B" w14:textId="77777777" w:rsidTr="008E5512">
        <w:tc>
          <w:tcPr>
            <w:tcW w:w="1413" w:type="dxa"/>
          </w:tcPr>
          <w:p w14:paraId="41B5C3A4" w14:textId="77777777" w:rsidR="008E5512" w:rsidRDefault="008E5512" w:rsidP="008E5512">
            <w:pPr>
              <w:jc w:val="center"/>
            </w:pPr>
          </w:p>
        </w:tc>
        <w:tc>
          <w:tcPr>
            <w:tcW w:w="567" w:type="dxa"/>
          </w:tcPr>
          <w:p w14:paraId="751F434A" w14:textId="77777777" w:rsidR="008E5512" w:rsidRDefault="008E5512" w:rsidP="008E5512">
            <w:pPr>
              <w:jc w:val="center"/>
            </w:pPr>
            <w:r>
              <w:t>-</w:t>
            </w:r>
          </w:p>
        </w:tc>
        <w:tc>
          <w:tcPr>
            <w:tcW w:w="6804" w:type="dxa"/>
          </w:tcPr>
          <w:p w14:paraId="4B65707C" w14:textId="77777777" w:rsidR="008E5512" w:rsidRDefault="008E5512" w:rsidP="008E5512"/>
        </w:tc>
      </w:tr>
      <w:tr w:rsidR="008E5512" w14:paraId="23783BC0" w14:textId="77777777" w:rsidTr="008E5512">
        <w:tc>
          <w:tcPr>
            <w:tcW w:w="1413" w:type="dxa"/>
          </w:tcPr>
          <w:p w14:paraId="43F85685" w14:textId="77777777" w:rsidR="008E5512" w:rsidRDefault="008E5512" w:rsidP="008E5512">
            <w:pPr>
              <w:jc w:val="center"/>
            </w:pPr>
          </w:p>
        </w:tc>
        <w:tc>
          <w:tcPr>
            <w:tcW w:w="567" w:type="dxa"/>
          </w:tcPr>
          <w:p w14:paraId="291C0269" w14:textId="77777777" w:rsidR="008E5512" w:rsidRDefault="008E5512" w:rsidP="008E5512">
            <w:pPr>
              <w:jc w:val="center"/>
            </w:pPr>
            <w:r>
              <w:t>-</w:t>
            </w:r>
          </w:p>
        </w:tc>
        <w:tc>
          <w:tcPr>
            <w:tcW w:w="6804" w:type="dxa"/>
          </w:tcPr>
          <w:p w14:paraId="329544AC" w14:textId="77777777" w:rsidR="008E5512" w:rsidRDefault="008E5512" w:rsidP="008E5512"/>
        </w:tc>
      </w:tr>
      <w:tr w:rsidR="008E5512" w14:paraId="7D4A9A6D" w14:textId="77777777" w:rsidTr="008E5512">
        <w:tc>
          <w:tcPr>
            <w:tcW w:w="1413" w:type="dxa"/>
          </w:tcPr>
          <w:p w14:paraId="5698F03E" w14:textId="77777777" w:rsidR="008E5512" w:rsidRDefault="008E5512" w:rsidP="008E5512">
            <w:pPr>
              <w:jc w:val="center"/>
            </w:pPr>
          </w:p>
        </w:tc>
        <w:tc>
          <w:tcPr>
            <w:tcW w:w="567" w:type="dxa"/>
          </w:tcPr>
          <w:p w14:paraId="44455CE8" w14:textId="77777777" w:rsidR="008E5512" w:rsidRDefault="008E5512" w:rsidP="008E5512">
            <w:pPr>
              <w:jc w:val="center"/>
            </w:pPr>
            <w:r>
              <w:t>-</w:t>
            </w:r>
          </w:p>
        </w:tc>
        <w:tc>
          <w:tcPr>
            <w:tcW w:w="6804" w:type="dxa"/>
          </w:tcPr>
          <w:p w14:paraId="3409F6B7" w14:textId="77777777" w:rsidR="008E5512" w:rsidRDefault="008E5512" w:rsidP="008E5512"/>
        </w:tc>
      </w:tr>
      <w:tr w:rsidR="008E5512" w14:paraId="473F3AB8" w14:textId="77777777" w:rsidTr="008E5512">
        <w:tc>
          <w:tcPr>
            <w:tcW w:w="1413" w:type="dxa"/>
          </w:tcPr>
          <w:p w14:paraId="32134088" w14:textId="77777777" w:rsidR="008E5512" w:rsidRDefault="008E5512" w:rsidP="008E5512">
            <w:pPr>
              <w:jc w:val="center"/>
            </w:pPr>
          </w:p>
        </w:tc>
        <w:tc>
          <w:tcPr>
            <w:tcW w:w="567" w:type="dxa"/>
          </w:tcPr>
          <w:p w14:paraId="279F81D7" w14:textId="77777777" w:rsidR="008E5512" w:rsidRDefault="008E5512" w:rsidP="008E5512">
            <w:pPr>
              <w:jc w:val="center"/>
            </w:pPr>
            <w:r>
              <w:t>-</w:t>
            </w:r>
          </w:p>
        </w:tc>
        <w:tc>
          <w:tcPr>
            <w:tcW w:w="6804" w:type="dxa"/>
          </w:tcPr>
          <w:p w14:paraId="2D44E62E" w14:textId="77777777" w:rsidR="008E5512" w:rsidRDefault="008E5512" w:rsidP="008E5512"/>
        </w:tc>
      </w:tr>
      <w:tr w:rsidR="008E5512" w14:paraId="29664EFE" w14:textId="77777777" w:rsidTr="008E5512">
        <w:tc>
          <w:tcPr>
            <w:tcW w:w="1413" w:type="dxa"/>
          </w:tcPr>
          <w:p w14:paraId="5FBC6DAC" w14:textId="77777777" w:rsidR="008E5512" w:rsidRDefault="008E5512" w:rsidP="008E5512">
            <w:pPr>
              <w:jc w:val="center"/>
            </w:pPr>
          </w:p>
        </w:tc>
        <w:tc>
          <w:tcPr>
            <w:tcW w:w="567" w:type="dxa"/>
          </w:tcPr>
          <w:p w14:paraId="5AC84E9A" w14:textId="77777777" w:rsidR="008E5512" w:rsidRDefault="008E5512" w:rsidP="008E5512">
            <w:pPr>
              <w:jc w:val="center"/>
            </w:pPr>
            <w:r>
              <w:t>-</w:t>
            </w:r>
          </w:p>
        </w:tc>
        <w:tc>
          <w:tcPr>
            <w:tcW w:w="6804" w:type="dxa"/>
          </w:tcPr>
          <w:p w14:paraId="517C5218" w14:textId="77777777" w:rsidR="008E5512" w:rsidRDefault="008E5512" w:rsidP="008E5512"/>
        </w:tc>
      </w:tr>
      <w:tr w:rsidR="008E5512" w14:paraId="2F183D38" w14:textId="77777777" w:rsidTr="008E5512">
        <w:tc>
          <w:tcPr>
            <w:tcW w:w="1413" w:type="dxa"/>
          </w:tcPr>
          <w:p w14:paraId="54F12BCE" w14:textId="77777777" w:rsidR="008E5512" w:rsidRDefault="008E5512" w:rsidP="008E5512">
            <w:pPr>
              <w:jc w:val="center"/>
            </w:pPr>
          </w:p>
        </w:tc>
        <w:tc>
          <w:tcPr>
            <w:tcW w:w="567" w:type="dxa"/>
          </w:tcPr>
          <w:p w14:paraId="432A6D41" w14:textId="77777777" w:rsidR="008E5512" w:rsidRDefault="008E5512" w:rsidP="008E5512">
            <w:pPr>
              <w:jc w:val="center"/>
            </w:pPr>
            <w:r>
              <w:t>-</w:t>
            </w:r>
          </w:p>
        </w:tc>
        <w:tc>
          <w:tcPr>
            <w:tcW w:w="6804" w:type="dxa"/>
          </w:tcPr>
          <w:p w14:paraId="4DAE3446" w14:textId="77777777" w:rsidR="008E5512" w:rsidRDefault="008E5512" w:rsidP="008E5512"/>
        </w:tc>
      </w:tr>
      <w:tr w:rsidR="008E5512" w14:paraId="026B54C7" w14:textId="77777777" w:rsidTr="008E5512">
        <w:tc>
          <w:tcPr>
            <w:tcW w:w="1413" w:type="dxa"/>
          </w:tcPr>
          <w:p w14:paraId="4FF15460" w14:textId="77777777" w:rsidR="008E5512" w:rsidRDefault="008E5512" w:rsidP="008E5512">
            <w:pPr>
              <w:jc w:val="center"/>
            </w:pPr>
          </w:p>
        </w:tc>
        <w:tc>
          <w:tcPr>
            <w:tcW w:w="567" w:type="dxa"/>
          </w:tcPr>
          <w:p w14:paraId="783EC834" w14:textId="77777777" w:rsidR="008E5512" w:rsidRDefault="008E5512" w:rsidP="008E5512">
            <w:pPr>
              <w:jc w:val="center"/>
            </w:pPr>
            <w:r>
              <w:t>-</w:t>
            </w:r>
          </w:p>
        </w:tc>
        <w:tc>
          <w:tcPr>
            <w:tcW w:w="6804" w:type="dxa"/>
          </w:tcPr>
          <w:p w14:paraId="1B937139" w14:textId="77777777" w:rsidR="008E5512" w:rsidRDefault="008E5512" w:rsidP="008E5512"/>
        </w:tc>
      </w:tr>
    </w:tbl>
    <w:p w14:paraId="6AA00B31" w14:textId="4E33A0C2" w:rsidR="008E5512" w:rsidRDefault="008E5512" w:rsidP="008E5512"/>
    <w:p w14:paraId="18DA39C9" w14:textId="77777777" w:rsidR="008E5512" w:rsidRDefault="008E5512" w:rsidP="008E5512"/>
    <w:p w14:paraId="06E79C7B" w14:textId="77777777" w:rsidR="008E5512" w:rsidRPr="00710077" w:rsidRDefault="008E5512" w:rsidP="008E5512"/>
    <w:p w14:paraId="2781CBA3" w14:textId="4964526B" w:rsidR="00AE3432" w:rsidRPr="00937454" w:rsidRDefault="00AE3432" w:rsidP="00AE3432">
      <w:pPr>
        <w:rPr>
          <w:i/>
          <w:iCs/>
          <w:color w:val="FF0000"/>
        </w:rPr>
      </w:pPr>
      <w:r w:rsidRPr="00937454">
        <w:rPr>
          <w:i/>
          <w:iCs/>
          <w:color w:val="FF0000"/>
        </w:rPr>
        <w:t xml:space="preserve">(List of </w:t>
      </w:r>
      <w:r>
        <w:rPr>
          <w:i/>
          <w:iCs/>
          <w:color w:val="FF0000"/>
        </w:rPr>
        <w:t>Abbreviations</w:t>
      </w:r>
      <w:r w:rsidRPr="00937454">
        <w:rPr>
          <w:i/>
          <w:iCs/>
          <w:color w:val="FF0000"/>
        </w:rPr>
        <w:t xml:space="preserve"> is optional</w:t>
      </w:r>
      <w:r>
        <w:rPr>
          <w:i/>
          <w:iCs/>
          <w:color w:val="FF0000"/>
        </w:rPr>
        <w:t>. Please remove this page if it is not used</w:t>
      </w:r>
      <w:r w:rsidRPr="00937454">
        <w:rPr>
          <w:i/>
          <w:iCs/>
          <w:color w:val="FF0000"/>
        </w:rPr>
        <w:t>)</w:t>
      </w:r>
    </w:p>
    <w:p w14:paraId="7E6AC098" w14:textId="77777777" w:rsidR="00851C4D" w:rsidRPr="00710077" w:rsidRDefault="00851C4D" w:rsidP="00710077"/>
    <w:bookmarkStart w:id="19" w:name="_Toc130887371" w:displacedByCustomXml="next"/>
    <w:sdt>
      <w:sdtPr>
        <w:id w:val="1296487268"/>
        <w:lock w:val="sdtContentLocked"/>
        <w:placeholder>
          <w:docPart w:val="E63C1EA1670A4FB896B714A30DAA0C00"/>
        </w:placeholder>
      </w:sdtPr>
      <w:sdtContent>
        <w:p w14:paraId="606B83F9" w14:textId="77777777" w:rsidR="005A4899" w:rsidRPr="00744AA7" w:rsidRDefault="005A4899" w:rsidP="00C13B9B">
          <w:pPr>
            <w:pStyle w:val="UTEMTITLEATROMANPAGES"/>
          </w:pPr>
          <w:r w:rsidRPr="00744AA7">
            <w:t>LIST OF APPENDICES</w:t>
          </w:r>
        </w:p>
        <w:bookmarkEnd w:id="17" w:displacedByCustomXml="next"/>
      </w:sdtContent>
    </w:sdt>
    <w:bookmarkEnd w:id="19" w:displacedByCustomXml="prev"/>
    <w:sdt>
      <w:sdtPr>
        <w:rPr>
          <w:b/>
          <w:bCs/>
        </w:rPr>
        <w:id w:val="717246115"/>
        <w:lock w:val="sdtContentLocked"/>
        <w:placeholder>
          <w:docPart w:val="5FFFD3FE2B81420BB51E5B87A8624CAE"/>
        </w:placeholder>
      </w:sdtPr>
      <w:sdtContent>
        <w:p w14:paraId="17B2D1EF" w14:textId="77777777" w:rsidR="008E5512" w:rsidRDefault="008E5512" w:rsidP="008E5512">
          <w:pPr>
            <w:rPr>
              <w:b/>
              <w:bCs/>
            </w:rPr>
          </w:pPr>
          <w:r>
            <w:rPr>
              <w:b/>
              <w:bCs/>
            </w:rPr>
            <w:t>APPENDIX</w:t>
          </w:r>
          <w:r w:rsidRPr="00F85CAD">
            <w:rPr>
              <w:b/>
              <w:bCs/>
            </w:rPr>
            <w:tab/>
            <w:t xml:space="preserve">                              </w:t>
          </w:r>
          <w:r>
            <w:rPr>
              <w:b/>
              <w:bCs/>
            </w:rPr>
            <w:t xml:space="preserve">   </w:t>
          </w:r>
          <w:r w:rsidRPr="00F85CAD">
            <w:rPr>
              <w:b/>
              <w:bCs/>
            </w:rPr>
            <w:t xml:space="preserve">      </w:t>
          </w:r>
          <w:r>
            <w:rPr>
              <w:b/>
              <w:bCs/>
            </w:rPr>
            <w:t xml:space="preserve">  </w:t>
          </w:r>
          <w:r w:rsidRPr="00F85CAD">
            <w:rPr>
              <w:b/>
              <w:bCs/>
            </w:rPr>
            <w:t xml:space="preserve">TITLE                                        </w:t>
          </w:r>
          <w:r>
            <w:rPr>
              <w:b/>
              <w:bCs/>
            </w:rPr>
            <w:t xml:space="preserve">        </w:t>
          </w:r>
          <w:r w:rsidRPr="00F85CAD">
            <w:rPr>
              <w:b/>
              <w:bCs/>
            </w:rPr>
            <w:t xml:space="preserve">            PAGE</w:t>
          </w:r>
        </w:p>
        <w:p w14:paraId="422C7592" w14:textId="77777777" w:rsidR="008E5512" w:rsidRDefault="00000000" w:rsidP="008E5512">
          <w:pPr>
            <w:rPr>
              <w:b/>
              <w:bCs/>
            </w:rPr>
          </w:pPr>
        </w:p>
      </w:sdtContent>
    </w:sdt>
    <w:p w14:paraId="3EA74146" w14:textId="2DAB1250" w:rsidR="006643A9" w:rsidRDefault="0004670D">
      <w:pPr>
        <w:pStyle w:val="TableofFigures"/>
        <w:rPr>
          <w:noProof/>
        </w:rPr>
      </w:pPr>
      <w:r w:rsidRPr="0012420F">
        <w:rPr>
          <w:highlight w:val="yellow"/>
        </w:rPr>
        <w:fldChar w:fldCharType="begin"/>
      </w:r>
      <w:r w:rsidRPr="0012420F">
        <w:rPr>
          <w:highlight w:val="yellow"/>
        </w:rPr>
        <w:instrText xml:space="preserve"> TOC \h \z \c "Appendix" </w:instrText>
      </w:r>
      <w:r w:rsidRPr="0012420F">
        <w:rPr>
          <w:highlight w:val="yellow"/>
        </w:rPr>
        <w:fldChar w:fldCharType="separate"/>
      </w:r>
    </w:p>
    <w:p w14:paraId="317FEF1A" w14:textId="40B9785D" w:rsidR="006643A9" w:rsidRDefault="00000000">
      <w:pPr>
        <w:pStyle w:val="TableofFigures"/>
        <w:rPr>
          <w:rFonts w:asciiTheme="minorHAnsi" w:eastAsiaTheme="minorEastAsia" w:hAnsiTheme="minorHAnsi" w:cstheme="minorBidi"/>
          <w:noProof/>
          <w:sz w:val="22"/>
          <w:szCs w:val="22"/>
          <w:lang w:eastAsia="ms-MY"/>
        </w:rPr>
      </w:pPr>
      <w:hyperlink w:anchor="_Toc65528793" w:history="1">
        <w:r w:rsidR="006643A9" w:rsidRPr="00D22108">
          <w:rPr>
            <w:rStyle w:val="Hyperlink"/>
            <w:noProof/>
          </w:rPr>
          <w:t>Appendix A</w:t>
        </w:r>
        <w:r w:rsidR="006643A9">
          <w:rPr>
            <w:rFonts w:asciiTheme="minorHAnsi" w:eastAsiaTheme="minorEastAsia" w:hAnsiTheme="minorHAnsi" w:cstheme="minorBidi"/>
            <w:noProof/>
            <w:sz w:val="22"/>
            <w:szCs w:val="22"/>
            <w:lang w:eastAsia="ms-MY"/>
          </w:rPr>
          <w:tab/>
        </w:r>
        <w:r w:rsidR="006643A9" w:rsidRPr="00D22108">
          <w:rPr>
            <w:rStyle w:val="Hyperlink"/>
            <w:noProof/>
          </w:rPr>
          <w:t xml:space="preserve"> Example of Appendix A</w:t>
        </w:r>
        <w:r w:rsidR="006643A9">
          <w:rPr>
            <w:noProof/>
            <w:webHidden/>
          </w:rPr>
          <w:tab/>
        </w:r>
        <w:r w:rsidR="006643A9">
          <w:rPr>
            <w:noProof/>
            <w:webHidden/>
          </w:rPr>
          <w:fldChar w:fldCharType="begin"/>
        </w:r>
        <w:r w:rsidR="006643A9">
          <w:rPr>
            <w:noProof/>
            <w:webHidden/>
          </w:rPr>
          <w:instrText xml:space="preserve"> PAGEREF _Toc65528793 \h </w:instrText>
        </w:r>
        <w:r w:rsidR="006643A9">
          <w:rPr>
            <w:noProof/>
            <w:webHidden/>
          </w:rPr>
        </w:r>
        <w:r w:rsidR="006643A9">
          <w:rPr>
            <w:noProof/>
            <w:webHidden/>
          </w:rPr>
          <w:fldChar w:fldCharType="separate"/>
        </w:r>
        <w:r w:rsidR="008E5A14">
          <w:rPr>
            <w:noProof/>
            <w:webHidden/>
          </w:rPr>
          <w:t>22</w:t>
        </w:r>
        <w:r w:rsidR="006643A9">
          <w:rPr>
            <w:noProof/>
            <w:webHidden/>
          </w:rPr>
          <w:fldChar w:fldCharType="end"/>
        </w:r>
      </w:hyperlink>
    </w:p>
    <w:p w14:paraId="140475AA" w14:textId="6FB67B01" w:rsidR="006643A9" w:rsidRDefault="00000000">
      <w:pPr>
        <w:pStyle w:val="TableofFigures"/>
        <w:rPr>
          <w:rFonts w:asciiTheme="minorHAnsi" w:eastAsiaTheme="minorEastAsia" w:hAnsiTheme="minorHAnsi" w:cstheme="minorBidi"/>
          <w:noProof/>
          <w:sz w:val="22"/>
          <w:szCs w:val="22"/>
          <w:lang w:eastAsia="ms-MY"/>
        </w:rPr>
      </w:pPr>
      <w:hyperlink w:anchor="_Toc65528794" w:history="1">
        <w:r w:rsidR="006643A9" w:rsidRPr="00D22108">
          <w:rPr>
            <w:rStyle w:val="Hyperlink"/>
            <w:noProof/>
          </w:rPr>
          <w:t>Appendix B</w:t>
        </w:r>
        <w:r w:rsidR="006643A9">
          <w:rPr>
            <w:rFonts w:asciiTheme="minorHAnsi" w:eastAsiaTheme="minorEastAsia" w:hAnsiTheme="minorHAnsi" w:cstheme="minorBidi"/>
            <w:noProof/>
            <w:sz w:val="22"/>
            <w:szCs w:val="22"/>
            <w:lang w:eastAsia="ms-MY"/>
          </w:rPr>
          <w:tab/>
        </w:r>
        <w:r w:rsidR="006643A9" w:rsidRPr="00D22108">
          <w:rPr>
            <w:rStyle w:val="Hyperlink"/>
            <w:noProof/>
          </w:rPr>
          <w:t xml:space="preserve"> Example of Appendix B</w:t>
        </w:r>
        <w:r w:rsidR="006643A9">
          <w:rPr>
            <w:noProof/>
            <w:webHidden/>
          </w:rPr>
          <w:tab/>
        </w:r>
        <w:r w:rsidR="006643A9">
          <w:rPr>
            <w:noProof/>
            <w:webHidden/>
          </w:rPr>
          <w:fldChar w:fldCharType="begin"/>
        </w:r>
        <w:r w:rsidR="006643A9">
          <w:rPr>
            <w:noProof/>
            <w:webHidden/>
          </w:rPr>
          <w:instrText xml:space="preserve"> PAGEREF _Toc65528794 \h </w:instrText>
        </w:r>
        <w:r w:rsidR="006643A9">
          <w:rPr>
            <w:noProof/>
            <w:webHidden/>
          </w:rPr>
        </w:r>
        <w:r w:rsidR="006643A9">
          <w:rPr>
            <w:noProof/>
            <w:webHidden/>
          </w:rPr>
          <w:fldChar w:fldCharType="separate"/>
        </w:r>
        <w:r w:rsidR="008E5A14">
          <w:rPr>
            <w:noProof/>
            <w:webHidden/>
          </w:rPr>
          <w:t>23</w:t>
        </w:r>
        <w:r w:rsidR="006643A9">
          <w:rPr>
            <w:noProof/>
            <w:webHidden/>
          </w:rPr>
          <w:fldChar w:fldCharType="end"/>
        </w:r>
      </w:hyperlink>
    </w:p>
    <w:p w14:paraId="0A22BD99" w14:textId="77777777" w:rsidR="005A4899" w:rsidRDefault="0004670D" w:rsidP="004615C8">
      <w:pPr>
        <w:pStyle w:val="TOC1"/>
      </w:pPr>
      <w:r w:rsidRPr="0012420F">
        <w:rPr>
          <w:highlight w:val="yellow"/>
        </w:rPr>
        <w:fldChar w:fldCharType="end"/>
      </w:r>
    </w:p>
    <w:p w14:paraId="71D04AF4" w14:textId="77777777" w:rsidR="004615C8" w:rsidRDefault="004615C8" w:rsidP="004615C8"/>
    <w:p w14:paraId="278D394B" w14:textId="77777777" w:rsidR="003D08E4" w:rsidRDefault="003D08E4" w:rsidP="00D1674D"/>
    <w:p w14:paraId="600C9203" w14:textId="77777777" w:rsidR="00AE3432" w:rsidRPr="00937454" w:rsidRDefault="00AE3432" w:rsidP="00AE3432">
      <w:pPr>
        <w:rPr>
          <w:i/>
          <w:iCs/>
          <w:color w:val="FF0000"/>
        </w:rPr>
      </w:pPr>
      <w:r w:rsidRPr="00937454">
        <w:rPr>
          <w:i/>
          <w:iCs/>
          <w:color w:val="FF0000"/>
        </w:rPr>
        <w:t xml:space="preserve">(List of </w:t>
      </w:r>
      <w:r>
        <w:rPr>
          <w:i/>
          <w:iCs/>
          <w:color w:val="FF0000"/>
        </w:rPr>
        <w:t>Appendices</w:t>
      </w:r>
      <w:r w:rsidRPr="00937454">
        <w:rPr>
          <w:i/>
          <w:iCs/>
          <w:color w:val="FF0000"/>
        </w:rPr>
        <w:t xml:space="preserve"> is optional</w:t>
      </w:r>
      <w:r>
        <w:rPr>
          <w:i/>
          <w:iCs/>
          <w:color w:val="FF0000"/>
        </w:rPr>
        <w:t>. Please remove this page if it is not used</w:t>
      </w:r>
      <w:r w:rsidRPr="00937454">
        <w:rPr>
          <w:i/>
          <w:iCs/>
          <w:color w:val="FF0000"/>
        </w:rPr>
        <w:t>)</w:t>
      </w:r>
    </w:p>
    <w:p w14:paraId="6FDBC39E" w14:textId="77777777" w:rsidR="003D08E4" w:rsidRDefault="003D08E4" w:rsidP="00D1674D">
      <w:pPr>
        <w:sectPr w:rsidR="003D08E4" w:rsidSect="00BE6572">
          <w:pgSz w:w="11909" w:h="16834" w:code="9"/>
          <w:pgMar w:top="1985" w:right="1418" w:bottom="1418" w:left="1701" w:header="720" w:footer="1134" w:gutter="0"/>
          <w:pgNumType w:fmt="lowerRoman"/>
          <w:cols w:space="720"/>
          <w:docGrid w:linePitch="360"/>
        </w:sectPr>
      </w:pPr>
    </w:p>
    <w:p w14:paraId="5CEC6847" w14:textId="0B6BA1D5" w:rsidR="00BC65FC" w:rsidRDefault="00012D0D" w:rsidP="00D566C3">
      <w:pPr>
        <w:pStyle w:val="Heading1"/>
        <w:spacing w:before="480" w:after="480"/>
      </w:pPr>
      <w:r>
        <w:lastRenderedPageBreak/>
        <w:br/>
      </w:r>
      <w:r w:rsidR="00EF2375">
        <w:br/>
      </w:r>
      <w:r>
        <w:br/>
      </w:r>
      <w:bookmarkStart w:id="20" w:name="_Toc458254"/>
      <w:bookmarkStart w:id="21" w:name="_Toc130887372"/>
      <w:r w:rsidR="00BC65FC" w:rsidRPr="006A6AAD">
        <w:t>INTRODUCTION</w:t>
      </w:r>
      <w:bookmarkEnd w:id="20"/>
      <w:bookmarkEnd w:id="21"/>
    </w:p>
    <w:p w14:paraId="74694A93" w14:textId="1AC46D7B" w:rsidR="00BC65FC" w:rsidRDefault="00DC06DB" w:rsidP="000E757C">
      <w:pPr>
        <w:pStyle w:val="Heading2"/>
      </w:pPr>
      <w:bookmarkStart w:id="22" w:name="_Toc458255"/>
      <w:bookmarkStart w:id="23" w:name="_Toc130887373"/>
      <w:r w:rsidRPr="008568DB">
        <w:rPr>
          <w:noProof/>
          <w:lang w:val="en-MY" w:eastAsia="en-MY"/>
        </w:rPr>
        <mc:AlternateContent>
          <mc:Choice Requires="wps">
            <w:drawing>
              <wp:anchor distT="0" distB="0" distL="114300" distR="114300" simplePos="0" relativeHeight="251652608" behindDoc="0" locked="0" layoutInCell="1" allowOverlap="1" wp14:anchorId="5F6D3D0F" wp14:editId="1F5F2AB8">
                <wp:simplePos x="0" y="0"/>
                <wp:positionH relativeFrom="column">
                  <wp:posOffset>152400</wp:posOffset>
                </wp:positionH>
                <wp:positionV relativeFrom="paragraph">
                  <wp:posOffset>8975725</wp:posOffset>
                </wp:positionV>
                <wp:extent cx="685800" cy="228600"/>
                <wp:effectExtent l="3810" t="2540" r="0" b="0"/>
                <wp:wrapNone/>
                <wp:docPr id="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9CECF" w14:textId="77777777" w:rsidR="00B70F1B" w:rsidRPr="00141D27" w:rsidRDefault="00B70F1B" w:rsidP="00F665A8">
                            <w:pPr>
                              <w:rPr>
                                <w:i/>
                                <w:sz w:val="20"/>
                                <w:szCs w:val="20"/>
                              </w:rPr>
                            </w:pPr>
                            <w:r w:rsidRPr="00141D27">
                              <w:rPr>
                                <w:i/>
                                <w:sz w:val="20"/>
                                <w:szCs w:val="20"/>
                              </w:rPr>
                              <w:t>2.5 cm</w:t>
                            </w:r>
                          </w:p>
                          <w:p w14:paraId="6CCFA65A" w14:textId="77777777" w:rsidR="00B70F1B" w:rsidRDefault="00B70F1B" w:rsidP="00F665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3D0F" id="Text Box 253" o:spid="_x0000_s1028" type="#_x0000_t202" style="position:absolute;left:0;text-align:left;margin-left:12pt;margin-top:706.75pt;width:54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9AEAANA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" stroked="f">
                <v:textbox>
                  <w:txbxContent>
                    <w:p w14:paraId="2789CECF" w14:textId="77777777" w:rsidR="00B70F1B" w:rsidRPr="00141D27" w:rsidRDefault="00B70F1B" w:rsidP="00F665A8">
                      <w:pPr>
                        <w:rPr>
                          <w:i/>
                          <w:sz w:val="20"/>
                          <w:szCs w:val="20"/>
                        </w:rPr>
                      </w:pPr>
                      <w:r w:rsidRPr="00141D27">
                        <w:rPr>
                          <w:i/>
                          <w:sz w:val="20"/>
                          <w:szCs w:val="20"/>
                        </w:rPr>
                        <w:t>2.5 cm</w:t>
                      </w:r>
                    </w:p>
                    <w:p w14:paraId="6CCFA65A" w14:textId="77777777" w:rsidR="00B70F1B" w:rsidRDefault="00B70F1B" w:rsidP="00F665A8"/>
                  </w:txbxContent>
                </v:textbox>
              </v:shape>
            </w:pict>
          </mc:Fallback>
        </mc:AlternateContent>
      </w:r>
      <w:r w:rsidR="00BC65FC" w:rsidRPr="008568DB">
        <w:t>Background</w:t>
      </w:r>
      <w:bookmarkEnd w:id="22"/>
      <w:bookmarkEnd w:id="23"/>
    </w:p>
    <w:p w14:paraId="065EE0FE" w14:textId="77777777" w:rsidR="00BC5DD5" w:rsidRPr="00744AA7" w:rsidRDefault="00BC5DD5" w:rsidP="000E757C">
      <w:pPr>
        <w:pStyle w:val="UTEMPARAGRAPH"/>
      </w:pPr>
      <w:bookmarkStart w:id="24" w:name="_Toc458256"/>
      <w:r w:rsidRPr="00744AA7">
        <w:t xml:space="preserve">Power distribution system is the last stage of the power delivery chain, which channel electrical energy from the transmission or grid supply system (GSS) network to consumers of electricity. Due to rapid increase in electricity demand, distribution feeders and transformers are getting more extensive, covering wide geographical areas and operating continuously with the expectation of being reliable, safe, and secured. </w:t>
      </w:r>
    </w:p>
    <w:p w14:paraId="2C84CD83" w14:textId="14E8E97F" w:rsidR="0023729D" w:rsidRDefault="0023729D" w:rsidP="000E757C">
      <w:pPr>
        <w:pStyle w:val="Heading2"/>
        <w:rPr>
          <w:color w:val="FF0000"/>
        </w:rPr>
      </w:pPr>
      <w:bookmarkStart w:id="25" w:name="_Toc130887374"/>
      <w:r>
        <w:t xml:space="preserve">Addressing Global Warming Through Weather Sensing Project </w:t>
      </w:r>
      <w:r>
        <w:rPr>
          <w:color w:val="FF0000"/>
        </w:rPr>
        <w:t>(Example only for Societal/Global Issue)</w:t>
      </w:r>
      <w:bookmarkEnd w:id="25"/>
    </w:p>
    <w:p w14:paraId="619ECB37" w14:textId="17ACCB27" w:rsidR="0023729D" w:rsidRPr="0023729D" w:rsidRDefault="0023729D" w:rsidP="0023729D">
      <w:pPr>
        <w:pStyle w:val="UTEMPARAGRAPH"/>
        <w:rPr>
          <w:lang w:val="en-US"/>
        </w:rPr>
      </w:pPr>
      <w:r w:rsidRPr="0023729D">
        <w:rPr>
          <w:lang w:val="en-US"/>
        </w:rPr>
        <w:t xml:space="preserve">Global warming is a major environmental issue that is having significant impacts on the planet. One of the key drivers of global warming is the release of greenhouse gases, which trap heat in the atmosphere and cause temperatures to rise. To address this issue, it is important to understand the changes in weather patterns and to track the levels of greenhouse gases in the atmosphere. This is where a weather sensing project can be a critical intervention. By monitoring weather conditions and tracking changes in temperature, humidity, and precipitation, a weather sensing project can provide valuable data that can be used to better understand the impacts of global warming on local and regional ecosystems. Additionally, by measuring greenhouse gas concentrations in the atmosphere, a weather sensing project can help identify sources of emissions and inform efforts to reduce them. Overall, a weather sensing project can be a powerful tool in the fight against global warming, </w:t>
      </w:r>
      <w:r w:rsidRPr="0023729D">
        <w:rPr>
          <w:lang w:val="en-US"/>
        </w:rPr>
        <w:lastRenderedPageBreak/>
        <w:t>providing crucial data and insights that can inform policy decisions and shape efforts to mitigate the impacts of climate change.</w:t>
      </w:r>
    </w:p>
    <w:p w14:paraId="5D9EA55B" w14:textId="3BD31977" w:rsidR="00416F2D" w:rsidRPr="00416F2D" w:rsidRDefault="00BC65FC" w:rsidP="000E757C">
      <w:pPr>
        <w:pStyle w:val="Heading2"/>
      </w:pPr>
      <w:bookmarkStart w:id="26" w:name="_Toc130887375"/>
      <w:r w:rsidRPr="00D41BF0">
        <w:t>Problem Statement</w:t>
      </w:r>
      <w:bookmarkEnd w:id="24"/>
      <w:bookmarkEnd w:id="26"/>
    </w:p>
    <w:p w14:paraId="25647329" w14:textId="4BDB4F4F" w:rsidR="00830670" w:rsidRDefault="00BC5DD5" w:rsidP="00C62F0A">
      <w:pPr>
        <w:pStyle w:val="UTEMPARAGRAPH"/>
      </w:pPr>
      <w:bookmarkStart w:id="27" w:name="_Toc458257"/>
      <w:r w:rsidRPr="00744AA7">
        <w:t xml:space="preserve">Power distribution feeders (and </w:t>
      </w:r>
      <w:r w:rsidRPr="000A0A82">
        <w:t>network</w:t>
      </w:r>
      <w:r w:rsidRPr="00744AA7">
        <w:t xml:space="preserve">) stretches over extensive geographical areas and have a myriad of characteristics associated with different voltage levels, circuit lengths, installed transformation capacity, number of load points, circuit construction types (e.g., underground, aerial, mixed) and load segments served. This poses great challenges to analyze the power and energy flow, including TL as these parameters vary significantly from each feeders and networks. </w:t>
      </w:r>
    </w:p>
    <w:p w14:paraId="7001DC4F" w14:textId="1B98E463" w:rsidR="00C0568C" w:rsidRDefault="003A4058" w:rsidP="000E757C">
      <w:pPr>
        <w:pStyle w:val="Heading2"/>
      </w:pPr>
      <w:bookmarkStart w:id="28" w:name="_Toc130887376"/>
      <w:r>
        <w:t>Project</w:t>
      </w:r>
      <w:r w:rsidR="00EF3187">
        <w:t xml:space="preserve"> O</w:t>
      </w:r>
      <w:r w:rsidR="002615F2">
        <w:t>bjective</w:t>
      </w:r>
      <w:bookmarkEnd w:id="27"/>
      <w:bookmarkEnd w:id="28"/>
    </w:p>
    <w:p w14:paraId="126DAF50" w14:textId="5DD59CF6" w:rsidR="00BC5DD5" w:rsidRDefault="00BC5DD5" w:rsidP="000E757C">
      <w:pPr>
        <w:pStyle w:val="UTEMPARAGRAPH"/>
      </w:pPr>
      <w:r>
        <w:t xml:space="preserve">The main aim of this </w:t>
      </w:r>
      <w:r w:rsidR="00B72AD0">
        <w:t>project</w:t>
      </w:r>
      <w:r>
        <w:t xml:space="preserve"> is to propose a systematic and effective methodology to estimate system wide TL of MV distribution network with reasonable accuracy. Specifically, the objectives are as follows:</w:t>
      </w:r>
    </w:p>
    <w:p w14:paraId="14EB3B73" w14:textId="2DCAE0EE" w:rsidR="00BC5DD5" w:rsidRPr="00091D37" w:rsidRDefault="00BC5DD5" w:rsidP="00F34C5F">
      <w:pPr>
        <w:pStyle w:val="UTEMPARALISTabc"/>
        <w:ind w:hanging="630"/>
      </w:pPr>
      <w:r w:rsidRPr="00091D37">
        <w:t>To develop a set of generic representative feeder (RF) model of the Malaysian MV distribution network for effective system wide energy flow and TL analysis</w:t>
      </w:r>
      <w:r w:rsidR="00342418">
        <w:t>.</w:t>
      </w:r>
    </w:p>
    <w:p w14:paraId="1F5464C6" w14:textId="77777777" w:rsidR="00BC5DD5" w:rsidRPr="00091D37" w:rsidRDefault="00BC5DD5" w:rsidP="00F34C5F">
      <w:pPr>
        <w:pStyle w:val="UTEMPARALISTabc"/>
        <w:ind w:hanging="630"/>
      </w:pPr>
      <w:r w:rsidRPr="00091D37">
        <w:t>To formulate an energy flow model (EFM) of a radial MV distribution network for effective estimation of the distribution of energy flow in each primary network components based on the actual recorded energy at TDIS, bulk energy, and MV feeders peak demand.</w:t>
      </w:r>
    </w:p>
    <w:p w14:paraId="03AACA0A" w14:textId="77777777" w:rsidR="00BC5DD5" w:rsidRPr="00091D37" w:rsidRDefault="00BC5DD5" w:rsidP="00F34C5F">
      <w:pPr>
        <w:pStyle w:val="UTEMPARALISTabc"/>
        <w:ind w:hanging="630"/>
      </w:pPr>
      <w:r w:rsidRPr="00091D37">
        <w:t>To develop an effective methodology to estimate system wide TL of MV distribution network based on EFM using RF model.</w:t>
      </w:r>
    </w:p>
    <w:p w14:paraId="4A158765" w14:textId="77777777" w:rsidR="003D0FE6" w:rsidRPr="009F6CEC" w:rsidRDefault="003D0FE6" w:rsidP="000E757C">
      <w:pPr>
        <w:pStyle w:val="UTEMPARAGRAPH"/>
      </w:pPr>
    </w:p>
    <w:p w14:paraId="36F81C83" w14:textId="6FFF0E69" w:rsidR="00EF3187" w:rsidRPr="0017761D" w:rsidRDefault="00610742" w:rsidP="000E757C">
      <w:pPr>
        <w:pStyle w:val="Heading2"/>
      </w:pPr>
      <w:bookmarkStart w:id="29" w:name="_Toc458260"/>
      <w:bookmarkStart w:id="30" w:name="_Toc130887377"/>
      <w:r w:rsidRPr="0017761D">
        <w:lastRenderedPageBreak/>
        <w:t xml:space="preserve">Scope of </w:t>
      </w:r>
      <w:bookmarkEnd w:id="29"/>
      <w:r w:rsidR="00C42480">
        <w:t>Project</w:t>
      </w:r>
      <w:bookmarkEnd w:id="30"/>
    </w:p>
    <w:p w14:paraId="676A99DD" w14:textId="5E09AB79" w:rsidR="00BC5DD5" w:rsidRDefault="00BC5DD5" w:rsidP="000E757C">
      <w:pPr>
        <w:pStyle w:val="UTEMPARAGRAPH"/>
      </w:pPr>
      <w:r>
        <w:t xml:space="preserve">The scope of this </w:t>
      </w:r>
      <w:r w:rsidR="001D7F5D">
        <w:t>project</w:t>
      </w:r>
      <w:r>
        <w:t xml:space="preserve"> are as follows:</w:t>
      </w:r>
    </w:p>
    <w:p w14:paraId="74F761FF" w14:textId="71AAE58E" w:rsidR="00342418" w:rsidRDefault="00342418" w:rsidP="008421B7">
      <w:pPr>
        <w:pStyle w:val="UTEMPARALISTabc"/>
        <w:numPr>
          <w:ilvl w:val="0"/>
          <w:numId w:val="31"/>
        </w:numPr>
        <w:ind w:left="1440" w:hanging="630"/>
      </w:pPr>
      <w:r>
        <w:t>Radial distribution network with balanced load condition.</w:t>
      </w:r>
    </w:p>
    <w:p w14:paraId="46D2D719" w14:textId="77777777" w:rsidR="00342418" w:rsidRDefault="00342418" w:rsidP="008421B7">
      <w:pPr>
        <w:pStyle w:val="UTEMPARALISTabc"/>
        <w:numPr>
          <w:ilvl w:val="0"/>
          <w:numId w:val="31"/>
        </w:numPr>
        <w:ind w:left="1440" w:hanging="630"/>
      </w:pPr>
      <w:r>
        <w:t xml:space="preserve">RF that were developed cover the majority types of feeders found in the Malaysian MV distribution network, covering a typical urban, sub-urban and rural areas with different load distribution along feeders. </w:t>
      </w:r>
    </w:p>
    <w:p w14:paraId="58E51F86" w14:textId="77777777" w:rsidR="00342418" w:rsidRDefault="00342418" w:rsidP="008421B7">
      <w:pPr>
        <w:pStyle w:val="UTEMPARALISTabc"/>
        <w:numPr>
          <w:ilvl w:val="0"/>
          <w:numId w:val="31"/>
        </w:numPr>
        <w:ind w:left="1440" w:hanging="630"/>
      </w:pPr>
      <w:r>
        <w:t>The EFM are considered for voltage levels of 33kV and 11Kv.</w:t>
      </w:r>
      <w:r w:rsidRPr="00342418">
        <w:t xml:space="preserve"> </w:t>
      </w:r>
    </w:p>
    <w:p w14:paraId="4F613DAB" w14:textId="7F0774A9" w:rsidR="00342418" w:rsidRDefault="00342418" w:rsidP="008421B7">
      <w:pPr>
        <w:pStyle w:val="UTEMPARALISTabc"/>
        <w:numPr>
          <w:ilvl w:val="0"/>
          <w:numId w:val="31"/>
        </w:numPr>
        <w:ind w:left="1440" w:hanging="630"/>
      </w:pPr>
      <w:r>
        <w:t>Investigation of load profiles of residential, commercial and industrial load segments to determine load factor (LF) and loss factor (LsF) were considered in the analytical models.</w:t>
      </w:r>
    </w:p>
    <w:p w14:paraId="5C1379D8" w14:textId="2787DAE4" w:rsidR="00892C34" w:rsidRPr="00892C34" w:rsidRDefault="00892C34" w:rsidP="00892C34">
      <w:pPr>
        <w:pStyle w:val="UTEMPARALISTabc"/>
        <w:numPr>
          <w:ilvl w:val="0"/>
          <w:numId w:val="0"/>
        </w:numPr>
        <w:ind w:left="1080"/>
      </w:pPr>
    </w:p>
    <w:p w14:paraId="3CCBFBB7" w14:textId="2CD08ECB" w:rsidR="00BC5DD5" w:rsidRPr="00744AA7" w:rsidRDefault="00BC5DD5" w:rsidP="009A7613">
      <w:pPr>
        <w:pStyle w:val="UTEMPARALISTabc"/>
        <w:numPr>
          <w:ilvl w:val="0"/>
          <w:numId w:val="0"/>
        </w:numPr>
        <w:ind w:left="1440"/>
      </w:pPr>
    </w:p>
    <w:p w14:paraId="78846FC6" w14:textId="77777777" w:rsidR="005A4899" w:rsidRDefault="00D705DE" w:rsidP="00D566C3">
      <w:pPr>
        <w:pStyle w:val="Heading1"/>
        <w:spacing w:before="480" w:after="480"/>
      </w:pPr>
      <w:r>
        <w:lastRenderedPageBreak/>
        <w:br/>
      </w:r>
      <w:r w:rsidR="00EF2375">
        <w:br/>
      </w:r>
      <w:r w:rsidR="006A6AAD" w:rsidRPr="006A6AAD">
        <w:br/>
      </w:r>
      <w:bookmarkStart w:id="31" w:name="_Toc458264"/>
      <w:bookmarkStart w:id="32" w:name="_Toc130887378"/>
      <w:r w:rsidR="001F4C6F" w:rsidRPr="006A6AAD">
        <w:t>LITERATURE REVIEW</w:t>
      </w:r>
      <w:bookmarkEnd w:id="31"/>
      <w:bookmarkEnd w:id="32"/>
    </w:p>
    <w:p w14:paraId="0BC0F180" w14:textId="77777777" w:rsidR="00082545" w:rsidRDefault="000C7648" w:rsidP="000E757C">
      <w:pPr>
        <w:pStyle w:val="Heading2"/>
      </w:pPr>
      <w:bookmarkStart w:id="33" w:name="_Toc130887379"/>
      <w:r>
        <w:t>Introduction</w:t>
      </w:r>
      <w:bookmarkEnd w:id="33"/>
    </w:p>
    <w:p w14:paraId="03FD64A4" w14:textId="3A2F1831" w:rsidR="00BC5DD5" w:rsidRPr="00744AA7" w:rsidRDefault="00BC5DD5" w:rsidP="000E757C">
      <w:pPr>
        <w:pStyle w:val="UTEMPARAGRAPH"/>
        <w:rPr>
          <w:lang w:val="en-US"/>
        </w:rPr>
      </w:pPr>
      <w:r w:rsidRPr="00744AA7">
        <w:rPr>
          <w:lang w:val="en-US"/>
        </w:rPr>
        <w:t xml:space="preserve">In today’s modern society, energy efficiency </w:t>
      </w:r>
      <w:r w:rsidR="00774C74" w:rsidRPr="00744AA7">
        <w:rPr>
          <w:lang w:val="en-US"/>
        </w:rPr>
        <w:t>is</w:t>
      </w:r>
      <w:r w:rsidRPr="00744AA7">
        <w:rPr>
          <w:lang w:val="en-US"/>
        </w:rPr>
        <w:t xml:space="preserve"> identified as key strategies to address growing issues in increasing fuel cost, market competition, tightening regulation, climate change and energy crisis due to depleting fossil fuel resources. Utilities and regulators are putting greater emphasis to find ways to reduce distribution TL as it represents key indicator of an energy efficient system. For strategic planning and development of energy efficient distribution network, it is important for utilities to develop effective methodology to correctly and efficiently evaluate the magnitude, location and sources of TL that occurs in the system. With comprehensive and accurate TL information, corrective and preventive solutions for TL reduction can be planned and executed correctly, and in a timely and effective manner.</w:t>
      </w:r>
    </w:p>
    <w:p w14:paraId="2182E1B8" w14:textId="4CB365AB" w:rsidR="006967FE" w:rsidRDefault="006967FE" w:rsidP="000E757C">
      <w:pPr>
        <w:pStyle w:val="Heading2"/>
        <w:rPr>
          <w:color w:val="FF0000"/>
        </w:rPr>
      </w:pPr>
      <w:bookmarkStart w:id="34" w:name="_Toc130887380"/>
      <w:r>
        <w:t xml:space="preserve">Understanding [Global/Current Issue] in the Literature </w:t>
      </w:r>
      <w:r w:rsidRPr="006967FE">
        <w:rPr>
          <w:color w:val="FF0000"/>
        </w:rPr>
        <w:t>(Example only)</w:t>
      </w:r>
      <w:bookmarkEnd w:id="34"/>
    </w:p>
    <w:p w14:paraId="35C057B1" w14:textId="105D2E9E" w:rsidR="006967FE" w:rsidRPr="006967FE" w:rsidRDefault="006967FE" w:rsidP="006967FE">
      <w:pPr>
        <w:pStyle w:val="UTEMPARAGRAPH"/>
        <w:rPr>
          <w:lang w:val="en-US"/>
        </w:rPr>
      </w:pPr>
      <w:r w:rsidRPr="006967FE">
        <w:rPr>
          <w:lang w:val="en-US"/>
        </w:rPr>
        <w:t>Through a review of the literature on climate change and weather sensing technologies, this section will explore the ways in which weather sensing projects can contribute to our understanding of global warming and inform strategies for mitigating its impacts.</w:t>
      </w:r>
      <w:r>
        <w:rPr>
          <w:lang w:val="en-US"/>
        </w:rPr>
        <w:t xml:space="preserve"> </w:t>
      </w:r>
      <w:r w:rsidRPr="006967FE">
        <w:rPr>
          <w:lang w:val="en-US"/>
        </w:rPr>
        <w:t xml:space="preserve">Research has shown that weather sensing technologies can provide valuable data on changes in temperature, humidity, and precipitation that are indicative of the impacts of global warming. For example, studies have used weather sensing data to demonstrate that average temperatures have been increasing over time, leading to more extreme weather events such as heat waves, droughts, and intense rainfall. Additionally, weather sensing </w:t>
      </w:r>
      <w:r w:rsidRPr="006967FE">
        <w:rPr>
          <w:lang w:val="en-US"/>
        </w:rPr>
        <w:lastRenderedPageBreak/>
        <w:t>technologies can be used to track greenhouse gas concentrations in the atmosphere, providing critical insights into the sources and distribution of emissions. By integrating weather sensing data with other environmental and socio-economic datasets, researchers and policymakers can better understand the complex interactions between climate change, human activity, and ecosystem health. As such, weather sensing projects have the potential to play a key role in addressing the global challenge of climate change.</w:t>
      </w:r>
    </w:p>
    <w:p w14:paraId="2B0A9057" w14:textId="4DBB323B" w:rsidR="00B60B22" w:rsidRDefault="009C0172" w:rsidP="000E757C">
      <w:pPr>
        <w:pStyle w:val="Heading2"/>
      </w:pPr>
      <w:bookmarkStart w:id="35" w:name="_Toc130887381"/>
      <w:r>
        <w:t xml:space="preserve">Sample </w:t>
      </w:r>
      <w:r w:rsidR="00985C2A">
        <w:t>Subtopic Level 1</w:t>
      </w:r>
      <w:bookmarkEnd w:id="35"/>
    </w:p>
    <w:p w14:paraId="4F502C40" w14:textId="77777777" w:rsidR="00BC5DD5" w:rsidRDefault="00BC5DD5" w:rsidP="000E757C">
      <w:pPr>
        <w:pStyle w:val="UTEMPARAGRAPH"/>
        <w:rPr>
          <w:noProof/>
        </w:rPr>
      </w:pPr>
      <w:bookmarkStart w:id="36" w:name="_Toc458266"/>
      <w:bookmarkStart w:id="37" w:name="_Toc458267"/>
      <w:r w:rsidRPr="00B60B22">
        <w:t xml:space="preserve">The purpose of distribution </w:t>
      </w:r>
      <w:r w:rsidRPr="00851C4D">
        <w:t>feeder</w:t>
      </w:r>
      <w:r w:rsidRPr="00B60B22">
        <w:t xml:space="preserve"> (cable or line) is to provide path for energy flow from GSS all the way to the distribution customer. Traditional distribution feeders (without DER) are usually operated in radial configurations - the energy flows uni-directionally from the GSS to the load. The feeders are typically categorized by its: (i) voltage level, (ii) conductor material, (iii) conductor size (cross sectional area), (iv) insulation type and (v) no of phases. These feeders scattered all over different supply zones. Hence, they are extensive and large in numbers. </w:t>
      </w:r>
    </w:p>
    <w:p w14:paraId="51BE7A80" w14:textId="77777777" w:rsidR="00057A7D" w:rsidRDefault="009C0172" w:rsidP="000E757C">
      <w:pPr>
        <w:pStyle w:val="Heading3"/>
      </w:pPr>
      <w:bookmarkStart w:id="38" w:name="_Toc130887382"/>
      <w:bookmarkEnd w:id="36"/>
      <w:r>
        <w:t xml:space="preserve">Sample </w:t>
      </w:r>
      <w:r w:rsidR="00985C2A">
        <w:t>sub- topic Level 2</w:t>
      </w:r>
      <w:bookmarkEnd w:id="38"/>
    </w:p>
    <w:bookmarkEnd w:id="37"/>
    <w:p w14:paraId="136E65E2" w14:textId="77777777" w:rsidR="00BC5DD5" w:rsidRDefault="00BC5DD5" w:rsidP="000E757C">
      <w:pPr>
        <w:pStyle w:val="UTEMPARAGRAPH"/>
      </w:pPr>
      <w:r w:rsidRPr="00564D2C">
        <w:t xml:space="preserve">In distribution feeder, electrical energy flows through multiple feeder sections to serve all connected loads. Sometimes, one or more line branches (or laterals) branch emanates from the main feeders. Each MV feeder and/or feeder section can be fairly short, on the order of a few or less than 1 km, or it can be as long as several tens of km, depending on the distance from the substation to the load point. </w:t>
      </w:r>
    </w:p>
    <w:p w14:paraId="0D47395D" w14:textId="07849173" w:rsidR="00E8623D" w:rsidRDefault="00985C2A" w:rsidP="00086939">
      <w:pPr>
        <w:pStyle w:val="Heading4"/>
        <w:rPr>
          <w:lang w:val="en-US"/>
        </w:rPr>
      </w:pPr>
      <w:bookmarkStart w:id="39" w:name="_Toc130887383"/>
      <w:r>
        <w:rPr>
          <w:lang w:val="en-US"/>
        </w:rPr>
        <w:lastRenderedPageBreak/>
        <w:t>Sample paragraph of subtopic level 3</w:t>
      </w:r>
      <w:bookmarkEnd w:id="39"/>
    </w:p>
    <w:p w14:paraId="00706959" w14:textId="77777777" w:rsidR="00BC5DD5" w:rsidRDefault="00BC5DD5" w:rsidP="000E757C">
      <w:pPr>
        <w:pStyle w:val="UTEMPARAGRAPH"/>
        <w:rPr>
          <w:lang w:val="en-US"/>
        </w:rPr>
      </w:pPr>
      <w:r w:rsidRPr="00D57BB6">
        <w:rPr>
          <w:lang w:val="en-US"/>
        </w:rPr>
        <w:t xml:space="preserve">The TL in distribution feeder is caused by heat generated due to current flow through feeder resistance. This are sometimes referred to as “I^2 </w:t>
      </w:r>
      <w:r w:rsidRPr="003F2F02">
        <w:rPr>
          <w:i/>
          <w:lang w:val="en-US"/>
        </w:rPr>
        <w:t>R</w:t>
      </w:r>
      <w:r w:rsidRPr="00D57BB6">
        <w:rPr>
          <w:lang w:val="en-US"/>
        </w:rPr>
        <w:t xml:space="preserve"> losses” (also known as “copper losses” or “joule losses”). The fact that this type of TL depends on the square of the current, means that demand profiles containing large peaks lead to significantly more TL than flat demand profiles, even if the average power usage is the same. </w:t>
      </w:r>
    </w:p>
    <w:p w14:paraId="73863686" w14:textId="6EECD44F" w:rsidR="00BA60B9" w:rsidRDefault="00BA60B9" w:rsidP="000E757C">
      <w:pPr>
        <w:pStyle w:val="Heading2"/>
      </w:pPr>
      <w:bookmarkStart w:id="40" w:name="_Toc130887384"/>
      <w:r w:rsidRPr="00C33022">
        <w:t xml:space="preserve">This is just a sample of a very long </w:t>
      </w:r>
      <w:r w:rsidR="00985C2A">
        <w:t>subtopic level 2 title</w:t>
      </w:r>
      <w:r w:rsidRPr="00C33022">
        <w:t xml:space="preserve"> which consists of </w:t>
      </w:r>
      <w:proofErr w:type="gramStart"/>
      <w:r w:rsidRPr="00C33022">
        <w:t xml:space="preserve">two </w:t>
      </w:r>
      <w:r w:rsidR="00985C2A">
        <w:t xml:space="preserve"> or</w:t>
      </w:r>
      <w:proofErr w:type="gramEnd"/>
      <w:r w:rsidR="00985C2A">
        <w:t xml:space="preserve"> more </w:t>
      </w:r>
      <w:r w:rsidRPr="00C33022">
        <w:t>lines</w:t>
      </w:r>
      <w:bookmarkEnd w:id="40"/>
      <w:r w:rsidRPr="00C33022">
        <w:t xml:space="preserve"> </w:t>
      </w:r>
    </w:p>
    <w:p w14:paraId="7EE69F8C" w14:textId="77777777" w:rsidR="00985C2A" w:rsidRPr="00C33022" w:rsidRDefault="00985C2A" w:rsidP="000E757C">
      <w:pPr>
        <w:pStyle w:val="Heading3"/>
        <w:rPr>
          <w:lang w:val="en-US"/>
        </w:rPr>
      </w:pPr>
      <w:bookmarkStart w:id="41" w:name="_Toc130887385"/>
      <w:r w:rsidRPr="00C33022">
        <w:rPr>
          <w:lang w:val="en-US"/>
        </w:rPr>
        <w:t xml:space="preserve">This is just a sample of a very long </w:t>
      </w:r>
      <w:r>
        <w:rPr>
          <w:lang w:val="en-US"/>
        </w:rPr>
        <w:t>subtopic level 2 title</w:t>
      </w:r>
      <w:r w:rsidRPr="00C33022">
        <w:rPr>
          <w:lang w:val="en-US"/>
        </w:rPr>
        <w:t xml:space="preserve"> which consists of </w:t>
      </w:r>
      <w:proofErr w:type="gramStart"/>
      <w:r w:rsidRPr="00C33022">
        <w:rPr>
          <w:lang w:val="en-US"/>
        </w:rPr>
        <w:t xml:space="preserve">two </w:t>
      </w:r>
      <w:r>
        <w:rPr>
          <w:lang w:val="en-US"/>
        </w:rPr>
        <w:t xml:space="preserve"> or</w:t>
      </w:r>
      <w:proofErr w:type="gramEnd"/>
      <w:r>
        <w:rPr>
          <w:lang w:val="en-US"/>
        </w:rPr>
        <w:t xml:space="preserve"> more </w:t>
      </w:r>
      <w:r w:rsidRPr="00C33022">
        <w:rPr>
          <w:lang w:val="en-US"/>
        </w:rPr>
        <w:t>lines</w:t>
      </w:r>
      <w:bookmarkEnd w:id="41"/>
      <w:r w:rsidRPr="00C33022">
        <w:rPr>
          <w:lang w:val="en-US"/>
        </w:rPr>
        <w:t xml:space="preserve"> </w:t>
      </w:r>
    </w:p>
    <w:p w14:paraId="7083C6C0" w14:textId="77777777" w:rsidR="00985C2A" w:rsidRPr="00C33022" w:rsidRDefault="00985C2A" w:rsidP="00086939">
      <w:pPr>
        <w:pStyle w:val="Heading4"/>
        <w:rPr>
          <w:lang w:val="en-US"/>
        </w:rPr>
      </w:pPr>
      <w:bookmarkStart w:id="42" w:name="_Toc130887386"/>
      <w:r w:rsidRPr="00C33022">
        <w:rPr>
          <w:lang w:val="en-US"/>
        </w:rPr>
        <w:t xml:space="preserve">This is just a sample of a very long </w:t>
      </w:r>
      <w:r>
        <w:rPr>
          <w:lang w:val="en-US"/>
        </w:rPr>
        <w:t>subtopic level 3 title</w:t>
      </w:r>
      <w:r w:rsidRPr="00C33022">
        <w:rPr>
          <w:lang w:val="en-US"/>
        </w:rPr>
        <w:t xml:space="preserve"> which consists of </w:t>
      </w:r>
      <w:proofErr w:type="gramStart"/>
      <w:r w:rsidRPr="00C33022">
        <w:rPr>
          <w:lang w:val="en-US"/>
        </w:rPr>
        <w:t xml:space="preserve">two </w:t>
      </w:r>
      <w:r>
        <w:rPr>
          <w:lang w:val="en-US"/>
        </w:rPr>
        <w:t xml:space="preserve"> or</w:t>
      </w:r>
      <w:proofErr w:type="gramEnd"/>
      <w:r>
        <w:rPr>
          <w:lang w:val="en-US"/>
        </w:rPr>
        <w:t xml:space="preserve"> more </w:t>
      </w:r>
      <w:r w:rsidRPr="00C33022">
        <w:rPr>
          <w:lang w:val="en-US"/>
        </w:rPr>
        <w:t>lines</w:t>
      </w:r>
      <w:bookmarkEnd w:id="42"/>
      <w:r w:rsidRPr="00C33022">
        <w:rPr>
          <w:lang w:val="en-US"/>
        </w:rPr>
        <w:t xml:space="preserve"> </w:t>
      </w:r>
    </w:p>
    <w:p w14:paraId="0A6CAE90" w14:textId="77777777" w:rsidR="009C0172" w:rsidRDefault="009C0172" w:rsidP="000E757C">
      <w:pPr>
        <w:pStyle w:val="Heading2"/>
      </w:pPr>
      <w:bookmarkStart w:id="43" w:name="_Toc130887387"/>
      <w:r>
        <w:t xml:space="preserve">Sample of lists (PROBLEM ON </w:t>
      </w:r>
      <w:proofErr w:type="gramStart"/>
      <w:r>
        <w:t>A,B</w:t>
      </w:r>
      <w:proofErr w:type="gramEnd"/>
      <w:r>
        <w:t xml:space="preserve"> AND C)</w:t>
      </w:r>
      <w:bookmarkEnd w:id="43"/>
    </w:p>
    <w:p w14:paraId="067172B4" w14:textId="77777777" w:rsidR="009C0172" w:rsidRPr="00230683" w:rsidRDefault="009C0172" w:rsidP="000E757C">
      <w:pPr>
        <w:pStyle w:val="UTEMPARAGRAPH"/>
      </w:pPr>
      <w:bookmarkStart w:id="44" w:name="_Toc458269"/>
      <w:r>
        <w:t>Sample of bullets:</w:t>
      </w:r>
    </w:p>
    <w:p w14:paraId="494A1332" w14:textId="77777777" w:rsidR="00C91EAC" w:rsidRDefault="00C91EAC" w:rsidP="005812E7">
      <w:pPr>
        <w:pStyle w:val="UTEMPARALISTbullet"/>
        <w:ind w:hanging="630"/>
      </w:pPr>
      <w:r>
        <w:t>Aaaa</w:t>
      </w:r>
    </w:p>
    <w:p w14:paraId="39CF3AA8" w14:textId="77777777" w:rsidR="00C91EAC" w:rsidRDefault="00C91EAC" w:rsidP="005812E7">
      <w:pPr>
        <w:pStyle w:val="UTEMPARALISTbullet"/>
        <w:ind w:hanging="630"/>
      </w:pPr>
      <w:r>
        <w:t>Bbbbb</w:t>
      </w:r>
    </w:p>
    <w:p w14:paraId="5E0A2289" w14:textId="77777777" w:rsidR="00C91EAC" w:rsidRDefault="00C91EAC" w:rsidP="005812E7">
      <w:pPr>
        <w:pStyle w:val="UTEMPARALISTbullet"/>
        <w:ind w:hanging="630"/>
      </w:pPr>
      <w:r>
        <w:t>cccc</w:t>
      </w:r>
    </w:p>
    <w:p w14:paraId="45DBC400" w14:textId="77777777" w:rsidR="00C91EAC" w:rsidRDefault="009C0172" w:rsidP="005812E7">
      <w:pPr>
        <w:pStyle w:val="UTEMPARALISTbullet"/>
        <w:ind w:hanging="630"/>
      </w:pPr>
      <w:r>
        <w:t xml:space="preserve">Radial </w:t>
      </w:r>
    </w:p>
    <w:p w14:paraId="1AFB12DD" w14:textId="77777777" w:rsidR="009C0172" w:rsidRPr="00230683" w:rsidRDefault="009C0172" w:rsidP="000E757C">
      <w:pPr>
        <w:pStyle w:val="UTEMPARAGRAPH"/>
      </w:pPr>
      <w:r>
        <w:t>Sample of a, b , c:</w:t>
      </w:r>
    </w:p>
    <w:p w14:paraId="2D0F5A1D" w14:textId="77777777" w:rsidR="00052913" w:rsidRDefault="00C91EAC" w:rsidP="005812E7">
      <w:pPr>
        <w:pStyle w:val="UTEMPARALISTabc"/>
        <w:numPr>
          <w:ilvl w:val="0"/>
          <w:numId w:val="25"/>
        </w:numPr>
        <w:ind w:left="1440" w:hanging="630"/>
      </w:pPr>
      <w:r>
        <w:t>aaaa</w:t>
      </w:r>
    </w:p>
    <w:p w14:paraId="4100DC5B" w14:textId="77777777" w:rsidR="00052913" w:rsidRDefault="00C91EAC" w:rsidP="005812E7">
      <w:pPr>
        <w:pStyle w:val="UTEMPARALISTabc"/>
        <w:numPr>
          <w:ilvl w:val="0"/>
          <w:numId w:val="25"/>
        </w:numPr>
        <w:ind w:left="1440" w:hanging="630"/>
      </w:pPr>
      <w:r>
        <w:t>bbbb</w:t>
      </w:r>
    </w:p>
    <w:p w14:paraId="59127662" w14:textId="77777777" w:rsidR="009C0172" w:rsidRPr="00B81072" w:rsidRDefault="00C91EAC" w:rsidP="005812E7">
      <w:pPr>
        <w:pStyle w:val="UTEMPARALISTabc"/>
        <w:numPr>
          <w:ilvl w:val="0"/>
          <w:numId w:val="25"/>
        </w:numPr>
        <w:ind w:left="1440" w:hanging="630"/>
      </w:pPr>
      <w:r>
        <w:t>ccccc</w:t>
      </w:r>
    </w:p>
    <w:p w14:paraId="345479F3" w14:textId="77777777" w:rsidR="009C0172" w:rsidRPr="00230683" w:rsidRDefault="009C0172" w:rsidP="000E757C">
      <w:pPr>
        <w:pStyle w:val="UTEMPARAGRAPH"/>
      </w:pPr>
      <w:r>
        <w:t xml:space="preserve">Sample of i, ii, iii. </w:t>
      </w:r>
    </w:p>
    <w:p w14:paraId="27D72BC8" w14:textId="77777777" w:rsidR="009C0172" w:rsidRPr="00C55B98" w:rsidRDefault="00C91EAC" w:rsidP="005812E7">
      <w:pPr>
        <w:pStyle w:val="UTEMPARALISTi"/>
        <w:numPr>
          <w:ilvl w:val="0"/>
          <w:numId w:val="24"/>
        </w:numPr>
        <w:ind w:left="1440" w:hanging="630"/>
      </w:pPr>
      <w:r>
        <w:lastRenderedPageBreak/>
        <w:t>aaaa</w:t>
      </w:r>
    </w:p>
    <w:p w14:paraId="04B75C98" w14:textId="77777777" w:rsidR="009C0172" w:rsidRPr="00C55B98" w:rsidRDefault="00C91EAC" w:rsidP="005812E7">
      <w:pPr>
        <w:pStyle w:val="UTEMPARALISTi"/>
        <w:ind w:left="1440" w:hanging="630"/>
      </w:pPr>
      <w:r>
        <w:t>bbbb</w:t>
      </w:r>
    </w:p>
    <w:p w14:paraId="0967EAE5" w14:textId="77777777" w:rsidR="009C0172" w:rsidRPr="00C55B98" w:rsidRDefault="00C91EAC" w:rsidP="005812E7">
      <w:pPr>
        <w:pStyle w:val="UTEMPARALISTi"/>
        <w:ind w:left="1440" w:hanging="630"/>
      </w:pPr>
      <w:r>
        <w:t>ccccc</w:t>
      </w:r>
    </w:p>
    <w:p w14:paraId="72AB0517" w14:textId="77777777" w:rsidR="009C0172" w:rsidRPr="00230683" w:rsidRDefault="009C0172" w:rsidP="000E757C">
      <w:pPr>
        <w:pStyle w:val="UTEMPARAGRAPH"/>
      </w:pPr>
      <w:r>
        <w:t>Investigation of load profiles of residential, commercial and industrial load segments to determine load factor (LF) and loss factor (LsF) were considered in the analytical models</w:t>
      </w:r>
    </w:p>
    <w:p w14:paraId="25EF4283" w14:textId="32626799" w:rsidR="0094312D" w:rsidRPr="000A551D" w:rsidRDefault="00FF1507" w:rsidP="000E757C">
      <w:pPr>
        <w:pStyle w:val="Heading2"/>
      </w:pPr>
      <w:bookmarkStart w:id="45" w:name="_Toc130887388"/>
      <w:r w:rsidRPr="000A551D">
        <w:t>A sample of small t</w:t>
      </w:r>
      <w:r w:rsidR="00E8623D" w:rsidRPr="000A551D">
        <w:t>able</w:t>
      </w:r>
      <w:bookmarkEnd w:id="44"/>
      <w:bookmarkEnd w:id="45"/>
    </w:p>
    <w:p w14:paraId="66D75881" w14:textId="3A9FB9B3" w:rsidR="00E8623D" w:rsidRDefault="00E8623D" w:rsidP="00146DBA">
      <w:pPr>
        <w:pStyle w:val="UTEMTABLEFIGURECAPTION"/>
      </w:pPr>
      <w:bookmarkStart w:id="46" w:name="_Ref451958"/>
      <w:bookmarkStart w:id="47" w:name="_Toc432904"/>
      <w:bookmarkStart w:id="48" w:name="_Toc81920257"/>
      <w:r w:rsidRPr="00540B04">
        <w:t xml:space="preserve">Table </w:t>
      </w:r>
      <w:r w:rsidR="001D69A9">
        <w:fldChar w:fldCharType="begin"/>
      </w:r>
      <w:r w:rsidR="001D69A9">
        <w:instrText xml:space="preserve"> STYLEREF 1 \s </w:instrText>
      </w:r>
      <w:r w:rsidR="001D69A9">
        <w:fldChar w:fldCharType="separate"/>
      </w:r>
      <w:r w:rsidR="008E5A14">
        <w:rPr>
          <w:noProof/>
        </w:rPr>
        <w:t>2</w:t>
      </w:r>
      <w:r w:rsidR="001D69A9">
        <w:fldChar w:fldCharType="end"/>
      </w:r>
      <w:r w:rsidR="001D69A9">
        <w:t>.</w:t>
      </w:r>
      <w:r w:rsidR="001D69A9">
        <w:fldChar w:fldCharType="begin"/>
      </w:r>
      <w:r w:rsidR="001D69A9">
        <w:instrText xml:space="preserve"> SEQ Table \* ARABIC \s 1 </w:instrText>
      </w:r>
      <w:r w:rsidR="001D69A9">
        <w:fldChar w:fldCharType="separate"/>
      </w:r>
      <w:r w:rsidR="008E5A14">
        <w:rPr>
          <w:noProof/>
        </w:rPr>
        <w:t>1</w:t>
      </w:r>
      <w:r w:rsidR="001D69A9">
        <w:fldChar w:fldCharType="end"/>
      </w:r>
      <w:bookmarkEnd w:id="46"/>
      <w:bookmarkEnd w:id="47"/>
      <w:r w:rsidR="00863CF5">
        <w:tab/>
      </w:r>
      <w:r w:rsidR="00C91EAC">
        <w:t>This is a sample caption for table. Please push tab once after the table number before you type the caption.</w:t>
      </w:r>
      <w:bookmarkEnd w:id="48"/>
    </w:p>
    <w:tbl>
      <w:tblPr>
        <w:tblW w:w="81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84"/>
        <w:gridCol w:w="2127"/>
        <w:gridCol w:w="1242"/>
        <w:gridCol w:w="1242"/>
      </w:tblGrid>
      <w:tr w:rsidR="00BC5DD5" w:rsidRPr="00052913" w14:paraId="5E6F74A5" w14:textId="77777777" w:rsidTr="00C91EAC">
        <w:trPr>
          <w:trHeight w:val="592"/>
        </w:trPr>
        <w:tc>
          <w:tcPr>
            <w:tcW w:w="1560" w:type="dxa"/>
            <w:vAlign w:val="center"/>
          </w:tcPr>
          <w:p w14:paraId="6E6B408D" w14:textId="77777777" w:rsidR="00BC5DD5" w:rsidRPr="00052913" w:rsidRDefault="00BC5DD5" w:rsidP="00BC5DD5">
            <w:pPr>
              <w:jc w:val="center"/>
              <w:rPr>
                <w:color w:val="000000"/>
              </w:rPr>
            </w:pPr>
            <w:r w:rsidRPr="00052913">
              <w:rPr>
                <w:color w:val="000000"/>
              </w:rPr>
              <w:t>RF type</w:t>
            </w:r>
          </w:p>
        </w:tc>
        <w:tc>
          <w:tcPr>
            <w:tcW w:w="1984" w:type="dxa"/>
            <w:shd w:val="clear" w:color="auto" w:fill="auto"/>
            <w:vAlign w:val="center"/>
          </w:tcPr>
          <w:p w14:paraId="23984C72" w14:textId="77777777" w:rsidR="00BC5DD5" w:rsidRPr="00052913" w:rsidRDefault="00BC5DD5" w:rsidP="00BC5DD5">
            <w:pPr>
              <w:jc w:val="center"/>
              <w:rPr>
                <w:color w:val="000000"/>
              </w:rPr>
            </w:pPr>
            <w:r w:rsidRPr="00052913">
              <w:rPr>
                <w:color w:val="000000"/>
              </w:rPr>
              <w:t xml:space="preserve">Estimated total feeder </w:t>
            </w:r>
            <w:r w:rsidRPr="00052913">
              <w:rPr>
                <w:color w:val="000000"/>
              </w:rPr>
              <w:br/>
              <w:t>TL  (MWh)</w:t>
            </w:r>
          </w:p>
        </w:tc>
        <w:tc>
          <w:tcPr>
            <w:tcW w:w="2127" w:type="dxa"/>
            <w:shd w:val="clear" w:color="auto" w:fill="auto"/>
            <w:vAlign w:val="center"/>
          </w:tcPr>
          <w:p w14:paraId="24B9888F" w14:textId="77777777" w:rsidR="00BC5DD5" w:rsidRPr="00052913" w:rsidRDefault="00BC5DD5" w:rsidP="00BC5DD5">
            <w:pPr>
              <w:jc w:val="center"/>
              <w:rPr>
                <w:color w:val="000000"/>
              </w:rPr>
            </w:pPr>
            <w:r w:rsidRPr="00052913">
              <w:rPr>
                <w:color w:val="000000"/>
              </w:rPr>
              <w:t>Simulated feeder TL  (time series) (MWh)</w:t>
            </w:r>
          </w:p>
        </w:tc>
        <w:tc>
          <w:tcPr>
            <w:tcW w:w="1242" w:type="dxa"/>
            <w:shd w:val="clear" w:color="auto" w:fill="auto"/>
            <w:vAlign w:val="center"/>
          </w:tcPr>
          <w:p w14:paraId="7CB892F0" w14:textId="77777777" w:rsidR="00BC5DD5" w:rsidRPr="00052913" w:rsidRDefault="00BC5DD5" w:rsidP="00BC5DD5">
            <w:pPr>
              <w:jc w:val="center"/>
              <w:rPr>
                <w:color w:val="000000"/>
              </w:rPr>
            </w:pPr>
            <w:r w:rsidRPr="00052913">
              <w:rPr>
                <w:color w:val="000000"/>
              </w:rPr>
              <w:t>Difference (MWh)</w:t>
            </w:r>
          </w:p>
        </w:tc>
        <w:tc>
          <w:tcPr>
            <w:tcW w:w="1242" w:type="dxa"/>
            <w:shd w:val="clear" w:color="auto" w:fill="auto"/>
            <w:vAlign w:val="center"/>
          </w:tcPr>
          <w:p w14:paraId="4FE9FBD8" w14:textId="77777777" w:rsidR="00BC5DD5" w:rsidRPr="00052913" w:rsidRDefault="00BC5DD5" w:rsidP="00BC5DD5">
            <w:pPr>
              <w:jc w:val="center"/>
              <w:rPr>
                <w:color w:val="000000"/>
              </w:rPr>
            </w:pPr>
            <w:r w:rsidRPr="00052913">
              <w:rPr>
                <w:color w:val="000000"/>
              </w:rPr>
              <w:t>% Difference</w:t>
            </w:r>
          </w:p>
        </w:tc>
      </w:tr>
      <w:tr w:rsidR="00BC5DD5" w:rsidRPr="00052913" w14:paraId="20693AA9" w14:textId="77777777" w:rsidTr="00C91EAC">
        <w:trPr>
          <w:trHeight w:val="180"/>
        </w:trPr>
        <w:tc>
          <w:tcPr>
            <w:tcW w:w="1560" w:type="dxa"/>
          </w:tcPr>
          <w:p w14:paraId="74DABC59" w14:textId="77777777" w:rsidR="00BC5DD5" w:rsidRPr="00052913" w:rsidRDefault="00BC5DD5" w:rsidP="00BC5DD5">
            <w:pPr>
              <w:jc w:val="center"/>
              <w:rPr>
                <w:color w:val="000000"/>
              </w:rPr>
            </w:pPr>
            <w:r w:rsidRPr="00052913">
              <w:rPr>
                <w:color w:val="000000"/>
              </w:rPr>
              <w:t>1</w:t>
            </w:r>
          </w:p>
        </w:tc>
        <w:tc>
          <w:tcPr>
            <w:tcW w:w="1984" w:type="dxa"/>
            <w:shd w:val="clear" w:color="auto" w:fill="auto"/>
            <w:noWrap/>
            <w:vAlign w:val="center"/>
          </w:tcPr>
          <w:p w14:paraId="06789D71" w14:textId="77777777" w:rsidR="00BC5DD5" w:rsidRPr="00052913" w:rsidRDefault="00BC5DD5" w:rsidP="00BC5DD5">
            <w:pPr>
              <w:jc w:val="center"/>
              <w:rPr>
                <w:color w:val="000000"/>
              </w:rPr>
            </w:pPr>
            <w:r w:rsidRPr="00052913">
              <w:rPr>
                <w:color w:val="000000"/>
              </w:rPr>
              <w:t>11.45</w:t>
            </w:r>
          </w:p>
        </w:tc>
        <w:tc>
          <w:tcPr>
            <w:tcW w:w="2127" w:type="dxa"/>
            <w:shd w:val="clear" w:color="auto" w:fill="auto"/>
            <w:noWrap/>
            <w:vAlign w:val="center"/>
          </w:tcPr>
          <w:p w14:paraId="5C3CBC4F" w14:textId="77777777" w:rsidR="00BC5DD5" w:rsidRPr="00052913" w:rsidRDefault="00BC5DD5" w:rsidP="00BC5DD5">
            <w:pPr>
              <w:jc w:val="center"/>
              <w:rPr>
                <w:color w:val="000000"/>
              </w:rPr>
            </w:pPr>
            <w:r w:rsidRPr="00052913">
              <w:rPr>
                <w:color w:val="000000"/>
              </w:rPr>
              <w:t>11.86722</w:t>
            </w:r>
          </w:p>
        </w:tc>
        <w:tc>
          <w:tcPr>
            <w:tcW w:w="1242" w:type="dxa"/>
            <w:shd w:val="clear" w:color="auto" w:fill="auto"/>
            <w:noWrap/>
            <w:vAlign w:val="center"/>
          </w:tcPr>
          <w:p w14:paraId="21110EBF" w14:textId="77777777" w:rsidR="00BC5DD5" w:rsidRPr="00052913" w:rsidRDefault="00BC5DD5" w:rsidP="00BC5DD5">
            <w:pPr>
              <w:jc w:val="center"/>
              <w:rPr>
                <w:color w:val="000000"/>
              </w:rPr>
            </w:pPr>
            <w:r w:rsidRPr="00052913">
              <w:rPr>
                <w:color w:val="000000"/>
              </w:rPr>
              <w:t>0.42</w:t>
            </w:r>
          </w:p>
        </w:tc>
        <w:tc>
          <w:tcPr>
            <w:tcW w:w="1242" w:type="dxa"/>
            <w:shd w:val="clear" w:color="auto" w:fill="auto"/>
            <w:vAlign w:val="center"/>
          </w:tcPr>
          <w:p w14:paraId="266F8C61" w14:textId="77777777" w:rsidR="00BC5DD5" w:rsidRPr="00052913" w:rsidRDefault="00BC5DD5" w:rsidP="00BC5DD5">
            <w:pPr>
              <w:jc w:val="center"/>
              <w:rPr>
                <w:color w:val="000000"/>
              </w:rPr>
            </w:pPr>
            <w:r w:rsidRPr="00052913">
              <w:rPr>
                <w:color w:val="000000"/>
              </w:rPr>
              <w:t>3.51</w:t>
            </w:r>
          </w:p>
        </w:tc>
      </w:tr>
      <w:tr w:rsidR="00BC5DD5" w:rsidRPr="00052913" w14:paraId="378EC87E" w14:textId="77777777" w:rsidTr="000A551D">
        <w:trPr>
          <w:trHeight w:val="53"/>
        </w:trPr>
        <w:tc>
          <w:tcPr>
            <w:tcW w:w="1560" w:type="dxa"/>
          </w:tcPr>
          <w:p w14:paraId="7FFC1B90" w14:textId="77777777" w:rsidR="00BC5DD5" w:rsidRPr="00052913" w:rsidRDefault="00BC5DD5" w:rsidP="00BC5DD5">
            <w:pPr>
              <w:jc w:val="center"/>
              <w:rPr>
                <w:color w:val="000000"/>
              </w:rPr>
            </w:pPr>
            <w:r w:rsidRPr="00052913">
              <w:rPr>
                <w:color w:val="000000"/>
              </w:rPr>
              <w:t>2</w:t>
            </w:r>
          </w:p>
        </w:tc>
        <w:tc>
          <w:tcPr>
            <w:tcW w:w="1984" w:type="dxa"/>
            <w:shd w:val="clear" w:color="auto" w:fill="auto"/>
            <w:noWrap/>
            <w:vAlign w:val="center"/>
          </w:tcPr>
          <w:p w14:paraId="05BA7008" w14:textId="77777777" w:rsidR="00BC5DD5" w:rsidRPr="00052913" w:rsidRDefault="00BC5DD5" w:rsidP="00BC5DD5">
            <w:pPr>
              <w:jc w:val="center"/>
              <w:rPr>
                <w:color w:val="000000"/>
              </w:rPr>
            </w:pPr>
            <w:r w:rsidRPr="00052913">
              <w:rPr>
                <w:color w:val="000000"/>
              </w:rPr>
              <w:t>13.23</w:t>
            </w:r>
          </w:p>
        </w:tc>
        <w:tc>
          <w:tcPr>
            <w:tcW w:w="2127" w:type="dxa"/>
            <w:shd w:val="clear" w:color="auto" w:fill="auto"/>
            <w:noWrap/>
            <w:vAlign w:val="center"/>
          </w:tcPr>
          <w:p w14:paraId="5C689B2D" w14:textId="77777777" w:rsidR="00BC5DD5" w:rsidRPr="00052913" w:rsidRDefault="00BC5DD5" w:rsidP="00BC5DD5">
            <w:pPr>
              <w:jc w:val="center"/>
              <w:rPr>
                <w:color w:val="000000"/>
              </w:rPr>
            </w:pPr>
            <w:r w:rsidRPr="00052913">
              <w:rPr>
                <w:color w:val="000000"/>
              </w:rPr>
              <w:t>12.74151</w:t>
            </w:r>
          </w:p>
        </w:tc>
        <w:tc>
          <w:tcPr>
            <w:tcW w:w="1242" w:type="dxa"/>
            <w:shd w:val="clear" w:color="auto" w:fill="auto"/>
            <w:noWrap/>
            <w:vAlign w:val="center"/>
          </w:tcPr>
          <w:p w14:paraId="3415F6FF" w14:textId="77777777" w:rsidR="00BC5DD5" w:rsidRPr="00052913" w:rsidRDefault="00BC5DD5" w:rsidP="00BC5DD5">
            <w:pPr>
              <w:jc w:val="center"/>
              <w:rPr>
                <w:color w:val="000000"/>
              </w:rPr>
            </w:pPr>
            <w:r w:rsidRPr="00052913">
              <w:rPr>
                <w:color w:val="000000"/>
              </w:rPr>
              <w:t>0.49</w:t>
            </w:r>
          </w:p>
        </w:tc>
        <w:tc>
          <w:tcPr>
            <w:tcW w:w="1242" w:type="dxa"/>
            <w:shd w:val="clear" w:color="auto" w:fill="auto"/>
            <w:vAlign w:val="center"/>
          </w:tcPr>
          <w:p w14:paraId="49B172D2" w14:textId="77777777" w:rsidR="00BC5DD5" w:rsidRPr="00052913" w:rsidRDefault="00BC5DD5" w:rsidP="00BC5DD5">
            <w:pPr>
              <w:jc w:val="center"/>
              <w:rPr>
                <w:color w:val="000000"/>
              </w:rPr>
            </w:pPr>
            <w:r w:rsidRPr="00052913">
              <w:rPr>
                <w:color w:val="000000"/>
              </w:rPr>
              <w:t>3.87</w:t>
            </w:r>
          </w:p>
        </w:tc>
      </w:tr>
      <w:tr w:rsidR="00BC5DD5" w:rsidRPr="00CC0BFD" w14:paraId="64021B3F" w14:textId="77777777" w:rsidTr="000A551D">
        <w:trPr>
          <w:trHeight w:val="53"/>
        </w:trPr>
        <w:tc>
          <w:tcPr>
            <w:tcW w:w="1560" w:type="dxa"/>
          </w:tcPr>
          <w:p w14:paraId="7BAE5A51" w14:textId="77777777" w:rsidR="00BC5DD5" w:rsidRPr="00052913" w:rsidRDefault="00BC5DD5" w:rsidP="00BC5DD5">
            <w:pPr>
              <w:jc w:val="center"/>
              <w:rPr>
                <w:color w:val="000000"/>
              </w:rPr>
            </w:pPr>
            <w:r w:rsidRPr="00052913">
              <w:rPr>
                <w:color w:val="000000"/>
              </w:rPr>
              <w:t>3</w:t>
            </w:r>
          </w:p>
        </w:tc>
        <w:tc>
          <w:tcPr>
            <w:tcW w:w="1984" w:type="dxa"/>
            <w:shd w:val="clear" w:color="auto" w:fill="auto"/>
            <w:noWrap/>
            <w:vAlign w:val="center"/>
          </w:tcPr>
          <w:p w14:paraId="6ACBDFBE" w14:textId="77777777" w:rsidR="00BC5DD5" w:rsidRPr="00052913" w:rsidRDefault="00BC5DD5" w:rsidP="00BC5DD5">
            <w:pPr>
              <w:jc w:val="center"/>
              <w:rPr>
                <w:color w:val="000000"/>
              </w:rPr>
            </w:pPr>
            <w:r w:rsidRPr="00052913">
              <w:rPr>
                <w:color w:val="000000"/>
              </w:rPr>
              <w:t>8.66</w:t>
            </w:r>
          </w:p>
        </w:tc>
        <w:tc>
          <w:tcPr>
            <w:tcW w:w="2127" w:type="dxa"/>
            <w:shd w:val="clear" w:color="auto" w:fill="auto"/>
            <w:noWrap/>
            <w:vAlign w:val="center"/>
          </w:tcPr>
          <w:p w14:paraId="2A5361DA" w14:textId="77777777" w:rsidR="00BC5DD5" w:rsidRPr="00052913" w:rsidRDefault="00BC5DD5" w:rsidP="00BC5DD5">
            <w:pPr>
              <w:jc w:val="center"/>
              <w:rPr>
                <w:color w:val="000000"/>
              </w:rPr>
            </w:pPr>
            <w:r w:rsidRPr="00052913">
              <w:rPr>
                <w:color w:val="000000"/>
              </w:rPr>
              <w:t>8.940972</w:t>
            </w:r>
          </w:p>
        </w:tc>
        <w:tc>
          <w:tcPr>
            <w:tcW w:w="1242" w:type="dxa"/>
            <w:shd w:val="clear" w:color="auto" w:fill="auto"/>
            <w:noWrap/>
            <w:vAlign w:val="center"/>
          </w:tcPr>
          <w:p w14:paraId="5BDDBC57" w14:textId="77777777" w:rsidR="00BC5DD5" w:rsidRPr="00052913" w:rsidRDefault="00BC5DD5" w:rsidP="00BC5DD5">
            <w:pPr>
              <w:jc w:val="center"/>
              <w:rPr>
                <w:color w:val="000000"/>
              </w:rPr>
            </w:pPr>
            <w:r w:rsidRPr="00052913">
              <w:rPr>
                <w:color w:val="000000"/>
              </w:rPr>
              <w:t>0.29</w:t>
            </w:r>
          </w:p>
        </w:tc>
        <w:tc>
          <w:tcPr>
            <w:tcW w:w="1242" w:type="dxa"/>
            <w:shd w:val="clear" w:color="auto" w:fill="auto"/>
            <w:vAlign w:val="center"/>
          </w:tcPr>
          <w:p w14:paraId="648F2EC5" w14:textId="77777777" w:rsidR="00BC5DD5" w:rsidRPr="00052913" w:rsidRDefault="00BC5DD5" w:rsidP="00BC5DD5">
            <w:pPr>
              <w:jc w:val="center"/>
              <w:rPr>
                <w:color w:val="000000"/>
              </w:rPr>
            </w:pPr>
            <w:r w:rsidRPr="00052913">
              <w:rPr>
                <w:color w:val="000000"/>
              </w:rPr>
              <w:t>3.19</w:t>
            </w:r>
          </w:p>
        </w:tc>
      </w:tr>
    </w:tbl>
    <w:p w14:paraId="3FDC3E5E" w14:textId="77777777" w:rsidR="0094312D" w:rsidRDefault="00705D94" w:rsidP="000E757C">
      <w:pPr>
        <w:pStyle w:val="Heading2"/>
      </w:pPr>
      <w:bookmarkStart w:id="49" w:name="_Toc458270"/>
      <w:bookmarkStart w:id="50" w:name="_Toc130887389"/>
      <w:r>
        <w:t>A sample of f</w:t>
      </w:r>
      <w:r w:rsidR="00082545">
        <w:t>igures</w:t>
      </w:r>
      <w:bookmarkEnd w:id="49"/>
      <w:bookmarkEnd w:id="50"/>
    </w:p>
    <w:p w14:paraId="7F516700" w14:textId="754E1A5B" w:rsidR="00082545" w:rsidRPr="00235D1E" w:rsidRDefault="00A3557F" w:rsidP="00613C3E">
      <w:pPr>
        <w:jc w:val="center"/>
      </w:pPr>
      <w:r>
        <w:rPr>
          <w:noProof/>
          <w:lang w:val="en-MY" w:eastAsia="en-MY"/>
        </w:rPr>
        <w:drawing>
          <wp:inline distT="0" distB="0" distL="0" distR="0" wp14:anchorId="00304E8A" wp14:editId="6EA552EA">
            <wp:extent cx="2958860" cy="1970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a:extLst>
                        <a:ext uri="{28A0092B-C50C-407E-A947-70E740481C1C}">
                          <a14:useLocalDpi xmlns:a14="http://schemas.microsoft.com/office/drawing/2010/main" val="0"/>
                        </a:ext>
                      </a:extLst>
                    </a:blip>
                    <a:stretch>
                      <a:fillRect/>
                    </a:stretch>
                  </pic:blipFill>
                  <pic:spPr>
                    <a:xfrm>
                      <a:off x="0" y="0"/>
                      <a:ext cx="2962498" cy="1972555"/>
                    </a:xfrm>
                    <a:prstGeom prst="rect">
                      <a:avLst/>
                    </a:prstGeom>
                  </pic:spPr>
                </pic:pic>
              </a:graphicData>
            </a:graphic>
          </wp:inline>
        </w:drawing>
      </w:r>
    </w:p>
    <w:p w14:paraId="70E95672" w14:textId="469066D1" w:rsidR="00146DBA" w:rsidRPr="009E3F4D" w:rsidRDefault="00146DBA" w:rsidP="009E3F4D">
      <w:pPr>
        <w:pStyle w:val="UTEMTABLEFIGURECAPTION"/>
      </w:pPr>
      <w:bookmarkStart w:id="51" w:name="_Toc102510980"/>
      <w:r w:rsidRPr="0019532C">
        <w:t>Figure</w:t>
      </w:r>
      <w:r w:rsidRPr="009E3F4D">
        <w:t xml:space="preserve"> </w:t>
      </w:r>
      <w:r w:rsidRPr="009E3F4D">
        <w:fldChar w:fldCharType="begin"/>
      </w:r>
      <w:r w:rsidRPr="009E3F4D">
        <w:instrText xml:space="preserve"> STYLEREF 1 \s </w:instrText>
      </w:r>
      <w:r w:rsidRPr="009E3F4D">
        <w:fldChar w:fldCharType="separate"/>
      </w:r>
      <w:r w:rsidR="008E5A14">
        <w:rPr>
          <w:noProof/>
        </w:rPr>
        <w:t>2</w:t>
      </w:r>
      <w:r w:rsidRPr="009E3F4D">
        <w:fldChar w:fldCharType="end"/>
      </w:r>
      <w:r w:rsidRPr="009E3F4D">
        <w:t>.</w:t>
      </w:r>
      <w:r w:rsidRPr="009E3F4D">
        <w:fldChar w:fldCharType="begin"/>
      </w:r>
      <w:r w:rsidRPr="009E3F4D">
        <w:instrText xml:space="preserve"> SEQ Figure \* ARABIC \s 1 </w:instrText>
      </w:r>
      <w:r w:rsidRPr="009E3F4D">
        <w:fldChar w:fldCharType="separate"/>
      </w:r>
      <w:r w:rsidR="008E5A14">
        <w:rPr>
          <w:noProof/>
        </w:rPr>
        <w:t>1</w:t>
      </w:r>
      <w:r w:rsidRPr="009E3F4D">
        <w:fldChar w:fldCharType="end"/>
      </w:r>
      <w:r w:rsidRPr="009E3F4D">
        <w:tab/>
      </w:r>
      <w:r w:rsidR="003F2F02">
        <w:t>T</w:t>
      </w:r>
      <w:r w:rsidR="00561165">
        <w:t xml:space="preserve">ransmission </w:t>
      </w:r>
      <w:r w:rsidR="003F2F02">
        <w:t xml:space="preserve">lines </w:t>
      </w:r>
      <w:r w:rsidR="00561165">
        <w:t>and a beautiful sunset</w:t>
      </w:r>
      <w:bookmarkEnd w:id="51"/>
    </w:p>
    <w:p w14:paraId="42A63F89" w14:textId="77777777" w:rsidR="007F68F3" w:rsidRDefault="00C4626E" w:rsidP="000E757C">
      <w:pPr>
        <w:pStyle w:val="Heading2"/>
      </w:pPr>
      <w:bookmarkStart w:id="52" w:name="_Toc458271"/>
      <w:bookmarkStart w:id="53" w:name="_Toc130887390"/>
      <w:r>
        <w:t>Sample f</w:t>
      </w:r>
      <w:r w:rsidR="007F68F3">
        <w:t>ormulas</w:t>
      </w:r>
      <w:bookmarkEnd w:id="52"/>
      <w:bookmarkEnd w:id="53"/>
    </w:p>
    <w:tbl>
      <w:tblPr>
        <w:tblW w:w="8789" w:type="dxa"/>
        <w:tblLook w:val="04A0" w:firstRow="1" w:lastRow="0" w:firstColumn="1" w:lastColumn="0" w:noHBand="0" w:noVBand="1"/>
      </w:tblPr>
      <w:tblGrid>
        <w:gridCol w:w="7910"/>
        <w:gridCol w:w="879"/>
      </w:tblGrid>
      <w:tr w:rsidR="003E0B8D" w14:paraId="625CC162" w14:textId="77777777" w:rsidTr="008A78FF">
        <w:tc>
          <w:tcPr>
            <w:tcW w:w="4500" w:type="pct"/>
            <w:vAlign w:val="center"/>
          </w:tcPr>
          <w:p w14:paraId="7EE048CD" w14:textId="77777777" w:rsidR="003E0B8D" w:rsidRPr="00561165" w:rsidRDefault="00000000" w:rsidP="001A64D9">
            <w:pPr>
              <w:jc w:val="center"/>
              <w:rPr>
                <w:rFonts w:ascii="Arial Narrow" w:hAnsi="Arial Narrow"/>
                <w:lang w:val="en-US"/>
              </w:rPr>
            </w:pPr>
            <m:oMathPara>
              <m:oMath>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w:rPr>
                        <w:rFonts w:ascii="Cambria Math" w:hAnsi="Cambria Math"/>
                        <w:lang w:val="en-US"/>
                      </w:rPr>
                      <m:t>n</m:t>
                    </m:r>
                  </m:sup>
                </m:sSup>
                <m:r>
                  <w:rPr>
                    <w:rFonts w:ascii="Cambria Math" w:eastAsia="Cambria Math" w:hAnsi="Cambria Math"/>
                    <w:lang w:val="en-US"/>
                  </w:rPr>
                  <m:t>=</m:t>
                </m:r>
                <m:nary>
                  <m:naryPr>
                    <m:chr m:val="∑"/>
                    <m:grow m:val="1"/>
                    <m:ctrlPr>
                      <w:rPr>
                        <w:rFonts w:ascii="Cambria Math" w:hAnsi="Cambria Math"/>
                        <w:lang w:val="en-US"/>
                      </w:rPr>
                    </m:ctrlPr>
                  </m:naryPr>
                  <m:sub>
                    <m:r>
                      <w:rPr>
                        <w:rFonts w:ascii="Cambria Math" w:eastAsia="Cambria Math" w:hAnsi="Cambria Math"/>
                        <w:lang w:val="en-US"/>
                      </w:rPr>
                      <m:t>k=0</m:t>
                    </m:r>
                  </m:sub>
                  <m:sup>
                    <m:r>
                      <w:rPr>
                        <w:rFonts w:ascii="Cambria Math" w:eastAsia="Cambria Math" w:hAnsi="Cambria Math"/>
                        <w:lang w:val="en-US"/>
                      </w:rPr>
                      <m:t>n</m:t>
                    </m:r>
                  </m:sup>
                  <m:e>
                    <m:d>
                      <m:dPr>
                        <m:ctrlPr>
                          <w:rPr>
                            <w:rFonts w:ascii="Cambria Math" w:hAnsi="Cambria Math"/>
                            <w:lang w:val="en-US"/>
                          </w:rPr>
                        </m:ctrlPr>
                      </m:dPr>
                      <m:e>
                        <m:f>
                          <m:fPr>
                            <m:type m:val="noBar"/>
                            <m:ctrlPr>
                              <w:rPr>
                                <w:rFonts w:ascii="Cambria Math" w:hAnsi="Cambria Math"/>
                                <w:lang w:val="en-US"/>
                              </w:rPr>
                            </m:ctrlPr>
                          </m:fPr>
                          <m:num>
                            <m:r>
                              <w:rPr>
                                <w:rFonts w:ascii="Cambria Math" w:eastAsia="Cambria Math" w:hAnsi="Cambria Math"/>
                                <w:lang w:val="en-US"/>
                              </w:rPr>
                              <m:t>n</m:t>
                            </m:r>
                          </m:num>
                          <m:den>
                            <m:r>
                              <w:rPr>
                                <w:rFonts w:ascii="Cambria Math" w:eastAsia="Cambria Math" w:hAnsi="Cambria Math"/>
                                <w:lang w:val="en-US"/>
                              </w:rPr>
                              <m:t>k</m:t>
                            </m:r>
                          </m:den>
                        </m:f>
                      </m:e>
                    </m:d>
                    <m:sSup>
                      <m:sSupPr>
                        <m:ctrlPr>
                          <w:rPr>
                            <w:rFonts w:ascii="Cambria Math" w:hAnsi="Cambria Math"/>
                            <w:lang w:val="en-US"/>
                          </w:rPr>
                        </m:ctrlPr>
                      </m:sSupPr>
                      <m:e>
                        <m:r>
                          <w:rPr>
                            <w:rFonts w:ascii="Cambria Math" w:eastAsia="Cambria Math" w:hAnsi="Cambria Math"/>
                            <w:lang w:val="en-US"/>
                          </w:rPr>
                          <m:t>x</m:t>
                        </m:r>
                      </m:e>
                      <m:sup>
                        <m:r>
                          <w:rPr>
                            <w:rFonts w:ascii="Cambria Math" w:eastAsia="Cambria Math" w:hAnsi="Cambria Math"/>
                            <w:lang w:val="en-US"/>
                          </w:rPr>
                          <m:t>k</m:t>
                        </m:r>
                      </m:sup>
                    </m:sSup>
                    <m:sSup>
                      <m:sSupPr>
                        <m:ctrlPr>
                          <w:rPr>
                            <w:rFonts w:ascii="Cambria Math" w:hAnsi="Cambria Math"/>
                            <w:lang w:val="en-US"/>
                          </w:rPr>
                        </m:ctrlPr>
                      </m:sSupPr>
                      <m:e>
                        <m:r>
                          <w:rPr>
                            <w:rFonts w:ascii="Cambria Math" w:eastAsia="Cambria Math" w:hAnsi="Cambria Math"/>
                            <w:lang w:val="en-US"/>
                          </w:rPr>
                          <m:t>a</m:t>
                        </m:r>
                      </m:e>
                      <m:sup>
                        <m:r>
                          <w:rPr>
                            <w:rFonts w:ascii="Cambria Math" w:eastAsia="Cambria Math" w:hAnsi="Cambria Math"/>
                            <w:lang w:val="en-US"/>
                          </w:rPr>
                          <m:t>n-k</m:t>
                        </m:r>
                      </m:sup>
                    </m:sSup>
                  </m:e>
                </m:nary>
              </m:oMath>
            </m:oMathPara>
          </w:p>
        </w:tc>
        <w:tc>
          <w:tcPr>
            <w:tcW w:w="500" w:type="pct"/>
            <w:vAlign w:val="center"/>
          </w:tcPr>
          <w:p w14:paraId="7D55DF19" w14:textId="696DBEAF" w:rsidR="003E0B8D" w:rsidRDefault="003E0B8D" w:rsidP="00C70BD0">
            <w:pPr>
              <w:jc w:val="right"/>
              <w:rPr>
                <w:lang w:val="en-US"/>
              </w:rPr>
            </w:pPr>
            <w:bookmarkStart w:id="54" w:name="_Ref452285"/>
            <w:bookmarkStart w:id="55" w:name="_Ref517257"/>
            <w:r>
              <w:t>(</w:t>
            </w:r>
            <w:r>
              <w:fldChar w:fldCharType="begin"/>
            </w:r>
            <w:r>
              <w:instrText xml:space="preserve"> STYLEREF 1 \s </w:instrText>
            </w:r>
            <w:r>
              <w:fldChar w:fldCharType="separate"/>
            </w:r>
            <w:r w:rsidR="008E5A14">
              <w:rPr>
                <w:noProof/>
              </w:rPr>
              <w:t>2</w:t>
            </w:r>
            <w:r>
              <w:fldChar w:fldCharType="end"/>
            </w:r>
            <w:r>
              <w:t>.</w:t>
            </w:r>
            <w:r>
              <w:fldChar w:fldCharType="begin"/>
            </w:r>
            <w:r>
              <w:instrText xml:space="preserve"> SEQ Equation \* ARABIC \s 1 </w:instrText>
            </w:r>
            <w:r>
              <w:fldChar w:fldCharType="separate"/>
            </w:r>
            <w:r w:rsidR="008E5A14">
              <w:rPr>
                <w:noProof/>
              </w:rPr>
              <w:t>1</w:t>
            </w:r>
            <w:r>
              <w:fldChar w:fldCharType="end"/>
            </w:r>
            <w:bookmarkEnd w:id="54"/>
            <w:r>
              <w:t>)</w:t>
            </w:r>
            <w:bookmarkEnd w:id="55"/>
          </w:p>
        </w:tc>
      </w:tr>
      <w:tr w:rsidR="003E0B8D" w14:paraId="0EA3B67D" w14:textId="77777777" w:rsidTr="008A78FF">
        <w:tc>
          <w:tcPr>
            <w:tcW w:w="4500" w:type="pct"/>
            <w:vAlign w:val="center"/>
          </w:tcPr>
          <w:p w14:paraId="1B73BDD2" w14:textId="77777777" w:rsidR="003E0B8D" w:rsidRPr="00561165" w:rsidRDefault="00561165" w:rsidP="001A64D9">
            <w:pPr>
              <w:jc w:val="center"/>
              <w:rPr>
                <w:bCs/>
                <w:lang w:val="en-US"/>
              </w:rPr>
            </w:pPr>
            <m:oMathPara>
              <m:oMath>
                <m:r>
                  <w:rPr>
                    <w:rFonts w:ascii="Cambria Math" w:hAnsi="Cambria Math"/>
                    <w:lang w:val="en-US"/>
                  </w:rPr>
                  <w:lastRenderedPageBreak/>
                  <m:t>f</m:t>
                </m:r>
                <m:d>
                  <m:dPr>
                    <m:ctrlPr>
                      <w:rPr>
                        <w:rFonts w:ascii="Cambria Math" w:hAnsi="Cambria Math"/>
                        <w:bCs/>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bCs/>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nary>
                  <m:naryPr>
                    <m:chr m:val="∑"/>
                    <m:grow m:val="1"/>
                    <m:ctrlPr>
                      <w:rPr>
                        <w:rFonts w:ascii="Cambria Math" w:hAnsi="Cambria Math"/>
                        <w:bCs/>
                        <w:lang w:val="en-US"/>
                      </w:rPr>
                    </m:ctrlPr>
                  </m:naryPr>
                  <m:sub>
                    <m:r>
                      <w:rPr>
                        <w:rFonts w:ascii="Cambria Math" w:hAnsi="Cambria Math"/>
                        <w:lang w:val="en-US"/>
                      </w:rPr>
                      <m:t>n=1</m:t>
                    </m:r>
                  </m:sub>
                  <m:sup>
                    <m:r>
                      <w:rPr>
                        <w:rFonts w:ascii="Cambria Math" w:hAnsi="Cambria Math"/>
                        <w:lang w:val="en-US"/>
                      </w:rPr>
                      <m:t>∞</m:t>
                    </m:r>
                  </m:sup>
                  <m:e>
                    <m:d>
                      <m:dPr>
                        <m:ctrlPr>
                          <w:rPr>
                            <w:rFonts w:ascii="Cambria Math" w:hAnsi="Cambria Math"/>
                            <w:bCs/>
                            <w:lang w:val="en-US"/>
                          </w:rPr>
                        </m:ctrlPr>
                      </m:dPr>
                      <m:e>
                        <m:sSub>
                          <m:sSubPr>
                            <m:ctrlPr>
                              <w:rPr>
                                <w:rFonts w:ascii="Cambria Math" w:hAnsi="Cambria Math"/>
                                <w:bCs/>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func>
                          <m:funcPr>
                            <m:ctrlPr>
                              <w:rPr>
                                <w:rFonts w:ascii="Cambria Math" w:hAnsi="Cambria Math"/>
                                <w:bCs/>
                                <w:lang w:val="en-US"/>
                              </w:rPr>
                            </m:ctrlPr>
                          </m:funcPr>
                          <m:fName>
                            <m:r>
                              <m:rPr>
                                <m:sty m:val="p"/>
                              </m:rPr>
                              <w:rPr>
                                <w:rFonts w:ascii="Cambria Math" w:eastAsia="Cambria Math" w:hAnsi="Cambria Math" w:cs="Cambria Math"/>
                                <w:lang w:val="en-US"/>
                              </w:rPr>
                              <m:t>cos</m:t>
                            </m:r>
                          </m:fName>
                          <m:e>
                            <m:f>
                              <m:fPr>
                                <m:ctrlPr>
                                  <w:rPr>
                                    <w:rFonts w:ascii="Cambria Math" w:hAnsi="Cambria Math"/>
                                    <w:bCs/>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r>
                          <w:rPr>
                            <w:rFonts w:ascii="Cambria Math" w:eastAsia="Cambria Math" w:hAnsi="Cambria Math" w:cs="Cambria Math"/>
                            <w:lang w:val="en-US"/>
                          </w:rPr>
                          <m:t>+</m:t>
                        </m:r>
                        <m:sSub>
                          <m:sSubPr>
                            <m:ctrlPr>
                              <w:rPr>
                                <w:rFonts w:ascii="Cambria Math" w:hAnsi="Cambria Math"/>
                                <w:bCs/>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n</m:t>
                            </m:r>
                          </m:sub>
                        </m:sSub>
                        <m:func>
                          <m:funcPr>
                            <m:ctrlPr>
                              <w:rPr>
                                <w:rFonts w:ascii="Cambria Math" w:hAnsi="Cambria Math"/>
                                <w:bCs/>
                                <w:lang w:val="en-US"/>
                              </w:rPr>
                            </m:ctrlPr>
                          </m:funcPr>
                          <m:fName>
                            <m:r>
                              <m:rPr>
                                <m:sty m:val="p"/>
                              </m:rPr>
                              <w:rPr>
                                <w:rFonts w:ascii="Cambria Math" w:eastAsia="Cambria Math" w:hAnsi="Cambria Math" w:cs="Cambria Math"/>
                                <w:lang w:val="en-US"/>
                              </w:rPr>
                              <m:t>sin</m:t>
                            </m:r>
                          </m:fName>
                          <m:e>
                            <m:f>
                              <m:fPr>
                                <m:ctrlPr>
                                  <w:rPr>
                                    <w:rFonts w:ascii="Cambria Math" w:hAnsi="Cambria Math"/>
                                    <w:bCs/>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e>
                    </m:d>
                  </m:e>
                </m:nary>
              </m:oMath>
            </m:oMathPara>
          </w:p>
        </w:tc>
        <w:tc>
          <w:tcPr>
            <w:tcW w:w="500" w:type="pct"/>
            <w:vAlign w:val="center"/>
          </w:tcPr>
          <w:p w14:paraId="4245E660" w14:textId="0D1E981D" w:rsidR="003E0B8D" w:rsidRDefault="003E0B8D" w:rsidP="00C70BD0">
            <w:pPr>
              <w:jc w:val="right"/>
            </w:pPr>
            <w:bookmarkStart w:id="56" w:name="_Ref517243"/>
            <w:r>
              <w:t>(</w:t>
            </w:r>
            <w:r>
              <w:fldChar w:fldCharType="begin"/>
            </w:r>
            <w:r>
              <w:instrText xml:space="preserve"> STYLEREF 1 \s </w:instrText>
            </w:r>
            <w:r>
              <w:fldChar w:fldCharType="separate"/>
            </w:r>
            <w:r w:rsidR="008E5A14">
              <w:rPr>
                <w:noProof/>
              </w:rPr>
              <w:t>2</w:t>
            </w:r>
            <w:r>
              <w:fldChar w:fldCharType="end"/>
            </w:r>
            <w:r>
              <w:t>.</w:t>
            </w:r>
            <w:r>
              <w:fldChar w:fldCharType="begin"/>
            </w:r>
            <w:r>
              <w:instrText xml:space="preserve"> SEQ Equation \* ARABIC \s 1 </w:instrText>
            </w:r>
            <w:r>
              <w:fldChar w:fldCharType="separate"/>
            </w:r>
            <w:r w:rsidR="008E5A14">
              <w:rPr>
                <w:noProof/>
              </w:rPr>
              <w:t>2</w:t>
            </w:r>
            <w:r>
              <w:fldChar w:fldCharType="end"/>
            </w:r>
            <w:r>
              <w:t>)</w:t>
            </w:r>
            <w:bookmarkEnd w:id="56"/>
          </w:p>
        </w:tc>
      </w:tr>
    </w:tbl>
    <w:p w14:paraId="399C8312" w14:textId="77777777" w:rsidR="007F68F3" w:rsidRDefault="007F68F3" w:rsidP="000E757C">
      <w:pPr>
        <w:pStyle w:val="Heading2"/>
      </w:pPr>
      <w:bookmarkStart w:id="57" w:name="_Toc458272"/>
      <w:bookmarkStart w:id="58" w:name="_Toc130887391"/>
      <w:r>
        <w:t>Cross referencing Tables, Figures and Formulas</w:t>
      </w:r>
      <w:bookmarkEnd w:id="57"/>
      <w:bookmarkEnd w:id="58"/>
    </w:p>
    <w:p w14:paraId="445D2314" w14:textId="77777777" w:rsidR="00080A4F" w:rsidRDefault="007F68F3" w:rsidP="000E757C">
      <w:pPr>
        <w:pStyle w:val="UTEMPARAGRAPH"/>
      </w:pPr>
      <w:r>
        <w:t>In paragraph, we demonstrate examples to cross reference tables,</w:t>
      </w:r>
      <w:r w:rsidR="00952EAB">
        <w:t xml:space="preserve"> </w:t>
      </w:r>
      <w:r w:rsidR="00080A4F">
        <w:t xml:space="preserve">figures and formulas : </w:t>
      </w:r>
    </w:p>
    <w:p w14:paraId="4417926D" w14:textId="06090BF9" w:rsidR="00080A4F" w:rsidRDefault="007F68F3" w:rsidP="000E757C">
      <w:pPr>
        <w:pStyle w:val="UTEMPARAGRAPH"/>
      </w:pPr>
      <w:r w:rsidRPr="00952EAB">
        <w:t>Referring to</w:t>
      </w:r>
      <w:r w:rsidR="00952EAB" w:rsidRPr="00952EAB">
        <w:t xml:space="preserve"> </w:t>
      </w:r>
      <w:fldSimple w:instr=" REF _Ref451958  \* MERGEFORMAT ">
        <w:r w:rsidR="008E5A14" w:rsidRPr="00540B04">
          <w:t xml:space="preserve">Table </w:t>
        </w:r>
        <w:r w:rsidR="008E5A14">
          <w:rPr>
            <w:noProof/>
          </w:rPr>
          <w:t>2.1</w:t>
        </w:r>
      </w:fldSimple>
    </w:p>
    <w:p w14:paraId="57594978" w14:textId="3132223F" w:rsidR="0094312D" w:rsidRPr="00952EAB" w:rsidRDefault="00080A4F" w:rsidP="000E757C">
      <w:pPr>
        <w:pStyle w:val="UTEMPARAGRAPH"/>
      </w:pPr>
      <w:r>
        <w:t xml:space="preserve">Referring to </w:t>
      </w:r>
      <w:r w:rsidR="00952EAB">
        <w:t xml:space="preserve"> </w:t>
      </w:r>
      <w:r w:rsidR="006462E5">
        <w:fldChar w:fldCharType="begin"/>
      </w:r>
      <w:r w:rsidR="006462E5">
        <w:instrText xml:space="preserve"> REF _Ref517257 \h </w:instrText>
      </w:r>
      <w:r w:rsidR="006462E5">
        <w:fldChar w:fldCharType="separate"/>
      </w:r>
      <w:r w:rsidR="008E5A14">
        <w:t>(</w:t>
      </w:r>
      <w:r w:rsidR="008E5A14">
        <w:rPr>
          <w:noProof/>
        </w:rPr>
        <w:t>2</w:t>
      </w:r>
      <w:r w:rsidR="008E5A14">
        <w:t>.</w:t>
      </w:r>
      <w:r w:rsidR="008E5A14">
        <w:rPr>
          <w:noProof/>
        </w:rPr>
        <w:t>1</w:t>
      </w:r>
      <w:r w:rsidR="008E5A14">
        <w:t>)</w:t>
      </w:r>
      <w:r w:rsidR="006462E5">
        <w:fldChar w:fldCharType="end"/>
      </w:r>
      <w:r w:rsidR="006462E5">
        <w:rPr>
          <w:noProof/>
        </w:rPr>
        <w:t xml:space="preserve">  and </w:t>
      </w:r>
      <w:r w:rsidR="006462E5">
        <w:rPr>
          <w:noProof/>
        </w:rPr>
        <w:fldChar w:fldCharType="begin"/>
      </w:r>
      <w:r w:rsidR="006462E5">
        <w:rPr>
          <w:noProof/>
        </w:rPr>
        <w:instrText xml:space="preserve"> REF _Ref517243 \h </w:instrText>
      </w:r>
      <w:r w:rsidR="006462E5">
        <w:rPr>
          <w:noProof/>
        </w:rPr>
      </w:r>
      <w:r w:rsidR="006462E5">
        <w:rPr>
          <w:noProof/>
        </w:rPr>
        <w:fldChar w:fldCharType="separate"/>
      </w:r>
      <w:r w:rsidR="008E5A14">
        <w:t>(</w:t>
      </w:r>
      <w:r w:rsidR="008E5A14">
        <w:rPr>
          <w:noProof/>
        </w:rPr>
        <w:t>2</w:t>
      </w:r>
      <w:r w:rsidR="008E5A14">
        <w:t>.</w:t>
      </w:r>
      <w:r w:rsidR="008E5A14">
        <w:rPr>
          <w:noProof/>
        </w:rPr>
        <w:t>2</w:t>
      </w:r>
      <w:r w:rsidR="008E5A14">
        <w:t>)</w:t>
      </w:r>
      <w:r w:rsidR="006462E5">
        <w:rPr>
          <w:noProof/>
        </w:rPr>
        <w:fldChar w:fldCharType="end"/>
      </w:r>
    </w:p>
    <w:p w14:paraId="176473B0" w14:textId="4C71E8C6" w:rsidR="00BD7B1A" w:rsidRDefault="00230683" w:rsidP="000E757C">
      <w:pPr>
        <w:pStyle w:val="Heading2"/>
      </w:pPr>
      <w:bookmarkStart w:id="59" w:name="_Toc130887392"/>
      <w:r>
        <w:t>Sample of q</w:t>
      </w:r>
      <w:r w:rsidR="00BD7B1A">
        <w:t>uotation</w:t>
      </w:r>
      <w:bookmarkEnd w:id="59"/>
    </w:p>
    <w:p w14:paraId="03B6DA6B" w14:textId="77777777" w:rsidR="00BD7B1A" w:rsidRDefault="00BD7B1A" w:rsidP="000E757C">
      <w:pPr>
        <w:pStyle w:val="UTEMPARAGRAPH"/>
      </w:pPr>
      <w:r>
        <w:t xml:space="preserve">To insert a quote like this, use </w:t>
      </w:r>
      <w:r w:rsidRPr="00EC2CE4">
        <w:rPr>
          <w:i/>
        </w:rPr>
        <w:t>Quo</w:t>
      </w:r>
      <w:r>
        <w:rPr>
          <w:i/>
        </w:rPr>
        <w:t>t</w:t>
      </w:r>
      <w:r w:rsidRPr="00EC2CE4">
        <w:rPr>
          <w:i/>
        </w:rPr>
        <w:t xml:space="preserve">ation </w:t>
      </w:r>
      <w:r>
        <w:rPr>
          <w:i/>
        </w:rPr>
        <w:t>UTeM</w:t>
      </w:r>
      <w:r>
        <w:t xml:space="preserve"> style. Please ensure all quotation are properly cited.</w:t>
      </w:r>
    </w:p>
    <w:p w14:paraId="18E5E62F" w14:textId="723C8C6D" w:rsidR="00230683" w:rsidRDefault="00BD7B1A" w:rsidP="00230683">
      <w:pPr>
        <w:pStyle w:val="UTEMQUOTATION"/>
      </w:pPr>
      <w:r w:rsidRPr="00BD7B1A">
        <w:t xml:space="preserve">This is an example of a </w:t>
      </w:r>
      <w:r>
        <w:t xml:space="preserve">quotation format. It </w:t>
      </w:r>
      <w:r w:rsidRPr="00BD7B1A">
        <w:t xml:space="preserve">indicates its importance and validity. Introduction is the first part of a thesis and allows the readers to get the general idea of what your thesis is about. It also acquaints the readers with the thesis topic, explaining the basic points of the research and pointing </w:t>
      </w:r>
      <w:r w:rsidR="003F2F02">
        <w:t>the direction of your research.</w:t>
      </w:r>
    </w:p>
    <w:p w14:paraId="46BC4C1A" w14:textId="77777777" w:rsidR="00230683" w:rsidRDefault="00230683" w:rsidP="000E757C">
      <w:pPr>
        <w:pStyle w:val="UTEMPARAGRAPH"/>
      </w:pPr>
      <w:r>
        <w:t xml:space="preserve">To insert a quote like this, use </w:t>
      </w:r>
      <w:r w:rsidRPr="00EC2CE4">
        <w:rPr>
          <w:i/>
        </w:rPr>
        <w:t>Quo</w:t>
      </w:r>
      <w:r>
        <w:rPr>
          <w:i/>
        </w:rPr>
        <w:t>t</w:t>
      </w:r>
      <w:r w:rsidRPr="00EC2CE4">
        <w:rPr>
          <w:i/>
        </w:rPr>
        <w:t xml:space="preserve">ation </w:t>
      </w:r>
      <w:r>
        <w:rPr>
          <w:i/>
        </w:rPr>
        <w:t>UTeM</w:t>
      </w:r>
      <w:r>
        <w:t xml:space="preserve"> style. Please ensure all quotation are properly cited.</w:t>
      </w:r>
    </w:p>
    <w:p w14:paraId="40C04FAC" w14:textId="77777777" w:rsidR="00C42480" w:rsidRDefault="00C42480" w:rsidP="000E757C">
      <w:pPr>
        <w:pStyle w:val="UTEMPARAGRAPH"/>
      </w:pPr>
    </w:p>
    <w:p w14:paraId="2CBD453D" w14:textId="77777777" w:rsidR="00C42480" w:rsidRDefault="00C42480" w:rsidP="000E757C">
      <w:pPr>
        <w:pStyle w:val="UTEMPARAGRAPH"/>
      </w:pPr>
    </w:p>
    <w:p w14:paraId="74160122" w14:textId="77777777" w:rsidR="00C42480" w:rsidRDefault="00C42480" w:rsidP="000E757C">
      <w:pPr>
        <w:pStyle w:val="UTEMPARAGRAPH"/>
      </w:pPr>
    </w:p>
    <w:p w14:paraId="0B367C9A" w14:textId="77777777" w:rsidR="00C42480" w:rsidRDefault="00C42480" w:rsidP="000E757C">
      <w:pPr>
        <w:pStyle w:val="UTEMPARAGRAPH"/>
      </w:pPr>
    </w:p>
    <w:p w14:paraId="4456CE2D" w14:textId="77777777" w:rsidR="00BB218F" w:rsidRPr="00BB218F" w:rsidRDefault="00BB218F" w:rsidP="00BB218F">
      <w:pPr>
        <w:rPr>
          <w:lang w:val="en-US"/>
        </w:rPr>
        <w:sectPr w:rsidR="00BB218F" w:rsidRPr="00BB218F" w:rsidSect="00BE6572">
          <w:pgSz w:w="11909" w:h="16834" w:code="9"/>
          <w:pgMar w:top="1418" w:right="1418" w:bottom="1418" w:left="1701" w:header="720" w:footer="850" w:gutter="0"/>
          <w:pgNumType w:start="1"/>
          <w:cols w:space="720"/>
          <w:docGrid w:linePitch="360"/>
        </w:sectPr>
      </w:pPr>
    </w:p>
    <w:p w14:paraId="513070F5" w14:textId="77777777" w:rsidR="008A05E1" w:rsidRDefault="008A05E1" w:rsidP="000E757C">
      <w:pPr>
        <w:pStyle w:val="Heading2"/>
      </w:pPr>
      <w:bookmarkStart w:id="60" w:name="_Toc130887393"/>
      <w:r w:rsidRPr="008A05E1">
        <w:lastRenderedPageBreak/>
        <w:t>Sample of Figure in landscape orientation</w:t>
      </w:r>
      <w:bookmarkEnd w:id="60"/>
    </w:p>
    <w:p w14:paraId="4A6A5453" w14:textId="77777777" w:rsidR="009015DD" w:rsidRDefault="009015DD" w:rsidP="009015DD">
      <w:pPr>
        <w:jc w:val="center"/>
        <w:rPr>
          <w:lang w:val="en-US"/>
        </w:rPr>
      </w:pPr>
      <w:r>
        <w:rPr>
          <w:noProof/>
          <w:lang w:val="en-MY" w:eastAsia="en-MY"/>
        </w:rPr>
        <w:drawing>
          <wp:inline distT="0" distB="0" distL="0" distR="0" wp14:anchorId="698D171A" wp14:editId="1A310ED2">
            <wp:extent cx="4864123" cy="324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5">
                      <a:extLst>
                        <a:ext uri="{28A0092B-C50C-407E-A947-70E740481C1C}">
                          <a14:useLocalDpi xmlns:a14="http://schemas.microsoft.com/office/drawing/2010/main" val="0"/>
                        </a:ext>
                      </a:extLst>
                    </a:blip>
                    <a:stretch>
                      <a:fillRect/>
                    </a:stretch>
                  </pic:blipFill>
                  <pic:spPr>
                    <a:xfrm>
                      <a:off x="0" y="0"/>
                      <a:ext cx="4925115" cy="3285614"/>
                    </a:xfrm>
                    <a:prstGeom prst="rect">
                      <a:avLst/>
                    </a:prstGeom>
                  </pic:spPr>
                </pic:pic>
              </a:graphicData>
            </a:graphic>
          </wp:inline>
        </w:drawing>
      </w:r>
    </w:p>
    <w:p w14:paraId="6C31CE83" w14:textId="09D60028" w:rsidR="00E350B1" w:rsidRPr="009E3F4D" w:rsidRDefault="00FC7D77" w:rsidP="00E350B1">
      <w:pPr>
        <w:pStyle w:val="UTEMTABLEFIGURECAPTION"/>
      </w:pPr>
      <w:bookmarkStart w:id="61" w:name="_Toc102510981"/>
      <w:r w:rsidRPr="00B90ABB">
        <w:t xml:space="preserve">Figure </w:t>
      </w:r>
      <w:r w:rsidRPr="00B90ABB">
        <w:fldChar w:fldCharType="begin"/>
      </w:r>
      <w:r w:rsidRPr="00B90ABB">
        <w:instrText xml:space="preserve"> STYLEREF 1 \s </w:instrText>
      </w:r>
      <w:r w:rsidRPr="00B90ABB">
        <w:fldChar w:fldCharType="separate"/>
      </w:r>
      <w:r w:rsidR="008E5A14">
        <w:rPr>
          <w:noProof/>
        </w:rPr>
        <w:t>2</w:t>
      </w:r>
      <w:r w:rsidRPr="00B90ABB">
        <w:fldChar w:fldCharType="end"/>
      </w:r>
      <w:r w:rsidRPr="00B90ABB">
        <w:t>.</w:t>
      </w:r>
      <w:r w:rsidRPr="00B90ABB">
        <w:fldChar w:fldCharType="begin"/>
      </w:r>
      <w:r w:rsidRPr="00B90ABB">
        <w:instrText xml:space="preserve"> SEQ Figure \* ARABIC \s 1 </w:instrText>
      </w:r>
      <w:r w:rsidRPr="00B90ABB">
        <w:fldChar w:fldCharType="separate"/>
      </w:r>
      <w:r w:rsidR="008E5A14">
        <w:rPr>
          <w:noProof/>
        </w:rPr>
        <w:t>2</w:t>
      </w:r>
      <w:r w:rsidRPr="00B90ABB">
        <w:fldChar w:fldCharType="end"/>
      </w:r>
      <w:r>
        <w:tab/>
      </w:r>
      <w:r w:rsidR="003F2F02">
        <w:t>T</w:t>
      </w:r>
      <w:r w:rsidR="00E350B1">
        <w:t>ransmission</w:t>
      </w:r>
      <w:r w:rsidR="003F2F02">
        <w:t xml:space="preserve"> lines</w:t>
      </w:r>
      <w:r w:rsidR="00E350B1">
        <w:t xml:space="preserve"> and a beautiful sunset</w:t>
      </w:r>
      <w:bookmarkEnd w:id="61"/>
    </w:p>
    <w:p w14:paraId="4DCC7A0A" w14:textId="77777777" w:rsidR="00FC7D77" w:rsidRDefault="00FC7D77" w:rsidP="00FC7D77">
      <w:pPr>
        <w:pStyle w:val="UTEMTABLEFIGURECAPTION"/>
      </w:pPr>
    </w:p>
    <w:p w14:paraId="3872B49D" w14:textId="77777777" w:rsidR="009015DD" w:rsidRDefault="009015DD" w:rsidP="000E757C">
      <w:pPr>
        <w:pStyle w:val="Heading2"/>
      </w:pPr>
      <w:bookmarkStart w:id="62" w:name="_Toc130887394"/>
      <w:r w:rsidRPr="008A05E1">
        <w:lastRenderedPageBreak/>
        <w:t>Sample of Table in landscape orientation</w:t>
      </w:r>
      <w:bookmarkEnd w:id="62"/>
    </w:p>
    <w:p w14:paraId="2387C2DA" w14:textId="7C9E74A6" w:rsidR="009015DD" w:rsidRPr="009015DD" w:rsidRDefault="009015DD" w:rsidP="00146DBA">
      <w:pPr>
        <w:pStyle w:val="UTEMTABLEFIGURECAPTION"/>
        <w:rPr>
          <w:lang w:val="en-US"/>
        </w:rPr>
      </w:pPr>
      <w:bookmarkStart w:id="63" w:name="_Toc81920258"/>
      <w:r w:rsidRPr="00540B04">
        <w:t xml:space="preserve">Table </w:t>
      </w:r>
      <w:r w:rsidR="001D69A9">
        <w:fldChar w:fldCharType="begin"/>
      </w:r>
      <w:r w:rsidR="001D69A9">
        <w:instrText xml:space="preserve"> STYLEREF 1 \s </w:instrText>
      </w:r>
      <w:r w:rsidR="001D69A9">
        <w:fldChar w:fldCharType="separate"/>
      </w:r>
      <w:r w:rsidR="008E5A14">
        <w:rPr>
          <w:noProof/>
        </w:rPr>
        <w:t>2</w:t>
      </w:r>
      <w:r w:rsidR="001D69A9">
        <w:fldChar w:fldCharType="end"/>
      </w:r>
      <w:r w:rsidR="001D69A9">
        <w:t>.</w:t>
      </w:r>
      <w:r w:rsidR="001D69A9">
        <w:fldChar w:fldCharType="begin"/>
      </w:r>
      <w:r w:rsidR="001D69A9">
        <w:instrText xml:space="preserve"> SEQ Table \* ARABIC \s 1 </w:instrText>
      </w:r>
      <w:r w:rsidR="001D69A9">
        <w:fldChar w:fldCharType="separate"/>
      </w:r>
      <w:r w:rsidR="008E5A14">
        <w:rPr>
          <w:noProof/>
        </w:rPr>
        <w:t>2</w:t>
      </w:r>
      <w:r w:rsidR="001D69A9">
        <w:fldChar w:fldCharType="end"/>
      </w:r>
      <w:r w:rsidR="00E350B1">
        <w:tab/>
      </w:r>
      <w:r w:rsidRPr="00540B04">
        <w:t>Validation of</w:t>
      </w:r>
      <w:r>
        <w:t xml:space="preserve"> TL estimation with time </w:t>
      </w:r>
      <w:r w:rsidRPr="00FE0CAF">
        <w:t>series</w:t>
      </w:r>
      <w:r>
        <w:t xml:space="preserve"> load flow</w:t>
      </w:r>
      <w:r w:rsidRPr="0055604A">
        <w:t xml:space="preserve"> </w:t>
      </w:r>
      <w:r>
        <w:t>simulations based</w:t>
      </w:r>
      <w:r w:rsidR="00837724">
        <w:br/>
      </w:r>
      <w:r>
        <w:t xml:space="preserve"> on results obtained from local power utilities</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gridCol w:w="2331"/>
        <w:gridCol w:w="2332"/>
        <w:gridCol w:w="2332"/>
      </w:tblGrid>
      <w:tr w:rsidR="009015DD" w14:paraId="0F2D36DC" w14:textId="77777777" w:rsidTr="00FE0CAF">
        <w:tc>
          <w:tcPr>
            <w:tcW w:w="2331" w:type="dxa"/>
          </w:tcPr>
          <w:p w14:paraId="2A4AFA8A" w14:textId="77777777" w:rsidR="009015DD" w:rsidRPr="009015DD" w:rsidRDefault="009015DD" w:rsidP="009015DD">
            <w:pPr>
              <w:jc w:val="center"/>
              <w:rPr>
                <w:lang w:val="en-US"/>
              </w:rPr>
            </w:pPr>
            <w:r w:rsidRPr="009015DD">
              <w:rPr>
                <w:lang w:val="en-US"/>
              </w:rPr>
              <w:t xml:space="preserve">No. </w:t>
            </w:r>
          </w:p>
        </w:tc>
        <w:tc>
          <w:tcPr>
            <w:tcW w:w="2331" w:type="dxa"/>
          </w:tcPr>
          <w:p w14:paraId="197A55B4" w14:textId="77777777" w:rsidR="009015DD" w:rsidRPr="009015DD" w:rsidRDefault="009015DD" w:rsidP="009015DD">
            <w:pPr>
              <w:jc w:val="center"/>
              <w:rPr>
                <w:lang w:val="en-US"/>
              </w:rPr>
            </w:pPr>
            <w:r w:rsidRPr="009015DD">
              <w:rPr>
                <w:lang w:val="en-US"/>
              </w:rPr>
              <w:t>Parameter A</w:t>
            </w:r>
          </w:p>
        </w:tc>
        <w:tc>
          <w:tcPr>
            <w:tcW w:w="2331" w:type="dxa"/>
          </w:tcPr>
          <w:p w14:paraId="05369E81" w14:textId="77777777" w:rsidR="009015DD" w:rsidRPr="009015DD" w:rsidRDefault="009015DD" w:rsidP="009015DD">
            <w:pPr>
              <w:jc w:val="center"/>
              <w:rPr>
                <w:lang w:val="en-US"/>
              </w:rPr>
            </w:pPr>
            <w:r w:rsidRPr="009015DD">
              <w:rPr>
                <w:lang w:val="en-US"/>
              </w:rPr>
              <w:t>Parameter B</w:t>
            </w:r>
          </w:p>
        </w:tc>
        <w:tc>
          <w:tcPr>
            <w:tcW w:w="2331" w:type="dxa"/>
          </w:tcPr>
          <w:p w14:paraId="1B6B729D" w14:textId="77777777" w:rsidR="009015DD" w:rsidRPr="009015DD" w:rsidRDefault="009015DD" w:rsidP="009015DD">
            <w:pPr>
              <w:jc w:val="center"/>
              <w:rPr>
                <w:lang w:val="en-US"/>
              </w:rPr>
            </w:pPr>
            <w:r w:rsidRPr="009015DD">
              <w:rPr>
                <w:lang w:val="en-US"/>
              </w:rPr>
              <w:t>Parameter C</w:t>
            </w:r>
          </w:p>
        </w:tc>
        <w:tc>
          <w:tcPr>
            <w:tcW w:w="2332" w:type="dxa"/>
          </w:tcPr>
          <w:p w14:paraId="0418A9E9" w14:textId="77777777" w:rsidR="009015DD" w:rsidRPr="009015DD" w:rsidRDefault="009015DD" w:rsidP="009015DD">
            <w:pPr>
              <w:jc w:val="center"/>
              <w:rPr>
                <w:lang w:val="en-US"/>
              </w:rPr>
            </w:pPr>
            <w:r w:rsidRPr="009015DD">
              <w:rPr>
                <w:lang w:val="en-US"/>
              </w:rPr>
              <w:t>Parameter D</w:t>
            </w:r>
          </w:p>
        </w:tc>
        <w:tc>
          <w:tcPr>
            <w:tcW w:w="2332" w:type="dxa"/>
          </w:tcPr>
          <w:p w14:paraId="413AFDF3" w14:textId="77777777" w:rsidR="009015DD" w:rsidRPr="009015DD" w:rsidRDefault="009015DD" w:rsidP="009015DD">
            <w:pPr>
              <w:jc w:val="center"/>
              <w:rPr>
                <w:lang w:val="en-US"/>
              </w:rPr>
            </w:pPr>
            <w:r w:rsidRPr="009015DD">
              <w:rPr>
                <w:lang w:val="en-US"/>
              </w:rPr>
              <w:t>Parameter E</w:t>
            </w:r>
          </w:p>
        </w:tc>
      </w:tr>
      <w:tr w:rsidR="009015DD" w14:paraId="0486F2E0" w14:textId="77777777" w:rsidTr="00FE0CAF">
        <w:tc>
          <w:tcPr>
            <w:tcW w:w="2331" w:type="dxa"/>
          </w:tcPr>
          <w:p w14:paraId="549E58C2" w14:textId="77777777" w:rsidR="009015DD" w:rsidRDefault="009015DD" w:rsidP="009015DD">
            <w:pPr>
              <w:spacing w:line="480" w:lineRule="auto"/>
              <w:jc w:val="center"/>
              <w:rPr>
                <w:lang w:val="en-US"/>
              </w:rPr>
            </w:pPr>
            <w:r>
              <w:rPr>
                <w:lang w:val="en-US"/>
              </w:rPr>
              <w:t>1</w:t>
            </w:r>
          </w:p>
        </w:tc>
        <w:tc>
          <w:tcPr>
            <w:tcW w:w="2331" w:type="dxa"/>
          </w:tcPr>
          <w:p w14:paraId="59BFE537" w14:textId="77777777" w:rsidR="009015DD" w:rsidRDefault="009015DD" w:rsidP="009015DD">
            <w:pPr>
              <w:spacing w:line="480" w:lineRule="auto"/>
              <w:jc w:val="center"/>
              <w:rPr>
                <w:lang w:val="en-US"/>
              </w:rPr>
            </w:pPr>
          </w:p>
        </w:tc>
        <w:tc>
          <w:tcPr>
            <w:tcW w:w="2331" w:type="dxa"/>
          </w:tcPr>
          <w:p w14:paraId="31C9478C" w14:textId="77777777" w:rsidR="009015DD" w:rsidRDefault="009015DD" w:rsidP="009015DD">
            <w:pPr>
              <w:spacing w:line="480" w:lineRule="auto"/>
              <w:jc w:val="center"/>
              <w:rPr>
                <w:lang w:val="en-US"/>
              </w:rPr>
            </w:pPr>
          </w:p>
        </w:tc>
        <w:tc>
          <w:tcPr>
            <w:tcW w:w="2331" w:type="dxa"/>
          </w:tcPr>
          <w:p w14:paraId="11CA942A" w14:textId="77777777" w:rsidR="009015DD" w:rsidRDefault="009015DD" w:rsidP="009015DD">
            <w:pPr>
              <w:spacing w:line="480" w:lineRule="auto"/>
              <w:jc w:val="center"/>
              <w:rPr>
                <w:lang w:val="en-US"/>
              </w:rPr>
            </w:pPr>
          </w:p>
        </w:tc>
        <w:tc>
          <w:tcPr>
            <w:tcW w:w="2332" w:type="dxa"/>
          </w:tcPr>
          <w:p w14:paraId="23A2BB9E" w14:textId="77777777" w:rsidR="009015DD" w:rsidRDefault="009015DD" w:rsidP="009015DD">
            <w:pPr>
              <w:spacing w:line="480" w:lineRule="auto"/>
              <w:jc w:val="center"/>
              <w:rPr>
                <w:lang w:val="en-US"/>
              </w:rPr>
            </w:pPr>
          </w:p>
        </w:tc>
        <w:tc>
          <w:tcPr>
            <w:tcW w:w="2332" w:type="dxa"/>
          </w:tcPr>
          <w:p w14:paraId="35046441" w14:textId="77777777" w:rsidR="009015DD" w:rsidRDefault="009015DD" w:rsidP="009015DD">
            <w:pPr>
              <w:spacing w:line="480" w:lineRule="auto"/>
              <w:jc w:val="center"/>
              <w:rPr>
                <w:lang w:val="en-US"/>
              </w:rPr>
            </w:pPr>
          </w:p>
        </w:tc>
      </w:tr>
      <w:tr w:rsidR="009015DD" w14:paraId="30BA294F" w14:textId="77777777" w:rsidTr="00FE0CAF">
        <w:tc>
          <w:tcPr>
            <w:tcW w:w="2331" w:type="dxa"/>
          </w:tcPr>
          <w:p w14:paraId="48202602" w14:textId="77777777" w:rsidR="009015DD" w:rsidRDefault="009015DD" w:rsidP="009015DD">
            <w:pPr>
              <w:spacing w:line="480" w:lineRule="auto"/>
              <w:jc w:val="center"/>
              <w:rPr>
                <w:lang w:val="en-US"/>
              </w:rPr>
            </w:pPr>
            <w:r>
              <w:rPr>
                <w:lang w:val="en-US"/>
              </w:rPr>
              <w:t>2</w:t>
            </w:r>
          </w:p>
        </w:tc>
        <w:tc>
          <w:tcPr>
            <w:tcW w:w="2331" w:type="dxa"/>
          </w:tcPr>
          <w:p w14:paraId="145F0221" w14:textId="77777777" w:rsidR="009015DD" w:rsidRDefault="009015DD" w:rsidP="009015DD">
            <w:pPr>
              <w:spacing w:line="480" w:lineRule="auto"/>
              <w:jc w:val="center"/>
              <w:rPr>
                <w:lang w:val="en-US"/>
              </w:rPr>
            </w:pPr>
          </w:p>
        </w:tc>
        <w:tc>
          <w:tcPr>
            <w:tcW w:w="2331" w:type="dxa"/>
          </w:tcPr>
          <w:p w14:paraId="1BE178F1" w14:textId="77777777" w:rsidR="009015DD" w:rsidRDefault="009015DD" w:rsidP="009015DD">
            <w:pPr>
              <w:spacing w:line="480" w:lineRule="auto"/>
              <w:jc w:val="center"/>
              <w:rPr>
                <w:lang w:val="en-US"/>
              </w:rPr>
            </w:pPr>
          </w:p>
        </w:tc>
        <w:tc>
          <w:tcPr>
            <w:tcW w:w="2331" w:type="dxa"/>
          </w:tcPr>
          <w:p w14:paraId="33E97DEF" w14:textId="77777777" w:rsidR="009015DD" w:rsidRDefault="009015DD" w:rsidP="009015DD">
            <w:pPr>
              <w:spacing w:line="480" w:lineRule="auto"/>
              <w:jc w:val="center"/>
              <w:rPr>
                <w:lang w:val="en-US"/>
              </w:rPr>
            </w:pPr>
          </w:p>
        </w:tc>
        <w:tc>
          <w:tcPr>
            <w:tcW w:w="2332" w:type="dxa"/>
          </w:tcPr>
          <w:p w14:paraId="1F90FF23" w14:textId="77777777" w:rsidR="009015DD" w:rsidRDefault="009015DD" w:rsidP="009015DD">
            <w:pPr>
              <w:spacing w:line="480" w:lineRule="auto"/>
              <w:jc w:val="center"/>
              <w:rPr>
                <w:lang w:val="en-US"/>
              </w:rPr>
            </w:pPr>
          </w:p>
        </w:tc>
        <w:tc>
          <w:tcPr>
            <w:tcW w:w="2332" w:type="dxa"/>
          </w:tcPr>
          <w:p w14:paraId="189895DE" w14:textId="77777777" w:rsidR="009015DD" w:rsidRDefault="009015DD" w:rsidP="009015DD">
            <w:pPr>
              <w:spacing w:line="480" w:lineRule="auto"/>
              <w:jc w:val="center"/>
              <w:rPr>
                <w:lang w:val="en-US"/>
              </w:rPr>
            </w:pPr>
          </w:p>
        </w:tc>
      </w:tr>
      <w:tr w:rsidR="009015DD" w14:paraId="52CFDBCA" w14:textId="77777777" w:rsidTr="00FE0CAF">
        <w:tc>
          <w:tcPr>
            <w:tcW w:w="2331" w:type="dxa"/>
          </w:tcPr>
          <w:p w14:paraId="70CF965C" w14:textId="77777777" w:rsidR="009015DD" w:rsidRDefault="009015DD" w:rsidP="009015DD">
            <w:pPr>
              <w:spacing w:line="480" w:lineRule="auto"/>
              <w:jc w:val="center"/>
              <w:rPr>
                <w:lang w:val="en-US"/>
              </w:rPr>
            </w:pPr>
            <w:r>
              <w:rPr>
                <w:lang w:val="en-US"/>
              </w:rPr>
              <w:t>3</w:t>
            </w:r>
          </w:p>
        </w:tc>
        <w:tc>
          <w:tcPr>
            <w:tcW w:w="2331" w:type="dxa"/>
          </w:tcPr>
          <w:p w14:paraId="66C83F61" w14:textId="77777777" w:rsidR="009015DD" w:rsidRDefault="009015DD" w:rsidP="009015DD">
            <w:pPr>
              <w:spacing w:line="480" w:lineRule="auto"/>
              <w:jc w:val="center"/>
              <w:rPr>
                <w:lang w:val="en-US"/>
              </w:rPr>
            </w:pPr>
          </w:p>
        </w:tc>
        <w:tc>
          <w:tcPr>
            <w:tcW w:w="2331" w:type="dxa"/>
          </w:tcPr>
          <w:p w14:paraId="2B346519" w14:textId="77777777" w:rsidR="009015DD" w:rsidRDefault="009015DD" w:rsidP="009015DD">
            <w:pPr>
              <w:spacing w:line="480" w:lineRule="auto"/>
              <w:jc w:val="center"/>
              <w:rPr>
                <w:lang w:val="en-US"/>
              </w:rPr>
            </w:pPr>
          </w:p>
        </w:tc>
        <w:tc>
          <w:tcPr>
            <w:tcW w:w="2331" w:type="dxa"/>
          </w:tcPr>
          <w:p w14:paraId="14174966" w14:textId="77777777" w:rsidR="009015DD" w:rsidRDefault="009015DD" w:rsidP="009015DD">
            <w:pPr>
              <w:spacing w:line="480" w:lineRule="auto"/>
              <w:jc w:val="center"/>
              <w:rPr>
                <w:lang w:val="en-US"/>
              </w:rPr>
            </w:pPr>
          </w:p>
        </w:tc>
        <w:tc>
          <w:tcPr>
            <w:tcW w:w="2332" w:type="dxa"/>
          </w:tcPr>
          <w:p w14:paraId="5C67954F" w14:textId="77777777" w:rsidR="009015DD" w:rsidRDefault="009015DD" w:rsidP="009015DD">
            <w:pPr>
              <w:spacing w:line="480" w:lineRule="auto"/>
              <w:jc w:val="center"/>
              <w:rPr>
                <w:lang w:val="en-US"/>
              </w:rPr>
            </w:pPr>
          </w:p>
        </w:tc>
        <w:tc>
          <w:tcPr>
            <w:tcW w:w="2332" w:type="dxa"/>
          </w:tcPr>
          <w:p w14:paraId="0CD7EDF1" w14:textId="77777777" w:rsidR="009015DD" w:rsidRDefault="009015DD" w:rsidP="009015DD">
            <w:pPr>
              <w:spacing w:line="480" w:lineRule="auto"/>
              <w:jc w:val="center"/>
              <w:rPr>
                <w:lang w:val="en-US"/>
              </w:rPr>
            </w:pPr>
          </w:p>
        </w:tc>
      </w:tr>
      <w:tr w:rsidR="009015DD" w14:paraId="3B143197" w14:textId="77777777" w:rsidTr="00FE0CAF">
        <w:tc>
          <w:tcPr>
            <w:tcW w:w="2331" w:type="dxa"/>
          </w:tcPr>
          <w:p w14:paraId="0B2FB8CA" w14:textId="77777777" w:rsidR="009015DD" w:rsidRDefault="009015DD" w:rsidP="009015DD">
            <w:pPr>
              <w:spacing w:line="480" w:lineRule="auto"/>
              <w:jc w:val="center"/>
              <w:rPr>
                <w:lang w:val="en-US"/>
              </w:rPr>
            </w:pPr>
            <w:r>
              <w:rPr>
                <w:lang w:val="en-US"/>
              </w:rPr>
              <w:t>4</w:t>
            </w:r>
          </w:p>
        </w:tc>
        <w:tc>
          <w:tcPr>
            <w:tcW w:w="2331" w:type="dxa"/>
          </w:tcPr>
          <w:p w14:paraId="40D0E025" w14:textId="77777777" w:rsidR="009015DD" w:rsidRDefault="009015DD" w:rsidP="009015DD">
            <w:pPr>
              <w:spacing w:line="480" w:lineRule="auto"/>
              <w:jc w:val="center"/>
              <w:rPr>
                <w:lang w:val="en-US"/>
              </w:rPr>
            </w:pPr>
          </w:p>
        </w:tc>
        <w:tc>
          <w:tcPr>
            <w:tcW w:w="2331" w:type="dxa"/>
          </w:tcPr>
          <w:p w14:paraId="2833BF37" w14:textId="77777777" w:rsidR="009015DD" w:rsidRDefault="009015DD" w:rsidP="009015DD">
            <w:pPr>
              <w:spacing w:line="480" w:lineRule="auto"/>
              <w:jc w:val="center"/>
              <w:rPr>
                <w:lang w:val="en-US"/>
              </w:rPr>
            </w:pPr>
          </w:p>
        </w:tc>
        <w:tc>
          <w:tcPr>
            <w:tcW w:w="2331" w:type="dxa"/>
          </w:tcPr>
          <w:p w14:paraId="643B574D" w14:textId="77777777" w:rsidR="009015DD" w:rsidRDefault="009015DD" w:rsidP="009015DD">
            <w:pPr>
              <w:spacing w:line="480" w:lineRule="auto"/>
              <w:jc w:val="center"/>
              <w:rPr>
                <w:lang w:val="en-US"/>
              </w:rPr>
            </w:pPr>
          </w:p>
        </w:tc>
        <w:tc>
          <w:tcPr>
            <w:tcW w:w="2332" w:type="dxa"/>
          </w:tcPr>
          <w:p w14:paraId="53911943" w14:textId="77777777" w:rsidR="009015DD" w:rsidRDefault="009015DD" w:rsidP="009015DD">
            <w:pPr>
              <w:spacing w:line="480" w:lineRule="auto"/>
              <w:jc w:val="center"/>
              <w:rPr>
                <w:lang w:val="en-US"/>
              </w:rPr>
            </w:pPr>
          </w:p>
        </w:tc>
        <w:tc>
          <w:tcPr>
            <w:tcW w:w="2332" w:type="dxa"/>
          </w:tcPr>
          <w:p w14:paraId="0082F596" w14:textId="77777777" w:rsidR="009015DD" w:rsidRDefault="009015DD" w:rsidP="009015DD">
            <w:pPr>
              <w:spacing w:line="480" w:lineRule="auto"/>
              <w:jc w:val="center"/>
              <w:rPr>
                <w:lang w:val="en-US"/>
              </w:rPr>
            </w:pPr>
          </w:p>
        </w:tc>
      </w:tr>
      <w:tr w:rsidR="009015DD" w14:paraId="295930BF" w14:textId="77777777" w:rsidTr="00FE0CAF">
        <w:tc>
          <w:tcPr>
            <w:tcW w:w="2331" w:type="dxa"/>
          </w:tcPr>
          <w:p w14:paraId="10BF4D3E" w14:textId="77777777" w:rsidR="009015DD" w:rsidRDefault="009015DD" w:rsidP="009015DD">
            <w:pPr>
              <w:spacing w:line="480" w:lineRule="auto"/>
              <w:jc w:val="center"/>
              <w:rPr>
                <w:lang w:val="en-US"/>
              </w:rPr>
            </w:pPr>
            <w:r>
              <w:rPr>
                <w:lang w:val="en-US"/>
              </w:rPr>
              <w:t>5</w:t>
            </w:r>
          </w:p>
        </w:tc>
        <w:tc>
          <w:tcPr>
            <w:tcW w:w="2331" w:type="dxa"/>
          </w:tcPr>
          <w:p w14:paraId="16030B3C" w14:textId="77777777" w:rsidR="009015DD" w:rsidRDefault="009015DD" w:rsidP="009015DD">
            <w:pPr>
              <w:spacing w:line="480" w:lineRule="auto"/>
              <w:jc w:val="center"/>
              <w:rPr>
                <w:lang w:val="en-US"/>
              </w:rPr>
            </w:pPr>
          </w:p>
        </w:tc>
        <w:tc>
          <w:tcPr>
            <w:tcW w:w="2331" w:type="dxa"/>
          </w:tcPr>
          <w:p w14:paraId="0DD2A9C2" w14:textId="77777777" w:rsidR="009015DD" w:rsidRDefault="009015DD" w:rsidP="009015DD">
            <w:pPr>
              <w:spacing w:line="480" w:lineRule="auto"/>
              <w:jc w:val="center"/>
              <w:rPr>
                <w:lang w:val="en-US"/>
              </w:rPr>
            </w:pPr>
          </w:p>
        </w:tc>
        <w:tc>
          <w:tcPr>
            <w:tcW w:w="2331" w:type="dxa"/>
          </w:tcPr>
          <w:p w14:paraId="65C72A5A" w14:textId="77777777" w:rsidR="009015DD" w:rsidRDefault="009015DD" w:rsidP="009015DD">
            <w:pPr>
              <w:spacing w:line="480" w:lineRule="auto"/>
              <w:jc w:val="center"/>
              <w:rPr>
                <w:lang w:val="en-US"/>
              </w:rPr>
            </w:pPr>
          </w:p>
        </w:tc>
        <w:tc>
          <w:tcPr>
            <w:tcW w:w="2332" w:type="dxa"/>
          </w:tcPr>
          <w:p w14:paraId="24B0A559" w14:textId="77777777" w:rsidR="009015DD" w:rsidRDefault="009015DD" w:rsidP="009015DD">
            <w:pPr>
              <w:spacing w:line="480" w:lineRule="auto"/>
              <w:jc w:val="center"/>
              <w:rPr>
                <w:lang w:val="en-US"/>
              </w:rPr>
            </w:pPr>
          </w:p>
        </w:tc>
        <w:tc>
          <w:tcPr>
            <w:tcW w:w="2332" w:type="dxa"/>
          </w:tcPr>
          <w:p w14:paraId="27C41B54" w14:textId="77777777" w:rsidR="009015DD" w:rsidRDefault="009015DD" w:rsidP="009015DD">
            <w:pPr>
              <w:spacing w:line="480" w:lineRule="auto"/>
              <w:jc w:val="center"/>
              <w:rPr>
                <w:lang w:val="en-US"/>
              </w:rPr>
            </w:pPr>
          </w:p>
        </w:tc>
      </w:tr>
      <w:tr w:rsidR="009015DD" w14:paraId="5C5EBCDD" w14:textId="77777777" w:rsidTr="00FE0CAF">
        <w:tc>
          <w:tcPr>
            <w:tcW w:w="2331" w:type="dxa"/>
          </w:tcPr>
          <w:p w14:paraId="5DAFD0F3" w14:textId="77777777" w:rsidR="009015DD" w:rsidRDefault="009015DD" w:rsidP="009015DD">
            <w:pPr>
              <w:spacing w:line="480" w:lineRule="auto"/>
              <w:jc w:val="center"/>
              <w:rPr>
                <w:lang w:val="en-US"/>
              </w:rPr>
            </w:pPr>
            <w:r>
              <w:rPr>
                <w:lang w:val="en-US"/>
              </w:rPr>
              <w:t>6</w:t>
            </w:r>
          </w:p>
        </w:tc>
        <w:tc>
          <w:tcPr>
            <w:tcW w:w="2331" w:type="dxa"/>
          </w:tcPr>
          <w:p w14:paraId="3CEFD1A5" w14:textId="77777777" w:rsidR="009015DD" w:rsidRDefault="009015DD" w:rsidP="009015DD">
            <w:pPr>
              <w:spacing w:line="480" w:lineRule="auto"/>
              <w:jc w:val="center"/>
              <w:rPr>
                <w:lang w:val="en-US"/>
              </w:rPr>
            </w:pPr>
          </w:p>
        </w:tc>
        <w:tc>
          <w:tcPr>
            <w:tcW w:w="2331" w:type="dxa"/>
          </w:tcPr>
          <w:p w14:paraId="574A78D6" w14:textId="77777777" w:rsidR="009015DD" w:rsidRDefault="009015DD" w:rsidP="009015DD">
            <w:pPr>
              <w:spacing w:line="480" w:lineRule="auto"/>
              <w:jc w:val="center"/>
              <w:rPr>
                <w:lang w:val="en-US"/>
              </w:rPr>
            </w:pPr>
          </w:p>
        </w:tc>
        <w:tc>
          <w:tcPr>
            <w:tcW w:w="2331" w:type="dxa"/>
          </w:tcPr>
          <w:p w14:paraId="5F0A9809" w14:textId="77777777" w:rsidR="009015DD" w:rsidRDefault="009015DD" w:rsidP="009015DD">
            <w:pPr>
              <w:spacing w:line="480" w:lineRule="auto"/>
              <w:jc w:val="center"/>
              <w:rPr>
                <w:lang w:val="en-US"/>
              </w:rPr>
            </w:pPr>
          </w:p>
        </w:tc>
        <w:tc>
          <w:tcPr>
            <w:tcW w:w="2332" w:type="dxa"/>
          </w:tcPr>
          <w:p w14:paraId="3477797F" w14:textId="77777777" w:rsidR="009015DD" w:rsidRDefault="009015DD" w:rsidP="009015DD">
            <w:pPr>
              <w:spacing w:line="480" w:lineRule="auto"/>
              <w:jc w:val="center"/>
              <w:rPr>
                <w:lang w:val="en-US"/>
              </w:rPr>
            </w:pPr>
          </w:p>
        </w:tc>
        <w:tc>
          <w:tcPr>
            <w:tcW w:w="2332" w:type="dxa"/>
          </w:tcPr>
          <w:p w14:paraId="667CCA03" w14:textId="77777777" w:rsidR="009015DD" w:rsidRDefault="009015DD" w:rsidP="009015DD">
            <w:pPr>
              <w:spacing w:line="480" w:lineRule="auto"/>
              <w:jc w:val="center"/>
              <w:rPr>
                <w:lang w:val="en-US"/>
              </w:rPr>
            </w:pPr>
          </w:p>
        </w:tc>
      </w:tr>
      <w:tr w:rsidR="009015DD" w14:paraId="44139CA0" w14:textId="77777777" w:rsidTr="00FE0CAF">
        <w:tc>
          <w:tcPr>
            <w:tcW w:w="2331" w:type="dxa"/>
          </w:tcPr>
          <w:p w14:paraId="39805A14" w14:textId="77777777" w:rsidR="009015DD" w:rsidRDefault="009015DD" w:rsidP="009015DD">
            <w:pPr>
              <w:spacing w:line="480" w:lineRule="auto"/>
              <w:jc w:val="center"/>
              <w:rPr>
                <w:lang w:val="en-US"/>
              </w:rPr>
            </w:pPr>
            <w:r>
              <w:rPr>
                <w:lang w:val="en-US"/>
              </w:rPr>
              <w:t>7</w:t>
            </w:r>
          </w:p>
        </w:tc>
        <w:tc>
          <w:tcPr>
            <w:tcW w:w="2331" w:type="dxa"/>
          </w:tcPr>
          <w:p w14:paraId="0C0C8B68" w14:textId="77777777" w:rsidR="009015DD" w:rsidRDefault="009015DD" w:rsidP="009015DD">
            <w:pPr>
              <w:spacing w:line="480" w:lineRule="auto"/>
              <w:jc w:val="center"/>
              <w:rPr>
                <w:lang w:val="en-US"/>
              </w:rPr>
            </w:pPr>
          </w:p>
        </w:tc>
        <w:tc>
          <w:tcPr>
            <w:tcW w:w="2331" w:type="dxa"/>
          </w:tcPr>
          <w:p w14:paraId="584CDBF6" w14:textId="77777777" w:rsidR="009015DD" w:rsidRDefault="009015DD" w:rsidP="009015DD">
            <w:pPr>
              <w:spacing w:line="480" w:lineRule="auto"/>
              <w:jc w:val="center"/>
              <w:rPr>
                <w:lang w:val="en-US"/>
              </w:rPr>
            </w:pPr>
          </w:p>
        </w:tc>
        <w:tc>
          <w:tcPr>
            <w:tcW w:w="2331" w:type="dxa"/>
          </w:tcPr>
          <w:p w14:paraId="179F5BA3" w14:textId="77777777" w:rsidR="009015DD" w:rsidRDefault="009015DD" w:rsidP="009015DD">
            <w:pPr>
              <w:spacing w:line="480" w:lineRule="auto"/>
              <w:jc w:val="center"/>
              <w:rPr>
                <w:lang w:val="en-US"/>
              </w:rPr>
            </w:pPr>
          </w:p>
        </w:tc>
        <w:tc>
          <w:tcPr>
            <w:tcW w:w="2332" w:type="dxa"/>
          </w:tcPr>
          <w:p w14:paraId="578B4BF0" w14:textId="77777777" w:rsidR="009015DD" w:rsidRDefault="009015DD" w:rsidP="009015DD">
            <w:pPr>
              <w:spacing w:line="480" w:lineRule="auto"/>
              <w:jc w:val="center"/>
              <w:rPr>
                <w:lang w:val="en-US"/>
              </w:rPr>
            </w:pPr>
          </w:p>
        </w:tc>
        <w:tc>
          <w:tcPr>
            <w:tcW w:w="2332" w:type="dxa"/>
          </w:tcPr>
          <w:p w14:paraId="15ED1A38" w14:textId="77777777" w:rsidR="009015DD" w:rsidRDefault="009015DD" w:rsidP="009015DD">
            <w:pPr>
              <w:spacing w:line="480" w:lineRule="auto"/>
              <w:jc w:val="center"/>
              <w:rPr>
                <w:lang w:val="en-US"/>
              </w:rPr>
            </w:pPr>
          </w:p>
        </w:tc>
      </w:tr>
    </w:tbl>
    <w:p w14:paraId="3F6C8E80" w14:textId="77777777" w:rsidR="009015DD" w:rsidRDefault="009015DD" w:rsidP="009015DD">
      <w:pPr>
        <w:jc w:val="center"/>
        <w:rPr>
          <w:lang w:val="en-US"/>
        </w:rPr>
      </w:pPr>
    </w:p>
    <w:p w14:paraId="42A39F50" w14:textId="77777777" w:rsidR="00C42480" w:rsidRDefault="00C42480" w:rsidP="000E757C">
      <w:pPr>
        <w:pStyle w:val="UTEMPARAGRAPH"/>
      </w:pPr>
    </w:p>
    <w:p w14:paraId="1A239F99" w14:textId="77777777" w:rsidR="00C42480" w:rsidRDefault="00C42480" w:rsidP="000E757C">
      <w:pPr>
        <w:pStyle w:val="UTEMPARAGRAPH"/>
      </w:pPr>
    </w:p>
    <w:p w14:paraId="63AE7AC2" w14:textId="77777777" w:rsidR="00C42480" w:rsidRDefault="00C42480" w:rsidP="000E757C">
      <w:pPr>
        <w:pStyle w:val="UTEMPARAGRAPH"/>
      </w:pPr>
    </w:p>
    <w:p w14:paraId="37A85DF0" w14:textId="77777777" w:rsidR="00C42480" w:rsidRDefault="00C42480" w:rsidP="000E757C">
      <w:pPr>
        <w:pStyle w:val="UTEMPARAGRAPH"/>
      </w:pPr>
    </w:p>
    <w:p w14:paraId="51288485" w14:textId="77777777" w:rsidR="008A05E1" w:rsidRDefault="0079515B" w:rsidP="000E757C">
      <w:pPr>
        <w:pStyle w:val="UTEMPARAGRAPH"/>
        <w:rPr>
          <w:lang w:val="en-US"/>
        </w:rPr>
        <w:sectPr w:rsidR="008A05E1" w:rsidSect="00BE6572">
          <w:pgSz w:w="16834" w:h="11909" w:orient="landscape" w:code="9"/>
          <w:pgMar w:top="1701" w:right="1418" w:bottom="1418" w:left="1418" w:header="720" w:footer="1296" w:gutter="0"/>
          <w:cols w:space="720"/>
          <w:docGrid w:linePitch="360"/>
        </w:sectPr>
      </w:pPr>
      <w:r>
        <w:t>.</w:t>
      </w:r>
    </w:p>
    <w:p w14:paraId="1A70D555" w14:textId="4ED4C89C" w:rsidR="00105DC7" w:rsidRDefault="00105DC7" w:rsidP="000E757C">
      <w:pPr>
        <w:pStyle w:val="Heading2"/>
      </w:pPr>
      <w:bookmarkStart w:id="64" w:name="_Toc130887395"/>
      <w:r>
        <w:lastRenderedPageBreak/>
        <w:t>Sample of table when it takes more than 1 pages</w:t>
      </w:r>
      <w:bookmarkEnd w:id="64"/>
    </w:p>
    <w:p w14:paraId="75B4F0BF" w14:textId="60A0830C" w:rsidR="00105DC7" w:rsidRDefault="00105DC7" w:rsidP="00146DBA">
      <w:pPr>
        <w:pStyle w:val="UTEMTABLEFIGURECAPTION"/>
      </w:pPr>
      <w:bookmarkStart w:id="65" w:name="_Toc81920259"/>
      <w:r w:rsidRPr="00BD4770">
        <w:t xml:space="preserve">Table </w:t>
      </w:r>
      <w:r w:rsidRPr="00BD4770">
        <w:fldChar w:fldCharType="begin"/>
      </w:r>
      <w:r w:rsidRPr="00BD4770">
        <w:instrText xml:space="preserve"> STYLEREF 1 \s </w:instrText>
      </w:r>
      <w:r w:rsidRPr="00BD4770">
        <w:fldChar w:fldCharType="separate"/>
      </w:r>
      <w:r w:rsidR="008E5A14">
        <w:rPr>
          <w:noProof/>
        </w:rPr>
        <w:t>2</w:t>
      </w:r>
      <w:r w:rsidRPr="00BD4770">
        <w:fldChar w:fldCharType="end"/>
      </w:r>
      <w:r w:rsidRPr="00BD4770">
        <w:t>.</w:t>
      </w:r>
      <w:r w:rsidRPr="00BD4770">
        <w:fldChar w:fldCharType="begin"/>
      </w:r>
      <w:r w:rsidRPr="00BD4770">
        <w:instrText xml:space="preserve"> SEQ Table \* ARABIC \s 1 </w:instrText>
      </w:r>
      <w:r w:rsidRPr="00BD4770">
        <w:fldChar w:fldCharType="separate"/>
      </w:r>
      <w:r w:rsidR="008E5A14">
        <w:rPr>
          <w:noProof/>
        </w:rPr>
        <w:t>3</w:t>
      </w:r>
      <w:r w:rsidRPr="00BD4770">
        <w:fldChar w:fldCharType="end"/>
      </w:r>
      <w:r w:rsidRPr="00BD4770">
        <w:tab/>
        <w:t>Example of a very long table which takes up more than one page</w:t>
      </w:r>
      <w:r w:rsidR="00FE0CAF">
        <w:t>. Please make sure the title of table is repeated at each page</w:t>
      </w:r>
      <w:r w:rsidR="00863CF5">
        <w:t xml:space="preserve"> and this caption is centered</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756"/>
        <w:gridCol w:w="1756"/>
        <w:gridCol w:w="1756"/>
        <w:gridCol w:w="1756"/>
      </w:tblGrid>
      <w:tr w:rsidR="00105DC7" w:rsidRPr="00BD4770" w14:paraId="5673C238" w14:textId="77777777" w:rsidTr="00BD4770">
        <w:trPr>
          <w:tblHeader/>
        </w:trPr>
        <w:tc>
          <w:tcPr>
            <w:tcW w:w="1756" w:type="dxa"/>
          </w:tcPr>
          <w:p w14:paraId="3984CB8B" w14:textId="77777777" w:rsidR="00105DC7" w:rsidRPr="00BD4770" w:rsidRDefault="00105DC7" w:rsidP="00BD4770">
            <w:pPr>
              <w:jc w:val="center"/>
            </w:pPr>
            <w:r w:rsidRPr="00BD4770">
              <w:t>Name</w:t>
            </w:r>
          </w:p>
        </w:tc>
        <w:tc>
          <w:tcPr>
            <w:tcW w:w="1756" w:type="dxa"/>
          </w:tcPr>
          <w:p w14:paraId="36816C96" w14:textId="77777777" w:rsidR="00105DC7" w:rsidRPr="00BD4770" w:rsidRDefault="00105DC7" w:rsidP="00BD4770">
            <w:pPr>
              <w:jc w:val="center"/>
            </w:pPr>
            <w:r w:rsidRPr="00BD4770">
              <w:t>Year</w:t>
            </w:r>
          </w:p>
        </w:tc>
        <w:tc>
          <w:tcPr>
            <w:tcW w:w="1756" w:type="dxa"/>
          </w:tcPr>
          <w:p w14:paraId="1E2F8F36" w14:textId="77777777" w:rsidR="00105DC7" w:rsidRPr="00BD4770" w:rsidRDefault="00105DC7" w:rsidP="00BD4770">
            <w:pPr>
              <w:jc w:val="center"/>
            </w:pPr>
            <w:r w:rsidRPr="00BD4770">
              <w:t>Income</w:t>
            </w:r>
          </w:p>
        </w:tc>
        <w:tc>
          <w:tcPr>
            <w:tcW w:w="1756" w:type="dxa"/>
          </w:tcPr>
          <w:p w14:paraId="2195C07E" w14:textId="77777777" w:rsidR="00105DC7" w:rsidRPr="00BD4770" w:rsidRDefault="00105DC7" w:rsidP="00BD4770">
            <w:pPr>
              <w:jc w:val="center"/>
            </w:pPr>
            <w:r w:rsidRPr="00BD4770">
              <w:t>Location</w:t>
            </w:r>
          </w:p>
        </w:tc>
        <w:tc>
          <w:tcPr>
            <w:tcW w:w="1756" w:type="dxa"/>
          </w:tcPr>
          <w:p w14:paraId="09066C41" w14:textId="77777777" w:rsidR="00105DC7" w:rsidRPr="00BD4770" w:rsidRDefault="00105DC7" w:rsidP="00BD4770">
            <w:pPr>
              <w:jc w:val="center"/>
            </w:pPr>
            <w:r w:rsidRPr="00BD4770">
              <w:t>Gender</w:t>
            </w:r>
          </w:p>
        </w:tc>
      </w:tr>
      <w:tr w:rsidR="00105DC7" w:rsidRPr="00BD4770" w14:paraId="6F904B0C" w14:textId="77777777" w:rsidTr="00BD4770">
        <w:trPr>
          <w:trHeight w:val="567"/>
        </w:trPr>
        <w:tc>
          <w:tcPr>
            <w:tcW w:w="1756" w:type="dxa"/>
          </w:tcPr>
          <w:p w14:paraId="31EEB88F" w14:textId="77777777" w:rsidR="00105DC7" w:rsidRPr="00BD4770" w:rsidRDefault="00105DC7" w:rsidP="00BD4770"/>
        </w:tc>
        <w:tc>
          <w:tcPr>
            <w:tcW w:w="1756" w:type="dxa"/>
          </w:tcPr>
          <w:p w14:paraId="2E2B141A" w14:textId="77777777" w:rsidR="00105DC7" w:rsidRPr="00BD4770" w:rsidRDefault="00105DC7" w:rsidP="00BD4770"/>
        </w:tc>
        <w:tc>
          <w:tcPr>
            <w:tcW w:w="1756" w:type="dxa"/>
          </w:tcPr>
          <w:p w14:paraId="45AEEE3B" w14:textId="77777777" w:rsidR="00105DC7" w:rsidRPr="00BD4770" w:rsidRDefault="00105DC7" w:rsidP="00BD4770"/>
        </w:tc>
        <w:tc>
          <w:tcPr>
            <w:tcW w:w="1756" w:type="dxa"/>
          </w:tcPr>
          <w:p w14:paraId="62F61D88" w14:textId="77777777" w:rsidR="00105DC7" w:rsidRPr="00BD4770" w:rsidRDefault="00105DC7" w:rsidP="00BD4770"/>
        </w:tc>
        <w:tc>
          <w:tcPr>
            <w:tcW w:w="1756" w:type="dxa"/>
          </w:tcPr>
          <w:p w14:paraId="16D7CAEB" w14:textId="77777777" w:rsidR="00105DC7" w:rsidRPr="00BD4770" w:rsidRDefault="00105DC7" w:rsidP="00BD4770"/>
        </w:tc>
      </w:tr>
      <w:tr w:rsidR="00105DC7" w:rsidRPr="00BD4770" w14:paraId="2B6A6457" w14:textId="77777777" w:rsidTr="00BD4770">
        <w:trPr>
          <w:trHeight w:val="567"/>
        </w:trPr>
        <w:tc>
          <w:tcPr>
            <w:tcW w:w="1756" w:type="dxa"/>
          </w:tcPr>
          <w:p w14:paraId="0D9BF59C" w14:textId="77777777" w:rsidR="00105DC7" w:rsidRPr="00BD4770" w:rsidRDefault="00105DC7" w:rsidP="00BD4770"/>
        </w:tc>
        <w:tc>
          <w:tcPr>
            <w:tcW w:w="1756" w:type="dxa"/>
          </w:tcPr>
          <w:p w14:paraId="332A2B07" w14:textId="77777777" w:rsidR="00105DC7" w:rsidRPr="00BD4770" w:rsidRDefault="00105DC7" w:rsidP="00BD4770"/>
        </w:tc>
        <w:tc>
          <w:tcPr>
            <w:tcW w:w="1756" w:type="dxa"/>
          </w:tcPr>
          <w:p w14:paraId="73C17EB6" w14:textId="77777777" w:rsidR="00105DC7" w:rsidRPr="00BD4770" w:rsidRDefault="00105DC7" w:rsidP="00BD4770"/>
        </w:tc>
        <w:tc>
          <w:tcPr>
            <w:tcW w:w="1756" w:type="dxa"/>
          </w:tcPr>
          <w:p w14:paraId="6126FDC8" w14:textId="77777777" w:rsidR="00105DC7" w:rsidRPr="00BD4770" w:rsidRDefault="00105DC7" w:rsidP="00BD4770"/>
        </w:tc>
        <w:tc>
          <w:tcPr>
            <w:tcW w:w="1756" w:type="dxa"/>
          </w:tcPr>
          <w:p w14:paraId="2FE2D0A0" w14:textId="77777777" w:rsidR="00105DC7" w:rsidRPr="00BD4770" w:rsidRDefault="00105DC7" w:rsidP="00BD4770"/>
        </w:tc>
      </w:tr>
      <w:tr w:rsidR="00105DC7" w:rsidRPr="00BD4770" w14:paraId="052A3C25" w14:textId="77777777" w:rsidTr="00BD4770">
        <w:trPr>
          <w:trHeight w:val="567"/>
        </w:trPr>
        <w:tc>
          <w:tcPr>
            <w:tcW w:w="1756" w:type="dxa"/>
          </w:tcPr>
          <w:p w14:paraId="2B982BC2" w14:textId="77777777" w:rsidR="00105DC7" w:rsidRPr="00BD4770" w:rsidRDefault="00105DC7" w:rsidP="00BD4770"/>
        </w:tc>
        <w:tc>
          <w:tcPr>
            <w:tcW w:w="1756" w:type="dxa"/>
          </w:tcPr>
          <w:p w14:paraId="07D37644" w14:textId="77777777" w:rsidR="00105DC7" w:rsidRPr="00BD4770" w:rsidRDefault="00105DC7" w:rsidP="00BD4770"/>
        </w:tc>
        <w:tc>
          <w:tcPr>
            <w:tcW w:w="1756" w:type="dxa"/>
          </w:tcPr>
          <w:p w14:paraId="566CB870" w14:textId="77777777" w:rsidR="00105DC7" w:rsidRPr="00BD4770" w:rsidRDefault="00105DC7" w:rsidP="00BD4770"/>
        </w:tc>
        <w:tc>
          <w:tcPr>
            <w:tcW w:w="1756" w:type="dxa"/>
          </w:tcPr>
          <w:p w14:paraId="23EC8132" w14:textId="77777777" w:rsidR="00105DC7" w:rsidRPr="00BD4770" w:rsidRDefault="00105DC7" w:rsidP="00BD4770"/>
        </w:tc>
        <w:tc>
          <w:tcPr>
            <w:tcW w:w="1756" w:type="dxa"/>
          </w:tcPr>
          <w:p w14:paraId="43253334" w14:textId="77777777" w:rsidR="00105DC7" w:rsidRPr="00BD4770" w:rsidRDefault="00105DC7" w:rsidP="00BD4770"/>
        </w:tc>
      </w:tr>
      <w:tr w:rsidR="00105DC7" w:rsidRPr="00BD4770" w14:paraId="77609F55" w14:textId="77777777" w:rsidTr="00BD4770">
        <w:trPr>
          <w:trHeight w:val="567"/>
        </w:trPr>
        <w:tc>
          <w:tcPr>
            <w:tcW w:w="1756" w:type="dxa"/>
          </w:tcPr>
          <w:p w14:paraId="4051FA49" w14:textId="77777777" w:rsidR="00105DC7" w:rsidRPr="00BD4770" w:rsidRDefault="00105DC7" w:rsidP="00BD4770"/>
        </w:tc>
        <w:tc>
          <w:tcPr>
            <w:tcW w:w="1756" w:type="dxa"/>
          </w:tcPr>
          <w:p w14:paraId="23FB87C1" w14:textId="77777777" w:rsidR="00105DC7" w:rsidRPr="00BD4770" w:rsidRDefault="00105DC7" w:rsidP="00BD4770"/>
        </w:tc>
        <w:tc>
          <w:tcPr>
            <w:tcW w:w="1756" w:type="dxa"/>
          </w:tcPr>
          <w:p w14:paraId="0393CAAA" w14:textId="77777777" w:rsidR="00105DC7" w:rsidRPr="00BD4770" w:rsidRDefault="00105DC7" w:rsidP="00BD4770"/>
        </w:tc>
        <w:tc>
          <w:tcPr>
            <w:tcW w:w="1756" w:type="dxa"/>
          </w:tcPr>
          <w:p w14:paraId="57D27D2D" w14:textId="77777777" w:rsidR="00105DC7" w:rsidRPr="00BD4770" w:rsidRDefault="00105DC7" w:rsidP="00BD4770"/>
        </w:tc>
        <w:tc>
          <w:tcPr>
            <w:tcW w:w="1756" w:type="dxa"/>
          </w:tcPr>
          <w:p w14:paraId="411901A3" w14:textId="77777777" w:rsidR="00105DC7" w:rsidRPr="00BD4770" w:rsidRDefault="00105DC7" w:rsidP="00BD4770"/>
        </w:tc>
      </w:tr>
      <w:tr w:rsidR="00105DC7" w:rsidRPr="00BD4770" w14:paraId="55E6CF08" w14:textId="77777777" w:rsidTr="00BD4770">
        <w:trPr>
          <w:trHeight w:val="567"/>
        </w:trPr>
        <w:tc>
          <w:tcPr>
            <w:tcW w:w="1756" w:type="dxa"/>
          </w:tcPr>
          <w:p w14:paraId="50CD66E8" w14:textId="77777777" w:rsidR="00105DC7" w:rsidRPr="00BD4770" w:rsidRDefault="00105DC7" w:rsidP="00BD4770"/>
        </w:tc>
        <w:tc>
          <w:tcPr>
            <w:tcW w:w="1756" w:type="dxa"/>
          </w:tcPr>
          <w:p w14:paraId="72F1A2D4" w14:textId="77777777" w:rsidR="00105DC7" w:rsidRPr="00BD4770" w:rsidRDefault="00105DC7" w:rsidP="00BD4770"/>
        </w:tc>
        <w:tc>
          <w:tcPr>
            <w:tcW w:w="1756" w:type="dxa"/>
          </w:tcPr>
          <w:p w14:paraId="3B0082F8" w14:textId="77777777" w:rsidR="00105DC7" w:rsidRPr="00BD4770" w:rsidRDefault="00105DC7" w:rsidP="00BD4770"/>
        </w:tc>
        <w:tc>
          <w:tcPr>
            <w:tcW w:w="1756" w:type="dxa"/>
          </w:tcPr>
          <w:p w14:paraId="1DAD49EC" w14:textId="77777777" w:rsidR="00105DC7" w:rsidRPr="00BD4770" w:rsidRDefault="00105DC7" w:rsidP="00BD4770"/>
        </w:tc>
        <w:tc>
          <w:tcPr>
            <w:tcW w:w="1756" w:type="dxa"/>
          </w:tcPr>
          <w:p w14:paraId="1BF9B6CE" w14:textId="77777777" w:rsidR="00105DC7" w:rsidRPr="00BD4770" w:rsidRDefault="00105DC7" w:rsidP="00BD4770"/>
        </w:tc>
      </w:tr>
      <w:tr w:rsidR="00105DC7" w:rsidRPr="00BD4770" w14:paraId="7766FF62" w14:textId="77777777" w:rsidTr="00BD4770">
        <w:trPr>
          <w:trHeight w:val="567"/>
        </w:trPr>
        <w:tc>
          <w:tcPr>
            <w:tcW w:w="1756" w:type="dxa"/>
          </w:tcPr>
          <w:p w14:paraId="12A149B7" w14:textId="77777777" w:rsidR="00105DC7" w:rsidRPr="00BD4770" w:rsidRDefault="00105DC7" w:rsidP="00BD4770"/>
        </w:tc>
        <w:tc>
          <w:tcPr>
            <w:tcW w:w="1756" w:type="dxa"/>
          </w:tcPr>
          <w:p w14:paraId="5095A2DC" w14:textId="77777777" w:rsidR="00105DC7" w:rsidRPr="00BD4770" w:rsidRDefault="00105DC7" w:rsidP="00BD4770"/>
        </w:tc>
        <w:tc>
          <w:tcPr>
            <w:tcW w:w="1756" w:type="dxa"/>
          </w:tcPr>
          <w:p w14:paraId="1795A04D" w14:textId="77777777" w:rsidR="00105DC7" w:rsidRPr="00BD4770" w:rsidRDefault="00105DC7" w:rsidP="00BD4770"/>
        </w:tc>
        <w:tc>
          <w:tcPr>
            <w:tcW w:w="1756" w:type="dxa"/>
          </w:tcPr>
          <w:p w14:paraId="62335D4C" w14:textId="77777777" w:rsidR="00105DC7" w:rsidRPr="00BD4770" w:rsidRDefault="00105DC7" w:rsidP="00BD4770"/>
        </w:tc>
        <w:tc>
          <w:tcPr>
            <w:tcW w:w="1756" w:type="dxa"/>
          </w:tcPr>
          <w:p w14:paraId="678F16B5" w14:textId="77777777" w:rsidR="00105DC7" w:rsidRPr="00BD4770" w:rsidRDefault="00105DC7" w:rsidP="00BD4770"/>
        </w:tc>
      </w:tr>
      <w:tr w:rsidR="00105DC7" w:rsidRPr="00BD4770" w14:paraId="4DB474E4" w14:textId="77777777" w:rsidTr="00BD4770">
        <w:trPr>
          <w:trHeight w:val="567"/>
        </w:trPr>
        <w:tc>
          <w:tcPr>
            <w:tcW w:w="1756" w:type="dxa"/>
          </w:tcPr>
          <w:p w14:paraId="45604671" w14:textId="77777777" w:rsidR="00105DC7" w:rsidRPr="00BD4770" w:rsidRDefault="00105DC7" w:rsidP="00BD4770"/>
        </w:tc>
        <w:tc>
          <w:tcPr>
            <w:tcW w:w="1756" w:type="dxa"/>
          </w:tcPr>
          <w:p w14:paraId="197B3000" w14:textId="77777777" w:rsidR="00105DC7" w:rsidRPr="00BD4770" w:rsidRDefault="00105DC7" w:rsidP="00BD4770"/>
        </w:tc>
        <w:tc>
          <w:tcPr>
            <w:tcW w:w="1756" w:type="dxa"/>
          </w:tcPr>
          <w:p w14:paraId="25ED2666" w14:textId="77777777" w:rsidR="00105DC7" w:rsidRPr="00BD4770" w:rsidRDefault="00105DC7" w:rsidP="00BD4770"/>
        </w:tc>
        <w:tc>
          <w:tcPr>
            <w:tcW w:w="1756" w:type="dxa"/>
          </w:tcPr>
          <w:p w14:paraId="15E6EBF4" w14:textId="77777777" w:rsidR="00105DC7" w:rsidRPr="00BD4770" w:rsidRDefault="00105DC7" w:rsidP="00BD4770"/>
        </w:tc>
        <w:tc>
          <w:tcPr>
            <w:tcW w:w="1756" w:type="dxa"/>
          </w:tcPr>
          <w:p w14:paraId="56F69B66" w14:textId="77777777" w:rsidR="00105DC7" w:rsidRPr="00BD4770" w:rsidRDefault="00105DC7" w:rsidP="00BD4770"/>
        </w:tc>
      </w:tr>
      <w:tr w:rsidR="00105DC7" w:rsidRPr="00BD4770" w14:paraId="42361DA8" w14:textId="77777777" w:rsidTr="00BD4770">
        <w:trPr>
          <w:trHeight w:val="567"/>
        </w:trPr>
        <w:tc>
          <w:tcPr>
            <w:tcW w:w="1756" w:type="dxa"/>
          </w:tcPr>
          <w:p w14:paraId="1EF52AB1" w14:textId="77777777" w:rsidR="00105DC7" w:rsidRPr="00BD4770" w:rsidRDefault="00105DC7" w:rsidP="00BD4770"/>
        </w:tc>
        <w:tc>
          <w:tcPr>
            <w:tcW w:w="1756" w:type="dxa"/>
          </w:tcPr>
          <w:p w14:paraId="3E73964D" w14:textId="77777777" w:rsidR="00105DC7" w:rsidRPr="00BD4770" w:rsidRDefault="00105DC7" w:rsidP="00BD4770"/>
        </w:tc>
        <w:tc>
          <w:tcPr>
            <w:tcW w:w="1756" w:type="dxa"/>
          </w:tcPr>
          <w:p w14:paraId="7359E52E" w14:textId="77777777" w:rsidR="00105DC7" w:rsidRPr="00BD4770" w:rsidRDefault="00105DC7" w:rsidP="00BD4770"/>
        </w:tc>
        <w:tc>
          <w:tcPr>
            <w:tcW w:w="1756" w:type="dxa"/>
          </w:tcPr>
          <w:p w14:paraId="5ABA146A" w14:textId="77777777" w:rsidR="00105DC7" w:rsidRPr="00BD4770" w:rsidRDefault="00105DC7" w:rsidP="00BD4770"/>
        </w:tc>
        <w:tc>
          <w:tcPr>
            <w:tcW w:w="1756" w:type="dxa"/>
          </w:tcPr>
          <w:p w14:paraId="2FAE0658" w14:textId="77777777" w:rsidR="00105DC7" w:rsidRPr="00BD4770" w:rsidRDefault="00105DC7" w:rsidP="00BD4770"/>
        </w:tc>
      </w:tr>
      <w:tr w:rsidR="00105DC7" w:rsidRPr="00BD4770" w14:paraId="57B7B58E" w14:textId="77777777" w:rsidTr="00BD4770">
        <w:trPr>
          <w:trHeight w:val="567"/>
        </w:trPr>
        <w:tc>
          <w:tcPr>
            <w:tcW w:w="1756" w:type="dxa"/>
          </w:tcPr>
          <w:p w14:paraId="311C9F02" w14:textId="77777777" w:rsidR="00105DC7" w:rsidRPr="00BD4770" w:rsidRDefault="00105DC7" w:rsidP="00BD4770"/>
        </w:tc>
        <w:tc>
          <w:tcPr>
            <w:tcW w:w="1756" w:type="dxa"/>
          </w:tcPr>
          <w:p w14:paraId="320CD590" w14:textId="77777777" w:rsidR="00105DC7" w:rsidRPr="00BD4770" w:rsidRDefault="00105DC7" w:rsidP="00BD4770"/>
        </w:tc>
        <w:tc>
          <w:tcPr>
            <w:tcW w:w="1756" w:type="dxa"/>
          </w:tcPr>
          <w:p w14:paraId="3169B3E1" w14:textId="77777777" w:rsidR="00105DC7" w:rsidRPr="00BD4770" w:rsidRDefault="00105DC7" w:rsidP="00BD4770"/>
        </w:tc>
        <w:tc>
          <w:tcPr>
            <w:tcW w:w="1756" w:type="dxa"/>
          </w:tcPr>
          <w:p w14:paraId="3F268BEA" w14:textId="77777777" w:rsidR="00105DC7" w:rsidRPr="00BD4770" w:rsidRDefault="00105DC7" w:rsidP="00BD4770"/>
        </w:tc>
        <w:tc>
          <w:tcPr>
            <w:tcW w:w="1756" w:type="dxa"/>
          </w:tcPr>
          <w:p w14:paraId="44D26D4B" w14:textId="77777777" w:rsidR="00105DC7" w:rsidRPr="00BD4770" w:rsidRDefault="00105DC7" w:rsidP="00BD4770"/>
        </w:tc>
      </w:tr>
      <w:tr w:rsidR="00105DC7" w:rsidRPr="00BD4770" w14:paraId="182DE5AC" w14:textId="77777777" w:rsidTr="00BD4770">
        <w:trPr>
          <w:trHeight w:val="567"/>
        </w:trPr>
        <w:tc>
          <w:tcPr>
            <w:tcW w:w="1756" w:type="dxa"/>
          </w:tcPr>
          <w:p w14:paraId="3DBCE439" w14:textId="77777777" w:rsidR="00105DC7" w:rsidRPr="00BD4770" w:rsidRDefault="00105DC7" w:rsidP="00BD4770"/>
        </w:tc>
        <w:tc>
          <w:tcPr>
            <w:tcW w:w="1756" w:type="dxa"/>
          </w:tcPr>
          <w:p w14:paraId="128C3E2B" w14:textId="77777777" w:rsidR="00105DC7" w:rsidRPr="00BD4770" w:rsidRDefault="00105DC7" w:rsidP="00BD4770"/>
        </w:tc>
        <w:tc>
          <w:tcPr>
            <w:tcW w:w="1756" w:type="dxa"/>
          </w:tcPr>
          <w:p w14:paraId="2939BAD5" w14:textId="77777777" w:rsidR="00105DC7" w:rsidRPr="00BD4770" w:rsidRDefault="00105DC7" w:rsidP="00BD4770"/>
        </w:tc>
        <w:tc>
          <w:tcPr>
            <w:tcW w:w="1756" w:type="dxa"/>
          </w:tcPr>
          <w:p w14:paraId="26C15499" w14:textId="77777777" w:rsidR="00105DC7" w:rsidRPr="00BD4770" w:rsidRDefault="00105DC7" w:rsidP="00BD4770"/>
        </w:tc>
        <w:tc>
          <w:tcPr>
            <w:tcW w:w="1756" w:type="dxa"/>
          </w:tcPr>
          <w:p w14:paraId="61D7358A" w14:textId="77777777" w:rsidR="00105DC7" w:rsidRPr="00BD4770" w:rsidRDefault="00105DC7" w:rsidP="00BD4770"/>
        </w:tc>
      </w:tr>
      <w:tr w:rsidR="00105DC7" w:rsidRPr="00BD4770" w14:paraId="34FE73B8" w14:textId="77777777" w:rsidTr="00BD4770">
        <w:trPr>
          <w:trHeight w:val="567"/>
        </w:trPr>
        <w:tc>
          <w:tcPr>
            <w:tcW w:w="1756" w:type="dxa"/>
          </w:tcPr>
          <w:p w14:paraId="33D0B899" w14:textId="77777777" w:rsidR="00105DC7" w:rsidRPr="00BD4770" w:rsidRDefault="00105DC7" w:rsidP="00BD4770"/>
        </w:tc>
        <w:tc>
          <w:tcPr>
            <w:tcW w:w="1756" w:type="dxa"/>
          </w:tcPr>
          <w:p w14:paraId="69469980" w14:textId="77777777" w:rsidR="00105DC7" w:rsidRPr="00BD4770" w:rsidRDefault="00105DC7" w:rsidP="00BD4770"/>
        </w:tc>
        <w:tc>
          <w:tcPr>
            <w:tcW w:w="1756" w:type="dxa"/>
          </w:tcPr>
          <w:p w14:paraId="547BAE1F" w14:textId="77777777" w:rsidR="00105DC7" w:rsidRPr="00BD4770" w:rsidRDefault="00105DC7" w:rsidP="00BD4770"/>
        </w:tc>
        <w:tc>
          <w:tcPr>
            <w:tcW w:w="1756" w:type="dxa"/>
          </w:tcPr>
          <w:p w14:paraId="27D3C74F" w14:textId="77777777" w:rsidR="00105DC7" w:rsidRPr="00BD4770" w:rsidRDefault="00105DC7" w:rsidP="00BD4770"/>
        </w:tc>
        <w:tc>
          <w:tcPr>
            <w:tcW w:w="1756" w:type="dxa"/>
          </w:tcPr>
          <w:p w14:paraId="0291F8B2" w14:textId="77777777" w:rsidR="00105DC7" w:rsidRPr="00BD4770" w:rsidRDefault="00105DC7" w:rsidP="00BD4770"/>
        </w:tc>
      </w:tr>
      <w:tr w:rsidR="00105DC7" w:rsidRPr="00BD4770" w14:paraId="4A180114" w14:textId="77777777" w:rsidTr="00BD4770">
        <w:trPr>
          <w:trHeight w:val="567"/>
        </w:trPr>
        <w:tc>
          <w:tcPr>
            <w:tcW w:w="1756" w:type="dxa"/>
          </w:tcPr>
          <w:p w14:paraId="20AA3663" w14:textId="77777777" w:rsidR="00105DC7" w:rsidRPr="00BD4770" w:rsidRDefault="00105DC7" w:rsidP="00BD4770"/>
        </w:tc>
        <w:tc>
          <w:tcPr>
            <w:tcW w:w="1756" w:type="dxa"/>
          </w:tcPr>
          <w:p w14:paraId="3CF52498" w14:textId="77777777" w:rsidR="00105DC7" w:rsidRPr="00BD4770" w:rsidRDefault="00105DC7" w:rsidP="00BD4770"/>
        </w:tc>
        <w:tc>
          <w:tcPr>
            <w:tcW w:w="1756" w:type="dxa"/>
          </w:tcPr>
          <w:p w14:paraId="2389B0A4" w14:textId="77777777" w:rsidR="00105DC7" w:rsidRPr="00BD4770" w:rsidRDefault="00105DC7" w:rsidP="00BD4770"/>
        </w:tc>
        <w:tc>
          <w:tcPr>
            <w:tcW w:w="1756" w:type="dxa"/>
          </w:tcPr>
          <w:p w14:paraId="744A39C0" w14:textId="77777777" w:rsidR="00105DC7" w:rsidRPr="00BD4770" w:rsidRDefault="00105DC7" w:rsidP="00BD4770"/>
        </w:tc>
        <w:tc>
          <w:tcPr>
            <w:tcW w:w="1756" w:type="dxa"/>
          </w:tcPr>
          <w:p w14:paraId="5E96611A" w14:textId="77777777" w:rsidR="00105DC7" w:rsidRPr="00BD4770" w:rsidRDefault="00105DC7" w:rsidP="00BD4770"/>
        </w:tc>
      </w:tr>
      <w:tr w:rsidR="00105DC7" w:rsidRPr="00BD4770" w14:paraId="68430568" w14:textId="77777777" w:rsidTr="00BD4770">
        <w:trPr>
          <w:trHeight w:val="567"/>
        </w:trPr>
        <w:tc>
          <w:tcPr>
            <w:tcW w:w="1756" w:type="dxa"/>
          </w:tcPr>
          <w:p w14:paraId="15EE45EB" w14:textId="77777777" w:rsidR="00105DC7" w:rsidRPr="00BD4770" w:rsidRDefault="00105DC7" w:rsidP="00BD4770"/>
        </w:tc>
        <w:tc>
          <w:tcPr>
            <w:tcW w:w="1756" w:type="dxa"/>
          </w:tcPr>
          <w:p w14:paraId="70FD0031" w14:textId="77777777" w:rsidR="00105DC7" w:rsidRPr="00BD4770" w:rsidRDefault="00105DC7" w:rsidP="00BD4770"/>
        </w:tc>
        <w:tc>
          <w:tcPr>
            <w:tcW w:w="1756" w:type="dxa"/>
          </w:tcPr>
          <w:p w14:paraId="34FD3E01" w14:textId="77777777" w:rsidR="00105DC7" w:rsidRPr="00BD4770" w:rsidRDefault="00105DC7" w:rsidP="00BD4770"/>
        </w:tc>
        <w:tc>
          <w:tcPr>
            <w:tcW w:w="1756" w:type="dxa"/>
          </w:tcPr>
          <w:p w14:paraId="72407CE9" w14:textId="77777777" w:rsidR="00105DC7" w:rsidRPr="00BD4770" w:rsidRDefault="00105DC7" w:rsidP="00BD4770"/>
        </w:tc>
        <w:tc>
          <w:tcPr>
            <w:tcW w:w="1756" w:type="dxa"/>
          </w:tcPr>
          <w:p w14:paraId="2F04DA9A" w14:textId="77777777" w:rsidR="00105DC7" w:rsidRPr="00BD4770" w:rsidRDefault="00105DC7" w:rsidP="00BD4770"/>
        </w:tc>
      </w:tr>
      <w:tr w:rsidR="00105DC7" w:rsidRPr="00BD4770" w14:paraId="5A658CB5" w14:textId="77777777" w:rsidTr="00BD4770">
        <w:trPr>
          <w:trHeight w:val="567"/>
        </w:trPr>
        <w:tc>
          <w:tcPr>
            <w:tcW w:w="1756" w:type="dxa"/>
          </w:tcPr>
          <w:p w14:paraId="6E336136" w14:textId="77777777" w:rsidR="00105DC7" w:rsidRPr="00BD4770" w:rsidRDefault="00105DC7" w:rsidP="00BD4770"/>
        </w:tc>
        <w:tc>
          <w:tcPr>
            <w:tcW w:w="1756" w:type="dxa"/>
          </w:tcPr>
          <w:p w14:paraId="44254D2D" w14:textId="77777777" w:rsidR="00105DC7" w:rsidRPr="00BD4770" w:rsidRDefault="00105DC7" w:rsidP="00BD4770"/>
        </w:tc>
        <w:tc>
          <w:tcPr>
            <w:tcW w:w="1756" w:type="dxa"/>
          </w:tcPr>
          <w:p w14:paraId="660E9B3A" w14:textId="77777777" w:rsidR="00105DC7" w:rsidRPr="00BD4770" w:rsidRDefault="00105DC7" w:rsidP="00BD4770"/>
        </w:tc>
        <w:tc>
          <w:tcPr>
            <w:tcW w:w="1756" w:type="dxa"/>
          </w:tcPr>
          <w:p w14:paraId="5965DEC7" w14:textId="77777777" w:rsidR="00105DC7" w:rsidRPr="00BD4770" w:rsidRDefault="00105DC7" w:rsidP="00BD4770"/>
        </w:tc>
        <w:tc>
          <w:tcPr>
            <w:tcW w:w="1756" w:type="dxa"/>
          </w:tcPr>
          <w:p w14:paraId="342068E9" w14:textId="77777777" w:rsidR="00105DC7" w:rsidRPr="00BD4770" w:rsidRDefault="00105DC7" w:rsidP="00BD4770"/>
        </w:tc>
      </w:tr>
      <w:tr w:rsidR="00105DC7" w:rsidRPr="00BD4770" w14:paraId="3F8CC0D2" w14:textId="77777777" w:rsidTr="00BD4770">
        <w:trPr>
          <w:trHeight w:val="567"/>
        </w:trPr>
        <w:tc>
          <w:tcPr>
            <w:tcW w:w="1756" w:type="dxa"/>
          </w:tcPr>
          <w:p w14:paraId="04D3E256" w14:textId="77777777" w:rsidR="00105DC7" w:rsidRPr="00BD4770" w:rsidRDefault="00105DC7" w:rsidP="00BD4770"/>
        </w:tc>
        <w:tc>
          <w:tcPr>
            <w:tcW w:w="1756" w:type="dxa"/>
          </w:tcPr>
          <w:p w14:paraId="4F9EA3E8" w14:textId="77777777" w:rsidR="00105DC7" w:rsidRPr="00BD4770" w:rsidRDefault="00105DC7" w:rsidP="00BD4770"/>
        </w:tc>
        <w:tc>
          <w:tcPr>
            <w:tcW w:w="1756" w:type="dxa"/>
          </w:tcPr>
          <w:p w14:paraId="1402CAA2" w14:textId="77777777" w:rsidR="00105DC7" w:rsidRPr="00BD4770" w:rsidRDefault="00105DC7" w:rsidP="00BD4770"/>
        </w:tc>
        <w:tc>
          <w:tcPr>
            <w:tcW w:w="1756" w:type="dxa"/>
          </w:tcPr>
          <w:p w14:paraId="4A246A0A" w14:textId="77777777" w:rsidR="00105DC7" w:rsidRPr="00BD4770" w:rsidRDefault="00105DC7" w:rsidP="00BD4770"/>
        </w:tc>
        <w:tc>
          <w:tcPr>
            <w:tcW w:w="1756" w:type="dxa"/>
          </w:tcPr>
          <w:p w14:paraId="7204DC85" w14:textId="77777777" w:rsidR="00105DC7" w:rsidRPr="00BD4770" w:rsidRDefault="00105DC7" w:rsidP="00BD4770"/>
        </w:tc>
      </w:tr>
      <w:tr w:rsidR="00105DC7" w:rsidRPr="00BD4770" w14:paraId="6C6BFA41" w14:textId="77777777" w:rsidTr="00BD4770">
        <w:trPr>
          <w:trHeight w:val="567"/>
        </w:trPr>
        <w:tc>
          <w:tcPr>
            <w:tcW w:w="1756" w:type="dxa"/>
          </w:tcPr>
          <w:p w14:paraId="15CDFE5A" w14:textId="77777777" w:rsidR="00105DC7" w:rsidRPr="00BD4770" w:rsidRDefault="00105DC7" w:rsidP="00BD4770"/>
        </w:tc>
        <w:tc>
          <w:tcPr>
            <w:tcW w:w="1756" w:type="dxa"/>
          </w:tcPr>
          <w:p w14:paraId="1AA36FCE" w14:textId="77777777" w:rsidR="00105DC7" w:rsidRPr="00BD4770" w:rsidRDefault="00105DC7" w:rsidP="00BD4770"/>
        </w:tc>
        <w:tc>
          <w:tcPr>
            <w:tcW w:w="1756" w:type="dxa"/>
          </w:tcPr>
          <w:p w14:paraId="0B04F2A7" w14:textId="77777777" w:rsidR="00105DC7" w:rsidRPr="00BD4770" w:rsidRDefault="00105DC7" w:rsidP="00BD4770"/>
        </w:tc>
        <w:tc>
          <w:tcPr>
            <w:tcW w:w="1756" w:type="dxa"/>
          </w:tcPr>
          <w:p w14:paraId="57DDA8B7" w14:textId="77777777" w:rsidR="00105DC7" w:rsidRPr="00BD4770" w:rsidRDefault="00105DC7" w:rsidP="00BD4770"/>
        </w:tc>
        <w:tc>
          <w:tcPr>
            <w:tcW w:w="1756" w:type="dxa"/>
          </w:tcPr>
          <w:p w14:paraId="6D9E4939" w14:textId="77777777" w:rsidR="00105DC7" w:rsidRPr="00BD4770" w:rsidRDefault="00105DC7" w:rsidP="00BD4770"/>
        </w:tc>
      </w:tr>
      <w:tr w:rsidR="00105DC7" w:rsidRPr="00BD4770" w14:paraId="245B568C" w14:textId="77777777" w:rsidTr="00BD4770">
        <w:trPr>
          <w:trHeight w:val="567"/>
        </w:trPr>
        <w:tc>
          <w:tcPr>
            <w:tcW w:w="1756" w:type="dxa"/>
          </w:tcPr>
          <w:p w14:paraId="056C74D8" w14:textId="77777777" w:rsidR="00105DC7" w:rsidRPr="00BD4770" w:rsidRDefault="00105DC7" w:rsidP="00BD4770"/>
        </w:tc>
        <w:tc>
          <w:tcPr>
            <w:tcW w:w="1756" w:type="dxa"/>
          </w:tcPr>
          <w:p w14:paraId="2CCB453B" w14:textId="77777777" w:rsidR="00105DC7" w:rsidRPr="00BD4770" w:rsidRDefault="00105DC7" w:rsidP="00BD4770"/>
        </w:tc>
        <w:tc>
          <w:tcPr>
            <w:tcW w:w="1756" w:type="dxa"/>
          </w:tcPr>
          <w:p w14:paraId="0D2BBC35" w14:textId="77777777" w:rsidR="00105DC7" w:rsidRPr="00BD4770" w:rsidRDefault="00105DC7" w:rsidP="00BD4770"/>
        </w:tc>
        <w:tc>
          <w:tcPr>
            <w:tcW w:w="1756" w:type="dxa"/>
          </w:tcPr>
          <w:p w14:paraId="61DFF393" w14:textId="77777777" w:rsidR="00105DC7" w:rsidRPr="00BD4770" w:rsidRDefault="00105DC7" w:rsidP="00BD4770"/>
        </w:tc>
        <w:tc>
          <w:tcPr>
            <w:tcW w:w="1756" w:type="dxa"/>
          </w:tcPr>
          <w:p w14:paraId="679042B0" w14:textId="77777777" w:rsidR="00105DC7" w:rsidRPr="00BD4770" w:rsidRDefault="00105DC7" w:rsidP="00BD4770"/>
        </w:tc>
      </w:tr>
      <w:tr w:rsidR="00105DC7" w:rsidRPr="00BD4770" w14:paraId="62CC0E58" w14:textId="77777777" w:rsidTr="00BD4770">
        <w:trPr>
          <w:trHeight w:val="567"/>
        </w:trPr>
        <w:tc>
          <w:tcPr>
            <w:tcW w:w="1756" w:type="dxa"/>
          </w:tcPr>
          <w:p w14:paraId="5F13EEF5" w14:textId="77777777" w:rsidR="00105DC7" w:rsidRPr="00BD4770" w:rsidRDefault="00105DC7" w:rsidP="00BD4770"/>
        </w:tc>
        <w:tc>
          <w:tcPr>
            <w:tcW w:w="1756" w:type="dxa"/>
          </w:tcPr>
          <w:p w14:paraId="1AC30C64" w14:textId="77777777" w:rsidR="00105DC7" w:rsidRPr="00BD4770" w:rsidRDefault="00105DC7" w:rsidP="00BD4770"/>
        </w:tc>
        <w:tc>
          <w:tcPr>
            <w:tcW w:w="1756" w:type="dxa"/>
          </w:tcPr>
          <w:p w14:paraId="47BF1492" w14:textId="77777777" w:rsidR="00105DC7" w:rsidRPr="00BD4770" w:rsidRDefault="00105DC7" w:rsidP="00BD4770"/>
        </w:tc>
        <w:tc>
          <w:tcPr>
            <w:tcW w:w="1756" w:type="dxa"/>
          </w:tcPr>
          <w:p w14:paraId="08850061" w14:textId="77777777" w:rsidR="00105DC7" w:rsidRPr="00BD4770" w:rsidRDefault="00105DC7" w:rsidP="00BD4770"/>
        </w:tc>
        <w:tc>
          <w:tcPr>
            <w:tcW w:w="1756" w:type="dxa"/>
          </w:tcPr>
          <w:p w14:paraId="716C4CD2" w14:textId="77777777" w:rsidR="00105DC7" w:rsidRPr="00BD4770" w:rsidRDefault="00105DC7" w:rsidP="00BD4770"/>
        </w:tc>
      </w:tr>
      <w:tr w:rsidR="00105DC7" w:rsidRPr="00BD4770" w14:paraId="0D55EB02" w14:textId="77777777" w:rsidTr="00BD4770">
        <w:trPr>
          <w:trHeight w:val="567"/>
        </w:trPr>
        <w:tc>
          <w:tcPr>
            <w:tcW w:w="1756" w:type="dxa"/>
          </w:tcPr>
          <w:p w14:paraId="494F4220" w14:textId="77777777" w:rsidR="00105DC7" w:rsidRPr="00BD4770" w:rsidRDefault="00105DC7" w:rsidP="00BD4770"/>
        </w:tc>
        <w:tc>
          <w:tcPr>
            <w:tcW w:w="1756" w:type="dxa"/>
          </w:tcPr>
          <w:p w14:paraId="00A89EA5" w14:textId="77777777" w:rsidR="00105DC7" w:rsidRPr="00BD4770" w:rsidRDefault="00105DC7" w:rsidP="00BD4770"/>
        </w:tc>
        <w:tc>
          <w:tcPr>
            <w:tcW w:w="1756" w:type="dxa"/>
          </w:tcPr>
          <w:p w14:paraId="5FDACB53" w14:textId="77777777" w:rsidR="00105DC7" w:rsidRPr="00BD4770" w:rsidRDefault="00105DC7" w:rsidP="00BD4770"/>
        </w:tc>
        <w:tc>
          <w:tcPr>
            <w:tcW w:w="1756" w:type="dxa"/>
          </w:tcPr>
          <w:p w14:paraId="67B70F82" w14:textId="77777777" w:rsidR="00105DC7" w:rsidRPr="00BD4770" w:rsidRDefault="00105DC7" w:rsidP="00BD4770"/>
        </w:tc>
        <w:tc>
          <w:tcPr>
            <w:tcW w:w="1756" w:type="dxa"/>
          </w:tcPr>
          <w:p w14:paraId="74DAEA28" w14:textId="77777777" w:rsidR="00105DC7" w:rsidRPr="00BD4770" w:rsidRDefault="00105DC7" w:rsidP="00BD4770"/>
        </w:tc>
      </w:tr>
      <w:tr w:rsidR="00105DC7" w:rsidRPr="00BD4770" w14:paraId="666270B8" w14:textId="77777777" w:rsidTr="00BD4770">
        <w:trPr>
          <w:trHeight w:val="567"/>
        </w:trPr>
        <w:tc>
          <w:tcPr>
            <w:tcW w:w="1756" w:type="dxa"/>
          </w:tcPr>
          <w:p w14:paraId="3425638D" w14:textId="77777777" w:rsidR="00105DC7" w:rsidRPr="00BD4770" w:rsidRDefault="00105DC7" w:rsidP="00BD4770"/>
        </w:tc>
        <w:tc>
          <w:tcPr>
            <w:tcW w:w="1756" w:type="dxa"/>
          </w:tcPr>
          <w:p w14:paraId="1968D810" w14:textId="77777777" w:rsidR="00105DC7" w:rsidRPr="00BD4770" w:rsidRDefault="00105DC7" w:rsidP="00BD4770"/>
        </w:tc>
        <w:tc>
          <w:tcPr>
            <w:tcW w:w="1756" w:type="dxa"/>
          </w:tcPr>
          <w:p w14:paraId="6635AE5C" w14:textId="77777777" w:rsidR="00105DC7" w:rsidRPr="00BD4770" w:rsidRDefault="00105DC7" w:rsidP="00BD4770"/>
        </w:tc>
        <w:tc>
          <w:tcPr>
            <w:tcW w:w="1756" w:type="dxa"/>
          </w:tcPr>
          <w:p w14:paraId="346EE361" w14:textId="77777777" w:rsidR="00105DC7" w:rsidRPr="00BD4770" w:rsidRDefault="00105DC7" w:rsidP="00BD4770"/>
        </w:tc>
        <w:tc>
          <w:tcPr>
            <w:tcW w:w="1756" w:type="dxa"/>
          </w:tcPr>
          <w:p w14:paraId="1D15BF8E" w14:textId="77777777" w:rsidR="00105DC7" w:rsidRPr="00BD4770" w:rsidRDefault="00105DC7" w:rsidP="00BD4770"/>
        </w:tc>
      </w:tr>
      <w:tr w:rsidR="00105DC7" w:rsidRPr="00BD4770" w14:paraId="6D5A1E44" w14:textId="77777777" w:rsidTr="00BD4770">
        <w:trPr>
          <w:trHeight w:val="567"/>
        </w:trPr>
        <w:tc>
          <w:tcPr>
            <w:tcW w:w="1756" w:type="dxa"/>
          </w:tcPr>
          <w:p w14:paraId="698B1D48" w14:textId="77777777" w:rsidR="00105DC7" w:rsidRPr="00BD4770" w:rsidRDefault="00105DC7" w:rsidP="00BD4770"/>
        </w:tc>
        <w:tc>
          <w:tcPr>
            <w:tcW w:w="1756" w:type="dxa"/>
          </w:tcPr>
          <w:p w14:paraId="18EF3637" w14:textId="77777777" w:rsidR="00105DC7" w:rsidRPr="00BD4770" w:rsidRDefault="00105DC7" w:rsidP="00BD4770"/>
        </w:tc>
        <w:tc>
          <w:tcPr>
            <w:tcW w:w="1756" w:type="dxa"/>
          </w:tcPr>
          <w:p w14:paraId="2BFF9467" w14:textId="77777777" w:rsidR="00105DC7" w:rsidRPr="00BD4770" w:rsidRDefault="00105DC7" w:rsidP="00BD4770"/>
        </w:tc>
        <w:tc>
          <w:tcPr>
            <w:tcW w:w="1756" w:type="dxa"/>
          </w:tcPr>
          <w:p w14:paraId="06ED04A5" w14:textId="77777777" w:rsidR="00105DC7" w:rsidRPr="00BD4770" w:rsidRDefault="00105DC7" w:rsidP="00BD4770"/>
        </w:tc>
        <w:tc>
          <w:tcPr>
            <w:tcW w:w="1756" w:type="dxa"/>
          </w:tcPr>
          <w:p w14:paraId="4DD7DD85" w14:textId="77777777" w:rsidR="00105DC7" w:rsidRPr="00BD4770" w:rsidRDefault="00105DC7" w:rsidP="00BD4770"/>
        </w:tc>
      </w:tr>
      <w:tr w:rsidR="00105DC7" w:rsidRPr="00BD4770" w14:paraId="7B27678C" w14:textId="77777777" w:rsidTr="00BD4770">
        <w:trPr>
          <w:trHeight w:val="567"/>
        </w:trPr>
        <w:tc>
          <w:tcPr>
            <w:tcW w:w="1756" w:type="dxa"/>
          </w:tcPr>
          <w:p w14:paraId="35480692" w14:textId="77777777" w:rsidR="00105DC7" w:rsidRPr="00BD4770" w:rsidRDefault="00105DC7" w:rsidP="00BD4770"/>
        </w:tc>
        <w:tc>
          <w:tcPr>
            <w:tcW w:w="1756" w:type="dxa"/>
          </w:tcPr>
          <w:p w14:paraId="2730F039" w14:textId="77777777" w:rsidR="00105DC7" w:rsidRPr="00BD4770" w:rsidRDefault="00105DC7" w:rsidP="00BD4770"/>
        </w:tc>
        <w:tc>
          <w:tcPr>
            <w:tcW w:w="1756" w:type="dxa"/>
          </w:tcPr>
          <w:p w14:paraId="1B7C84BD" w14:textId="77777777" w:rsidR="00105DC7" w:rsidRPr="00BD4770" w:rsidRDefault="00105DC7" w:rsidP="00BD4770"/>
        </w:tc>
        <w:tc>
          <w:tcPr>
            <w:tcW w:w="1756" w:type="dxa"/>
          </w:tcPr>
          <w:p w14:paraId="12FD0BD2" w14:textId="77777777" w:rsidR="00105DC7" w:rsidRPr="00BD4770" w:rsidRDefault="00105DC7" w:rsidP="00BD4770"/>
        </w:tc>
        <w:tc>
          <w:tcPr>
            <w:tcW w:w="1756" w:type="dxa"/>
          </w:tcPr>
          <w:p w14:paraId="10BB43DE" w14:textId="77777777" w:rsidR="00105DC7" w:rsidRPr="00BD4770" w:rsidRDefault="00105DC7" w:rsidP="00BD4770"/>
        </w:tc>
      </w:tr>
      <w:tr w:rsidR="00105DC7" w:rsidRPr="00BD4770" w14:paraId="7B0074B8" w14:textId="77777777" w:rsidTr="00BD4770">
        <w:trPr>
          <w:trHeight w:val="567"/>
        </w:trPr>
        <w:tc>
          <w:tcPr>
            <w:tcW w:w="1756" w:type="dxa"/>
          </w:tcPr>
          <w:p w14:paraId="31BC6623" w14:textId="77777777" w:rsidR="00105DC7" w:rsidRPr="00BD4770" w:rsidRDefault="00105DC7" w:rsidP="00BD4770"/>
        </w:tc>
        <w:tc>
          <w:tcPr>
            <w:tcW w:w="1756" w:type="dxa"/>
          </w:tcPr>
          <w:p w14:paraId="23A7255B" w14:textId="77777777" w:rsidR="00105DC7" w:rsidRPr="00BD4770" w:rsidRDefault="00105DC7" w:rsidP="00BD4770"/>
        </w:tc>
        <w:tc>
          <w:tcPr>
            <w:tcW w:w="1756" w:type="dxa"/>
          </w:tcPr>
          <w:p w14:paraId="5E50E953" w14:textId="77777777" w:rsidR="00105DC7" w:rsidRPr="00BD4770" w:rsidRDefault="00105DC7" w:rsidP="00BD4770"/>
        </w:tc>
        <w:tc>
          <w:tcPr>
            <w:tcW w:w="1756" w:type="dxa"/>
          </w:tcPr>
          <w:p w14:paraId="61140A1D" w14:textId="77777777" w:rsidR="00105DC7" w:rsidRPr="00BD4770" w:rsidRDefault="00105DC7" w:rsidP="00BD4770"/>
        </w:tc>
        <w:tc>
          <w:tcPr>
            <w:tcW w:w="1756" w:type="dxa"/>
          </w:tcPr>
          <w:p w14:paraId="58D4E921" w14:textId="77777777" w:rsidR="00105DC7" w:rsidRPr="00BD4770" w:rsidRDefault="00105DC7" w:rsidP="00BD4770"/>
        </w:tc>
      </w:tr>
      <w:tr w:rsidR="00105DC7" w:rsidRPr="00BD4770" w14:paraId="02B3D781" w14:textId="77777777" w:rsidTr="00BD4770">
        <w:trPr>
          <w:trHeight w:val="567"/>
        </w:trPr>
        <w:tc>
          <w:tcPr>
            <w:tcW w:w="1756" w:type="dxa"/>
          </w:tcPr>
          <w:p w14:paraId="5B8ABFF6" w14:textId="77777777" w:rsidR="00105DC7" w:rsidRPr="00BD4770" w:rsidRDefault="00105DC7" w:rsidP="00BD4770"/>
        </w:tc>
        <w:tc>
          <w:tcPr>
            <w:tcW w:w="1756" w:type="dxa"/>
          </w:tcPr>
          <w:p w14:paraId="74F329CA" w14:textId="77777777" w:rsidR="00105DC7" w:rsidRPr="00BD4770" w:rsidRDefault="00105DC7" w:rsidP="00BD4770"/>
        </w:tc>
        <w:tc>
          <w:tcPr>
            <w:tcW w:w="1756" w:type="dxa"/>
          </w:tcPr>
          <w:p w14:paraId="2F971A07" w14:textId="77777777" w:rsidR="00105DC7" w:rsidRPr="00BD4770" w:rsidRDefault="00105DC7" w:rsidP="00BD4770"/>
        </w:tc>
        <w:tc>
          <w:tcPr>
            <w:tcW w:w="1756" w:type="dxa"/>
          </w:tcPr>
          <w:p w14:paraId="52CE4AE5" w14:textId="77777777" w:rsidR="00105DC7" w:rsidRPr="00BD4770" w:rsidRDefault="00105DC7" w:rsidP="00BD4770"/>
        </w:tc>
        <w:tc>
          <w:tcPr>
            <w:tcW w:w="1756" w:type="dxa"/>
          </w:tcPr>
          <w:p w14:paraId="4F1C108D" w14:textId="77777777" w:rsidR="00105DC7" w:rsidRPr="00BD4770" w:rsidRDefault="00105DC7" w:rsidP="00BD4770"/>
        </w:tc>
      </w:tr>
      <w:tr w:rsidR="00105DC7" w:rsidRPr="00BD4770" w14:paraId="07A7A4B3" w14:textId="77777777" w:rsidTr="00BD4770">
        <w:trPr>
          <w:trHeight w:val="567"/>
        </w:trPr>
        <w:tc>
          <w:tcPr>
            <w:tcW w:w="1756" w:type="dxa"/>
          </w:tcPr>
          <w:p w14:paraId="485F2104" w14:textId="77777777" w:rsidR="00105DC7" w:rsidRPr="00BD4770" w:rsidRDefault="00105DC7" w:rsidP="00BD4770"/>
        </w:tc>
        <w:tc>
          <w:tcPr>
            <w:tcW w:w="1756" w:type="dxa"/>
          </w:tcPr>
          <w:p w14:paraId="0482764B" w14:textId="77777777" w:rsidR="00105DC7" w:rsidRPr="00BD4770" w:rsidRDefault="00105DC7" w:rsidP="00BD4770"/>
        </w:tc>
        <w:tc>
          <w:tcPr>
            <w:tcW w:w="1756" w:type="dxa"/>
          </w:tcPr>
          <w:p w14:paraId="1C00CB94" w14:textId="77777777" w:rsidR="00105DC7" w:rsidRPr="00BD4770" w:rsidRDefault="00105DC7" w:rsidP="00BD4770"/>
        </w:tc>
        <w:tc>
          <w:tcPr>
            <w:tcW w:w="1756" w:type="dxa"/>
          </w:tcPr>
          <w:p w14:paraId="658EA64F" w14:textId="77777777" w:rsidR="00105DC7" w:rsidRPr="00BD4770" w:rsidRDefault="00105DC7" w:rsidP="00BD4770"/>
        </w:tc>
        <w:tc>
          <w:tcPr>
            <w:tcW w:w="1756" w:type="dxa"/>
          </w:tcPr>
          <w:p w14:paraId="2C8F11B9" w14:textId="77777777" w:rsidR="00105DC7" w:rsidRPr="00BD4770" w:rsidRDefault="00105DC7" w:rsidP="00BD4770"/>
        </w:tc>
      </w:tr>
      <w:tr w:rsidR="00105DC7" w:rsidRPr="00BD4770" w14:paraId="7F2AFAEE" w14:textId="77777777" w:rsidTr="00BD4770">
        <w:trPr>
          <w:trHeight w:val="567"/>
        </w:trPr>
        <w:tc>
          <w:tcPr>
            <w:tcW w:w="1756" w:type="dxa"/>
          </w:tcPr>
          <w:p w14:paraId="45662D3C" w14:textId="77777777" w:rsidR="00105DC7" w:rsidRPr="00BD4770" w:rsidRDefault="00105DC7" w:rsidP="00BD4770"/>
        </w:tc>
        <w:tc>
          <w:tcPr>
            <w:tcW w:w="1756" w:type="dxa"/>
          </w:tcPr>
          <w:p w14:paraId="7BE23833" w14:textId="77777777" w:rsidR="00105DC7" w:rsidRPr="00BD4770" w:rsidRDefault="00105DC7" w:rsidP="00BD4770"/>
        </w:tc>
        <w:tc>
          <w:tcPr>
            <w:tcW w:w="1756" w:type="dxa"/>
          </w:tcPr>
          <w:p w14:paraId="309301D3" w14:textId="77777777" w:rsidR="00105DC7" w:rsidRPr="00BD4770" w:rsidRDefault="00105DC7" w:rsidP="00BD4770"/>
        </w:tc>
        <w:tc>
          <w:tcPr>
            <w:tcW w:w="1756" w:type="dxa"/>
          </w:tcPr>
          <w:p w14:paraId="12B9DAE4" w14:textId="77777777" w:rsidR="00105DC7" w:rsidRPr="00BD4770" w:rsidRDefault="00105DC7" w:rsidP="00BD4770"/>
        </w:tc>
        <w:tc>
          <w:tcPr>
            <w:tcW w:w="1756" w:type="dxa"/>
          </w:tcPr>
          <w:p w14:paraId="7F0F0B21" w14:textId="77777777" w:rsidR="00105DC7" w:rsidRPr="00BD4770" w:rsidRDefault="00105DC7" w:rsidP="00BD4770"/>
        </w:tc>
      </w:tr>
      <w:tr w:rsidR="00105DC7" w:rsidRPr="00BD4770" w14:paraId="25021463" w14:textId="77777777" w:rsidTr="00BD4770">
        <w:trPr>
          <w:trHeight w:val="567"/>
        </w:trPr>
        <w:tc>
          <w:tcPr>
            <w:tcW w:w="1756" w:type="dxa"/>
          </w:tcPr>
          <w:p w14:paraId="2EE965BD" w14:textId="77777777" w:rsidR="00105DC7" w:rsidRPr="00BD4770" w:rsidRDefault="00105DC7" w:rsidP="00BD4770"/>
        </w:tc>
        <w:tc>
          <w:tcPr>
            <w:tcW w:w="1756" w:type="dxa"/>
          </w:tcPr>
          <w:p w14:paraId="4AF0BF14" w14:textId="77777777" w:rsidR="00105DC7" w:rsidRPr="00BD4770" w:rsidRDefault="00105DC7" w:rsidP="00BD4770"/>
        </w:tc>
        <w:tc>
          <w:tcPr>
            <w:tcW w:w="1756" w:type="dxa"/>
          </w:tcPr>
          <w:p w14:paraId="10DF3DAE" w14:textId="77777777" w:rsidR="00105DC7" w:rsidRPr="00BD4770" w:rsidRDefault="00105DC7" w:rsidP="00BD4770"/>
        </w:tc>
        <w:tc>
          <w:tcPr>
            <w:tcW w:w="1756" w:type="dxa"/>
          </w:tcPr>
          <w:p w14:paraId="5F4E06C3" w14:textId="77777777" w:rsidR="00105DC7" w:rsidRPr="00BD4770" w:rsidRDefault="00105DC7" w:rsidP="00BD4770"/>
        </w:tc>
        <w:tc>
          <w:tcPr>
            <w:tcW w:w="1756" w:type="dxa"/>
          </w:tcPr>
          <w:p w14:paraId="4F665CC7" w14:textId="77777777" w:rsidR="00105DC7" w:rsidRPr="00BD4770" w:rsidRDefault="00105DC7" w:rsidP="00BD4770"/>
        </w:tc>
      </w:tr>
      <w:tr w:rsidR="00105DC7" w:rsidRPr="00BD4770" w14:paraId="143F7BD9" w14:textId="77777777" w:rsidTr="00BD4770">
        <w:trPr>
          <w:trHeight w:val="567"/>
        </w:trPr>
        <w:tc>
          <w:tcPr>
            <w:tcW w:w="1756" w:type="dxa"/>
          </w:tcPr>
          <w:p w14:paraId="5BD4E87D" w14:textId="77777777" w:rsidR="00105DC7" w:rsidRPr="00BD4770" w:rsidRDefault="00105DC7" w:rsidP="00BD4770"/>
        </w:tc>
        <w:tc>
          <w:tcPr>
            <w:tcW w:w="1756" w:type="dxa"/>
          </w:tcPr>
          <w:p w14:paraId="11E7EB0A" w14:textId="77777777" w:rsidR="00105DC7" w:rsidRPr="00BD4770" w:rsidRDefault="00105DC7" w:rsidP="00BD4770"/>
        </w:tc>
        <w:tc>
          <w:tcPr>
            <w:tcW w:w="1756" w:type="dxa"/>
          </w:tcPr>
          <w:p w14:paraId="09309A21" w14:textId="77777777" w:rsidR="00105DC7" w:rsidRPr="00BD4770" w:rsidRDefault="00105DC7" w:rsidP="00BD4770"/>
        </w:tc>
        <w:tc>
          <w:tcPr>
            <w:tcW w:w="1756" w:type="dxa"/>
          </w:tcPr>
          <w:p w14:paraId="2895A002" w14:textId="77777777" w:rsidR="00105DC7" w:rsidRPr="00BD4770" w:rsidRDefault="00105DC7" w:rsidP="00BD4770"/>
        </w:tc>
        <w:tc>
          <w:tcPr>
            <w:tcW w:w="1756" w:type="dxa"/>
          </w:tcPr>
          <w:p w14:paraId="0F28332A" w14:textId="77777777" w:rsidR="00105DC7" w:rsidRPr="00BD4770" w:rsidRDefault="00105DC7" w:rsidP="00BD4770"/>
        </w:tc>
      </w:tr>
      <w:tr w:rsidR="00105DC7" w:rsidRPr="00BD4770" w14:paraId="16A8C338" w14:textId="77777777" w:rsidTr="00BD4770">
        <w:trPr>
          <w:trHeight w:val="567"/>
        </w:trPr>
        <w:tc>
          <w:tcPr>
            <w:tcW w:w="1756" w:type="dxa"/>
          </w:tcPr>
          <w:p w14:paraId="627EE00A" w14:textId="77777777" w:rsidR="00105DC7" w:rsidRPr="00BD4770" w:rsidRDefault="00105DC7" w:rsidP="00BD4770"/>
        </w:tc>
        <w:tc>
          <w:tcPr>
            <w:tcW w:w="1756" w:type="dxa"/>
          </w:tcPr>
          <w:p w14:paraId="3865BFEB" w14:textId="77777777" w:rsidR="00105DC7" w:rsidRPr="00BD4770" w:rsidRDefault="00105DC7" w:rsidP="00BD4770"/>
        </w:tc>
        <w:tc>
          <w:tcPr>
            <w:tcW w:w="1756" w:type="dxa"/>
          </w:tcPr>
          <w:p w14:paraId="32805D82" w14:textId="77777777" w:rsidR="00105DC7" w:rsidRPr="00BD4770" w:rsidRDefault="00105DC7" w:rsidP="00BD4770"/>
        </w:tc>
        <w:tc>
          <w:tcPr>
            <w:tcW w:w="1756" w:type="dxa"/>
          </w:tcPr>
          <w:p w14:paraId="0190147B" w14:textId="77777777" w:rsidR="00105DC7" w:rsidRPr="00BD4770" w:rsidRDefault="00105DC7" w:rsidP="00BD4770"/>
        </w:tc>
        <w:tc>
          <w:tcPr>
            <w:tcW w:w="1756" w:type="dxa"/>
          </w:tcPr>
          <w:p w14:paraId="0F6E5468" w14:textId="77777777" w:rsidR="00105DC7" w:rsidRPr="00BD4770" w:rsidRDefault="00105DC7" w:rsidP="00BD4770"/>
        </w:tc>
      </w:tr>
    </w:tbl>
    <w:p w14:paraId="50804CA8" w14:textId="1E22ADD3" w:rsidR="003F2F02" w:rsidRDefault="00261B6A" w:rsidP="000E757C">
      <w:pPr>
        <w:pStyle w:val="Heading2"/>
      </w:pPr>
      <w:bookmarkStart w:id="66" w:name="_Toc130887396"/>
      <w:r>
        <w:t xml:space="preserve">Citations and </w:t>
      </w:r>
      <w:r w:rsidR="003F2F02">
        <w:t>References</w:t>
      </w:r>
      <w:bookmarkEnd w:id="66"/>
    </w:p>
    <w:p w14:paraId="42C4D1D7" w14:textId="29C18B52" w:rsidR="00261B6A" w:rsidRPr="00261B6A" w:rsidRDefault="00D506B4" w:rsidP="000E757C">
      <w:pPr>
        <w:pStyle w:val="UTEMPARAGRAPH"/>
        <w:rPr>
          <w:lang w:val="en-US"/>
        </w:rPr>
      </w:pPr>
      <w:r w:rsidRPr="00CF1530">
        <w:rPr>
          <w:color w:val="000000" w:themeColor="text1"/>
          <w:lang w:val="en-US"/>
        </w:rPr>
        <w:t xml:space="preserve">Style of reference is </w:t>
      </w:r>
      <w:r w:rsidRPr="00CF1530">
        <w:rPr>
          <w:b/>
          <w:bCs/>
          <w:color w:val="000000" w:themeColor="text1"/>
          <w:lang w:val="en-US"/>
        </w:rPr>
        <w:t>IEEE</w:t>
      </w:r>
      <w:r w:rsidRPr="00CF1530">
        <w:rPr>
          <w:color w:val="000000" w:themeColor="text1"/>
          <w:lang w:val="en-US"/>
        </w:rPr>
        <w:t>.</w:t>
      </w:r>
      <w:r>
        <w:rPr>
          <w:color w:val="000000" w:themeColor="text1"/>
          <w:lang w:val="en-US"/>
        </w:rPr>
        <w:t xml:space="preserve"> </w:t>
      </w:r>
      <w:r w:rsidR="00261B6A" w:rsidRPr="00261B6A">
        <w:rPr>
          <w:lang w:val="en-US"/>
        </w:rPr>
        <w:t>The template will number citations consecutively within brackets [1]. The sentence punctuation follows the bracket [2]. Refer simply to the reference number, as in [3]—do not use “Ref. [3]” or “reference [3]” except at the beginning of a sentence: “Reference [3] was the first ...”</w:t>
      </w:r>
    </w:p>
    <w:p w14:paraId="13B30B76" w14:textId="77777777" w:rsidR="00261B6A" w:rsidRPr="00261B6A" w:rsidRDefault="00261B6A" w:rsidP="000E757C">
      <w:pPr>
        <w:pStyle w:val="UTEMPARAGRAPH"/>
        <w:rPr>
          <w:lang w:val="en-US"/>
        </w:rPr>
      </w:pPr>
      <w:r w:rsidRPr="00261B6A">
        <w:rPr>
          <w:lang w:val="en-US"/>
        </w:rPr>
        <w:t>Number footnotes separately in superscripts. Place the actual footnote at the bottom of the column in which it was cited. Do not put footnotes in the abstract or reference list. Use letters for table footnotes.</w:t>
      </w:r>
    </w:p>
    <w:p w14:paraId="56CB65FD" w14:textId="77777777" w:rsidR="00261B6A" w:rsidRPr="00261B6A" w:rsidRDefault="00261B6A" w:rsidP="000E757C">
      <w:pPr>
        <w:pStyle w:val="UTEMPARAGRAPH"/>
        <w:rPr>
          <w:lang w:val="en-US"/>
        </w:rPr>
      </w:pPr>
      <w:r w:rsidRPr="00261B6A">
        <w:rPr>
          <w:lang w:val="en-US"/>
        </w:rPr>
        <w:t>Unless there are six authors or more give all authors’ 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337344E8" w14:textId="5F5797BB" w:rsidR="00261B6A" w:rsidRPr="00261B6A" w:rsidRDefault="00261B6A" w:rsidP="000E757C">
      <w:pPr>
        <w:pStyle w:val="UTEMPARAGRAPH"/>
        <w:rPr>
          <w:lang w:val="en-US"/>
        </w:rPr>
      </w:pPr>
      <w:r w:rsidRPr="00261B6A">
        <w:rPr>
          <w:lang w:val="en-US"/>
        </w:rPr>
        <w:lastRenderedPageBreak/>
        <w:t>For papers published in translation journals, please give the English citation first, followed by the original foreign-language citation [6].</w:t>
      </w:r>
      <w:r>
        <w:rPr>
          <w:lang w:val="en-US"/>
        </w:rPr>
        <w:t xml:space="preserve"> </w:t>
      </w:r>
      <w:r>
        <w:rPr>
          <w:rFonts w:eastAsia="Calibri"/>
          <w:noProof/>
          <w:lang w:val="en-US"/>
        </w:rPr>
        <w:t>Use reference manager software, e.g. Mendeley, One note etc.</w:t>
      </w:r>
    </w:p>
    <w:p w14:paraId="63560B7A" w14:textId="22B9E483" w:rsidR="0079515B" w:rsidRDefault="0079515B" w:rsidP="000E757C">
      <w:pPr>
        <w:pStyle w:val="Heading2"/>
      </w:pPr>
      <w:bookmarkStart w:id="67" w:name="_Toc130887397"/>
      <w:r>
        <w:t>Summary</w:t>
      </w:r>
      <w:bookmarkEnd w:id="67"/>
      <w:r>
        <w:t xml:space="preserve"> </w:t>
      </w:r>
    </w:p>
    <w:p w14:paraId="77033E7E" w14:textId="209D58FA" w:rsidR="00BC5DD5" w:rsidRPr="00671F01" w:rsidRDefault="00BC5DD5" w:rsidP="000E757C">
      <w:pPr>
        <w:pStyle w:val="UTEMPARAGRAPH"/>
        <w:rPr>
          <w:lang w:val="en-US"/>
        </w:rPr>
      </w:pPr>
      <w:r w:rsidRPr="00671F01">
        <w:rPr>
          <w:lang w:val="en-US"/>
        </w:rPr>
        <w:t>Since TL in distribution system represents a considerable economic impact to the utilities, its assessment, evaluation and reduction is highly critical. Accurate determination of TL in distribution networks would be useful for improving the economic efficiency of electric power systems. The problem is, analyzing accurate and detail energy flow and the associated TL for system wide and large distribution network typically requires extensive network and load data and rigorous calculation effort. None of the published literatures has successfully determines what is the “real/exact” value of the distribution’s TL. Hence, TL are often times estimated using various estimation approach. The goal often time sought for utilities is that, the method is effective, practically viable, require minimal resources, and yet, capable to produce reasonably accurate results. Until today, due to these problems, there is no universal and commonly agreed method for</w:t>
      </w:r>
      <w:r w:rsidR="003F2F02">
        <w:rPr>
          <w:lang w:val="en-US"/>
        </w:rPr>
        <w:t xml:space="preserve"> TL estimation in distribution </w:t>
      </w:r>
      <w:r w:rsidRPr="00671F01">
        <w:rPr>
          <w:lang w:val="en-US"/>
        </w:rPr>
        <w:t>network</w:t>
      </w:r>
      <w:r>
        <w:rPr>
          <w:lang w:val="en-US"/>
        </w:rPr>
        <w:t>.</w:t>
      </w:r>
      <w:r w:rsidRPr="00671F01">
        <w:rPr>
          <w:lang w:val="en-US"/>
        </w:rPr>
        <w:t xml:space="preserve"> </w:t>
      </w:r>
    </w:p>
    <w:p w14:paraId="528150F9" w14:textId="77777777" w:rsidR="001F4C6F" w:rsidRDefault="00D705DE" w:rsidP="00D566C3">
      <w:pPr>
        <w:pStyle w:val="Heading1"/>
        <w:spacing w:before="480" w:after="480"/>
      </w:pPr>
      <w:r>
        <w:lastRenderedPageBreak/>
        <w:br/>
      </w:r>
      <w:r w:rsidR="00EF2375">
        <w:br/>
      </w:r>
      <w:r>
        <w:br/>
      </w:r>
      <w:bookmarkStart w:id="68" w:name="_Toc458273"/>
      <w:bookmarkStart w:id="69" w:name="_Toc130887398"/>
      <w:r w:rsidR="001F4C6F" w:rsidRPr="006A6AAD">
        <w:t>METHODOLOGY</w:t>
      </w:r>
      <w:bookmarkEnd w:id="68"/>
      <w:bookmarkEnd w:id="69"/>
    </w:p>
    <w:p w14:paraId="460C3B32" w14:textId="77777777" w:rsidR="00082545" w:rsidRDefault="000C7648" w:rsidP="000E757C">
      <w:pPr>
        <w:pStyle w:val="Heading2"/>
      </w:pPr>
      <w:bookmarkStart w:id="70" w:name="_Toc130887399"/>
      <w:r>
        <w:t>Introduction</w:t>
      </w:r>
      <w:bookmarkEnd w:id="70"/>
    </w:p>
    <w:p w14:paraId="5E47C5BA" w14:textId="77777777" w:rsidR="00BC5DD5" w:rsidRPr="00705D94" w:rsidRDefault="00BC5DD5" w:rsidP="000E757C">
      <w:pPr>
        <w:pStyle w:val="UTEMPARAGRAPH"/>
        <w:rPr>
          <w:lang w:val="en-US"/>
        </w:rPr>
      </w:pPr>
      <w:bookmarkStart w:id="71" w:name="_Toc458275"/>
      <w:r w:rsidRPr="00705D94">
        <w:rPr>
          <w:lang w:val="en-US"/>
        </w:rPr>
        <w:t xml:space="preserve">In general, accuracy and effectiveness are considered the two conflicting requirements of any TL evaluation model for the power utility. Here, accuracy refers to how close the estimation result is to the “real” TL values. Typically, the more accurate the model, the higher resources it requires (i.e. computation effort and time, amount of data and cost). Meanwhile, effectiveness refers to the ability of the model to estimate TL with the least resources but, with reasonable loss of accuracy. </w:t>
      </w:r>
    </w:p>
    <w:p w14:paraId="54C71568" w14:textId="1553AC3C" w:rsidR="006967FE" w:rsidRDefault="006967FE" w:rsidP="000E757C">
      <w:pPr>
        <w:pStyle w:val="Heading2"/>
      </w:pPr>
      <w:bookmarkStart w:id="72" w:name="_Toc130887400"/>
      <w:bookmarkEnd w:id="71"/>
      <w:r w:rsidRPr="006967FE">
        <w:t xml:space="preserve">Selecting and Evaluating Tools for a </w:t>
      </w:r>
      <w:r>
        <w:t xml:space="preserve">Sustainable Development </w:t>
      </w:r>
      <w:r w:rsidRPr="006967FE">
        <w:rPr>
          <w:color w:val="FF0000"/>
        </w:rPr>
        <w:t>(Example</w:t>
      </w:r>
      <w:r w:rsidR="0039655C">
        <w:rPr>
          <w:color w:val="FF0000"/>
        </w:rPr>
        <w:t xml:space="preserve"> </w:t>
      </w:r>
      <w:r w:rsidRPr="006967FE">
        <w:rPr>
          <w:color w:val="FF0000"/>
        </w:rPr>
        <w:t>only)</w:t>
      </w:r>
      <w:bookmarkEnd w:id="72"/>
    </w:p>
    <w:p w14:paraId="64DD2D4B" w14:textId="03BD1F22" w:rsidR="006967FE" w:rsidRPr="006967FE" w:rsidRDefault="006967FE" w:rsidP="006967FE">
      <w:pPr>
        <w:pStyle w:val="UTEMPARAGRAPH"/>
        <w:rPr>
          <w:lang w:val="en-US"/>
        </w:rPr>
      </w:pPr>
      <w:r w:rsidRPr="006967FE">
        <w:rPr>
          <w:lang w:val="en-US"/>
        </w:rPr>
        <w:t xml:space="preserve">In designing and implementing a weather sensing project with a focus on sustainability, it is important to carefully select and evaluate the tools and technologies that will be used to collect and analyze data. This involves a range of methodological considerations, such as assessing the accuracy and reliability of sensors, evaluating the compatibility of different tools and software, and considering the environmental impacts of the project. Additionally, it is important to consider the social and economic implications of the project, such as ensuring that the data is accessible and understandable to diverse stakeholders and considering the costs and benefits of different tool selections. To support these methodological considerations, there are a range of approaches that can be used, such as conducting field tests to evaluate sensor accuracy, using </w:t>
      </w:r>
      <w:proofErr w:type="gramStart"/>
      <w:r w:rsidRPr="006967FE">
        <w:rPr>
          <w:lang w:val="en-US"/>
        </w:rPr>
        <w:t>open source</w:t>
      </w:r>
      <w:proofErr w:type="gramEnd"/>
      <w:r w:rsidRPr="006967FE">
        <w:rPr>
          <w:lang w:val="en-US"/>
        </w:rPr>
        <w:t xml:space="preserve"> software to promote transparency and accessibility, and conducting life cycle assessments to evaluate the </w:t>
      </w:r>
      <w:r w:rsidRPr="006967FE">
        <w:rPr>
          <w:lang w:val="en-US"/>
        </w:rPr>
        <w:lastRenderedPageBreak/>
        <w:t>environmental impacts of the project. By carefully selecting and evaluating tools for a weather sensing project, researchers and practitioners can ensure that their projects are effective, sustainable, and impactful.</w:t>
      </w:r>
    </w:p>
    <w:p w14:paraId="0279653D" w14:textId="61D21D9E" w:rsidR="009F6CEC" w:rsidRDefault="00BC5DD5" w:rsidP="000E757C">
      <w:pPr>
        <w:pStyle w:val="Heading2"/>
      </w:pPr>
      <w:bookmarkStart w:id="73" w:name="_Toc130887401"/>
      <w:r>
        <w:t>M</w:t>
      </w:r>
      <w:r w:rsidR="009F6CEC">
        <w:t>ethodology</w:t>
      </w:r>
      <w:bookmarkEnd w:id="73"/>
    </w:p>
    <w:p w14:paraId="062D8186" w14:textId="77777777" w:rsidR="006E0EB0" w:rsidRDefault="006E0EB0" w:rsidP="000E757C">
      <w:pPr>
        <w:pStyle w:val="UTEMPARAGRAPH"/>
      </w:pPr>
      <w:r>
        <w:t xml:space="preserve">This thesis </w:t>
      </w:r>
      <w:r w:rsidRPr="00BA4B06">
        <w:t xml:space="preserve">presents </w:t>
      </w:r>
      <w:r>
        <w:t xml:space="preserve">a new </w:t>
      </w:r>
      <w:r w:rsidRPr="00BA4B06">
        <w:t>an</w:t>
      </w:r>
      <w:r>
        <w:t>d</w:t>
      </w:r>
      <w:r w:rsidRPr="00BA4B06">
        <w:t xml:space="preserve"> integrated analytical approach to estimate </w:t>
      </w:r>
      <w:r>
        <w:t>TL</w:t>
      </w:r>
      <w:r w:rsidRPr="00BA4B06">
        <w:t xml:space="preserve"> of </w:t>
      </w:r>
      <w:r>
        <w:t>MV</w:t>
      </w:r>
      <w:r w:rsidRPr="00BA4B06">
        <w:t xml:space="preserve"> distribution network</w:t>
      </w:r>
      <w:r>
        <w:t xml:space="preserve">. </w:t>
      </w:r>
      <w:r w:rsidRPr="003F15A6">
        <w:t>The essence of the approach used in this project is centered on the concept of</w:t>
      </w:r>
      <w:r>
        <w:t xml:space="preserve"> EFM and RF.  </w:t>
      </w:r>
      <w:r w:rsidRPr="001961D7">
        <w:t xml:space="preserve">The </w:t>
      </w:r>
      <w:r>
        <w:t xml:space="preserve">selected </w:t>
      </w:r>
      <w:r w:rsidRPr="001961D7">
        <w:t xml:space="preserve">approach is </w:t>
      </w:r>
      <w:r>
        <w:t xml:space="preserve">based on </w:t>
      </w:r>
      <w:r w:rsidRPr="001961D7">
        <w:t xml:space="preserve">quantitative </w:t>
      </w:r>
      <w:r>
        <w:t xml:space="preserve">type, which aims to develop analytical model to calculate and analyze the TL on  MV distribution network component (i.e. MV feeders and transformers). </w:t>
      </w:r>
      <w:r w:rsidRPr="001961D7">
        <w:t xml:space="preserve">The method (design) </w:t>
      </w:r>
      <w:r>
        <w:t xml:space="preserve">is </w:t>
      </w:r>
      <w:r w:rsidRPr="001961D7">
        <w:t>experimental</w:t>
      </w:r>
      <w:r>
        <w:t xml:space="preserve">, which utilizes empirical </w:t>
      </w:r>
      <w:r w:rsidRPr="001961D7">
        <w:t>modelling</w:t>
      </w:r>
      <w:r>
        <w:t xml:space="preserve"> and </w:t>
      </w:r>
      <w:r w:rsidRPr="001961D7">
        <w:t xml:space="preserve">statistical </w:t>
      </w:r>
      <w:r>
        <w:t xml:space="preserve">approach. Subsequently, Figure 3.1 </w:t>
      </w:r>
      <w:r>
        <w:rPr>
          <w:lang w:val="en-MY"/>
        </w:rPr>
        <w:t>shows the research design of this thesis.</w:t>
      </w:r>
      <w:r w:rsidRPr="00170F6A">
        <w:t xml:space="preserve"> </w:t>
      </w:r>
    </w:p>
    <w:p w14:paraId="1ACE932D" w14:textId="77777777" w:rsidR="006E0EB0" w:rsidRDefault="006E0EB0" w:rsidP="006E0EB0">
      <w:pPr>
        <w:jc w:val="center"/>
      </w:pPr>
      <w:r>
        <w:rPr>
          <w:noProof/>
          <w:lang w:val="en-MY" w:eastAsia="en-MY"/>
        </w:rPr>
        <w:lastRenderedPageBreak/>
        <mc:AlternateContent>
          <mc:Choice Requires="wps">
            <w:drawing>
              <wp:anchor distT="0" distB="0" distL="114300" distR="114300" simplePos="0" relativeHeight="251763200" behindDoc="0" locked="0" layoutInCell="1" allowOverlap="1" wp14:anchorId="24EF1324" wp14:editId="20F69788">
                <wp:simplePos x="0" y="0"/>
                <wp:positionH relativeFrom="column">
                  <wp:posOffset>2687955</wp:posOffset>
                </wp:positionH>
                <wp:positionV relativeFrom="paragraph">
                  <wp:posOffset>2266092</wp:posOffset>
                </wp:positionV>
                <wp:extent cx="0" cy="197510"/>
                <wp:effectExtent l="76200" t="0" r="57150" b="50165"/>
                <wp:wrapNone/>
                <wp:docPr id="3" name="Straight Arrow Connector 3"/>
                <wp:cNvGraphicFramePr/>
                <a:graphic xmlns:a="http://schemas.openxmlformats.org/drawingml/2006/main">
                  <a:graphicData uri="http://schemas.microsoft.com/office/word/2010/wordprocessingShape">
                    <wps:wsp>
                      <wps:cNvCnPr/>
                      <wps:spPr>
                        <a:xfrm>
                          <a:off x="0" y="0"/>
                          <a:ext cx="0" cy="197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4366DB" id="_x0000_t32" coordsize="21600,21600" o:spt="32" o:oned="t" path="m,l21600,21600e" filled="f">
                <v:path arrowok="t" fillok="f" o:connecttype="none"/>
                <o:lock v:ext="edit" shapetype="t"/>
              </v:shapetype>
              <v:shape id="Straight Arrow Connector 3" o:spid="_x0000_s1026" type="#_x0000_t32" style="position:absolute;margin-left:211.65pt;margin-top:178.45pt;width:0;height:15.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" strokecolor="black [3213]">
                <v:stroke endarrow="block"/>
              </v:shape>
            </w:pict>
          </mc:Fallback>
        </mc:AlternateContent>
      </w:r>
      <w:r w:rsidRPr="00DB0A60">
        <w:rPr>
          <w:noProof/>
          <w:shd w:val="clear" w:color="auto" w:fill="FFFFFF" w:themeFill="background1"/>
          <w:lang w:val="en-MY" w:eastAsia="en-MY"/>
        </w:rPr>
        <w:drawing>
          <wp:inline distT="0" distB="0" distL="0" distR="0" wp14:anchorId="537F5D04" wp14:editId="467F7F30">
            <wp:extent cx="4349566" cy="48995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2851" cy="4948305"/>
                    </a:xfrm>
                    <a:prstGeom prst="rect">
                      <a:avLst/>
                    </a:prstGeom>
                    <a:noFill/>
                    <a:ln>
                      <a:noFill/>
                    </a:ln>
                  </pic:spPr>
                </pic:pic>
              </a:graphicData>
            </a:graphic>
          </wp:inline>
        </w:drawing>
      </w:r>
    </w:p>
    <w:p w14:paraId="01F0F73D" w14:textId="0C008D70" w:rsidR="006E0EB0" w:rsidRPr="00491087" w:rsidRDefault="006E0EB0" w:rsidP="006E0EB0">
      <w:pPr>
        <w:pStyle w:val="UTEMTABLEFIGURECAPTION"/>
      </w:pPr>
      <w:bookmarkStart w:id="74" w:name="_Ref488165511"/>
      <w:bookmarkStart w:id="75" w:name="_Toc497937665"/>
      <w:bookmarkStart w:id="76" w:name="_Toc498519335"/>
      <w:bookmarkStart w:id="77" w:name="_Toc516650759"/>
      <w:bookmarkStart w:id="78" w:name="_Toc102510982"/>
      <w:r w:rsidRPr="00491087">
        <w:t xml:space="preserve">Figure </w:t>
      </w:r>
      <w:r>
        <w:rPr>
          <w:noProof/>
        </w:rPr>
        <w:fldChar w:fldCharType="begin"/>
      </w:r>
      <w:r>
        <w:rPr>
          <w:noProof/>
        </w:rPr>
        <w:instrText xml:space="preserve"> STYLEREF 1 \s </w:instrText>
      </w:r>
      <w:r>
        <w:rPr>
          <w:noProof/>
        </w:rPr>
        <w:fldChar w:fldCharType="separate"/>
      </w:r>
      <w:r w:rsidR="008E5A14">
        <w:rPr>
          <w:noProof/>
        </w:rPr>
        <w:t>3</w:t>
      </w:r>
      <w:r>
        <w:rPr>
          <w:noProof/>
        </w:rPr>
        <w:fldChar w:fldCharType="end"/>
      </w:r>
      <w:r w:rsidRPr="00491087">
        <w:t>.</w:t>
      </w:r>
      <w:r>
        <w:rPr>
          <w:noProof/>
        </w:rPr>
        <w:fldChar w:fldCharType="begin"/>
      </w:r>
      <w:r>
        <w:rPr>
          <w:noProof/>
        </w:rPr>
        <w:instrText xml:space="preserve"> SEQ Figure \* ARABIC \s 1 </w:instrText>
      </w:r>
      <w:r>
        <w:rPr>
          <w:noProof/>
        </w:rPr>
        <w:fldChar w:fldCharType="separate"/>
      </w:r>
      <w:r w:rsidR="008E5A14">
        <w:rPr>
          <w:noProof/>
        </w:rPr>
        <w:t>1</w:t>
      </w:r>
      <w:r>
        <w:rPr>
          <w:noProof/>
        </w:rPr>
        <w:fldChar w:fldCharType="end"/>
      </w:r>
      <w:bookmarkEnd w:id="74"/>
      <w:r w:rsidR="00F169BD">
        <w:tab/>
      </w:r>
      <w:r w:rsidRPr="00491087">
        <w:t xml:space="preserve">TL estimation </w:t>
      </w:r>
      <w:r>
        <w:t xml:space="preserve">general </w:t>
      </w:r>
      <w:r w:rsidRPr="00491087">
        <w:t>process flow</w:t>
      </w:r>
      <w:bookmarkEnd w:id="75"/>
      <w:bookmarkEnd w:id="76"/>
      <w:bookmarkEnd w:id="77"/>
      <w:bookmarkEnd w:id="78"/>
    </w:p>
    <w:p w14:paraId="144997D9" w14:textId="33CFDD48" w:rsidR="009F6CEC" w:rsidRDefault="009F6CEC" w:rsidP="000E757C">
      <w:pPr>
        <w:pStyle w:val="Heading3"/>
      </w:pPr>
      <w:bookmarkStart w:id="79" w:name="_Toc130887402"/>
      <w:r>
        <w:t>Experimental setup</w:t>
      </w:r>
      <w:bookmarkEnd w:id="79"/>
    </w:p>
    <w:p w14:paraId="66530FE6" w14:textId="77777777" w:rsidR="006E0EB0" w:rsidRDefault="006E0EB0" w:rsidP="000E757C">
      <w:pPr>
        <w:pStyle w:val="UTEMPARAGRAPH"/>
      </w:pPr>
      <w:r>
        <w:t xml:space="preserve">This thesis </w:t>
      </w:r>
      <w:r w:rsidRPr="00BA4B06">
        <w:t xml:space="preserve">presents </w:t>
      </w:r>
      <w:r>
        <w:t xml:space="preserve">a new </w:t>
      </w:r>
      <w:r w:rsidRPr="00BA4B06">
        <w:t>an</w:t>
      </w:r>
      <w:r>
        <w:t>d</w:t>
      </w:r>
      <w:r w:rsidRPr="00BA4B06">
        <w:t xml:space="preserve"> integrated analytical approach to estimate </w:t>
      </w:r>
      <w:r>
        <w:t>TL</w:t>
      </w:r>
      <w:r w:rsidRPr="00BA4B06">
        <w:t xml:space="preserve"> of </w:t>
      </w:r>
      <w:r>
        <w:t>MV</w:t>
      </w:r>
      <w:r w:rsidRPr="00BA4B06">
        <w:t xml:space="preserve"> distribution network</w:t>
      </w:r>
      <w:r>
        <w:t xml:space="preserve">. </w:t>
      </w:r>
      <w:r w:rsidRPr="003F15A6">
        <w:t>The essence of the approach used in this project is centered on the concept of</w:t>
      </w:r>
      <w:r>
        <w:t xml:space="preserve"> EFM and RF.  </w:t>
      </w:r>
      <w:r w:rsidRPr="001961D7">
        <w:t xml:space="preserve">The </w:t>
      </w:r>
      <w:r>
        <w:t xml:space="preserve">selected </w:t>
      </w:r>
      <w:r w:rsidRPr="001961D7">
        <w:t xml:space="preserve">approach is </w:t>
      </w:r>
      <w:r>
        <w:t xml:space="preserve">based on </w:t>
      </w:r>
      <w:r w:rsidRPr="001961D7">
        <w:t xml:space="preserve">quantitative </w:t>
      </w:r>
      <w:r>
        <w:t xml:space="preserve">type, which aims to develop analytical model to calculate and analyze the TL on  MV distribution network component (i.e. MV feeders and transformers). </w:t>
      </w:r>
      <w:r w:rsidRPr="001961D7">
        <w:t xml:space="preserve">The method (design) </w:t>
      </w:r>
      <w:r>
        <w:t xml:space="preserve">is </w:t>
      </w:r>
      <w:r w:rsidRPr="001961D7">
        <w:t>experimental</w:t>
      </w:r>
      <w:r>
        <w:t xml:space="preserve">, which utilizes empirical </w:t>
      </w:r>
      <w:r w:rsidRPr="001961D7">
        <w:t>modelling</w:t>
      </w:r>
      <w:r>
        <w:t xml:space="preserve"> and </w:t>
      </w:r>
      <w:r w:rsidRPr="001961D7">
        <w:t xml:space="preserve">statistical </w:t>
      </w:r>
      <w:r>
        <w:t xml:space="preserve">approach. Subsequently, Figure 3.1 </w:t>
      </w:r>
      <w:r>
        <w:rPr>
          <w:lang w:val="en-MY"/>
        </w:rPr>
        <w:t>shows the research design of this thesis.</w:t>
      </w:r>
      <w:r w:rsidRPr="00170F6A">
        <w:t xml:space="preserve"> </w:t>
      </w:r>
    </w:p>
    <w:p w14:paraId="1B95DC43" w14:textId="1FFBC0E5" w:rsidR="009F6CEC" w:rsidRDefault="009F6CEC" w:rsidP="00086939">
      <w:pPr>
        <w:pStyle w:val="Heading4"/>
      </w:pPr>
      <w:bookmarkStart w:id="80" w:name="_Toc130887403"/>
      <w:r>
        <w:lastRenderedPageBreak/>
        <w:t>Parameters</w:t>
      </w:r>
      <w:bookmarkEnd w:id="80"/>
    </w:p>
    <w:p w14:paraId="5F2FAF22" w14:textId="77777777" w:rsidR="003D0FE6" w:rsidRDefault="003D0FE6" w:rsidP="000E757C">
      <w:pPr>
        <w:pStyle w:val="UTEMPARAGRAPH"/>
      </w:pPr>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435E9F6A" w14:textId="0145DEDE" w:rsidR="009F6CEC" w:rsidRDefault="000C6D6B" w:rsidP="00086939">
      <w:pPr>
        <w:pStyle w:val="Heading4"/>
      </w:pPr>
      <w:bookmarkStart w:id="81" w:name="_Toc130887404"/>
      <w:r>
        <w:t>Equipment</w:t>
      </w:r>
      <w:bookmarkEnd w:id="81"/>
    </w:p>
    <w:p w14:paraId="20168D36" w14:textId="77777777" w:rsidR="003D0FE6" w:rsidRDefault="003D0FE6" w:rsidP="000E757C">
      <w:pPr>
        <w:pStyle w:val="UTEMPARAGRAPH"/>
      </w:pPr>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1C341315" w14:textId="5EA8AB33" w:rsidR="009F6CEC" w:rsidRDefault="009F6CEC" w:rsidP="000E757C">
      <w:pPr>
        <w:pStyle w:val="Heading2"/>
      </w:pPr>
      <w:bookmarkStart w:id="82" w:name="_Toc130887405"/>
      <w:r>
        <w:t>Limitation of proposed methodology</w:t>
      </w:r>
      <w:bookmarkEnd w:id="82"/>
    </w:p>
    <w:p w14:paraId="14CCC487" w14:textId="77777777" w:rsidR="003D0FE6" w:rsidRDefault="003D0FE6" w:rsidP="000E757C">
      <w:pPr>
        <w:pStyle w:val="UTEMPARAGRAPH"/>
      </w:pPr>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0E9C35DB" w14:textId="661386B3" w:rsidR="003F00A6" w:rsidRDefault="003F00A6" w:rsidP="000E757C">
      <w:pPr>
        <w:pStyle w:val="Heading2"/>
      </w:pPr>
      <w:bookmarkStart w:id="83" w:name="_Toc130887406"/>
      <w:r>
        <w:t>Summary</w:t>
      </w:r>
      <w:bookmarkEnd w:id="83"/>
    </w:p>
    <w:p w14:paraId="19CAB8A0" w14:textId="77777777" w:rsidR="00BC5DD5" w:rsidRDefault="00BC5DD5" w:rsidP="000E757C">
      <w:pPr>
        <w:pStyle w:val="UTEMPARAGRAPH"/>
      </w:pPr>
      <w:r>
        <w:t xml:space="preserve">This chapter presents the proposed methodology in order to develop a new, effective  and integrated approach in estimating large scale/system wide TL of medium voltage (MV) network. The primary focus of the proposed methodology is in accomplishing a simple, less </w:t>
      </w:r>
      <w:r>
        <w:lastRenderedPageBreak/>
        <w:t xml:space="preserve">rigorous and effective estimation in such a way that it would not cause a significant loss of accuracy of the results. The methods also intended to use the generally available and limited data of the network and load from the power utilities. The ultimate intend of the method is not to obtain highest accuracy, but, for efficiency, easy to use and manipulate and practicality of deployment on a large scale distribution network. </w:t>
      </w:r>
    </w:p>
    <w:p w14:paraId="11199018" w14:textId="77777777" w:rsidR="001F4C6F" w:rsidRDefault="0094312D" w:rsidP="00D566C3">
      <w:pPr>
        <w:pStyle w:val="Heading1"/>
        <w:spacing w:before="480" w:after="480"/>
      </w:pPr>
      <w:r>
        <w:lastRenderedPageBreak/>
        <w:br/>
      </w:r>
      <w:r w:rsidR="00EF2375">
        <w:br/>
      </w:r>
      <w:r>
        <w:br/>
      </w:r>
      <w:bookmarkStart w:id="84" w:name="_Toc458278"/>
      <w:bookmarkStart w:id="85" w:name="_Toc130887407"/>
      <w:r w:rsidR="00A411D6">
        <w:t>RESULTS AND</w:t>
      </w:r>
      <w:r w:rsidR="00721F9A">
        <w:t xml:space="preserve"> DISCUSSIONS</w:t>
      </w:r>
      <w:bookmarkEnd w:id="84"/>
      <w:bookmarkEnd w:id="85"/>
    </w:p>
    <w:p w14:paraId="1CB9A484" w14:textId="77777777" w:rsidR="00625AC6" w:rsidRDefault="009A6C2C" w:rsidP="000E757C">
      <w:pPr>
        <w:pStyle w:val="Heading2"/>
      </w:pPr>
      <w:bookmarkStart w:id="86" w:name="_Toc130887408"/>
      <w:r>
        <w:t>Introduction</w:t>
      </w:r>
      <w:bookmarkEnd w:id="86"/>
    </w:p>
    <w:p w14:paraId="18E90D7C" w14:textId="77777777" w:rsidR="00BC5DD5" w:rsidRPr="00625AC6" w:rsidRDefault="00BC5DD5" w:rsidP="000E757C">
      <w:pPr>
        <w:pStyle w:val="UTEMPARAGRAPH"/>
      </w:pPr>
      <w:bookmarkStart w:id="87" w:name="_Toc458280"/>
      <w:r w:rsidRPr="009A6C2C">
        <w:t>This chapter presents the results and analysis on the development of a set of RF and the loss characteristics for the Malaysian distribution. Then, the RF are used with EFM equations to establish a methodology to estimation system wide TL for MV distribution system. Case studies are performed to demonstrate the applicability of the proposed system wide TL estimation method. The case study is based on a real utility scale MV distribution network in Peninsular Malaysia. The two (2) MV distribution network selected for the case study located at two different location of areas served, which are: (i) urban area, (ii) rural area. It is important to note that, these case study aims at illustrating the proposed methodology, regardless of the locations of area served by the network. TL of both network is estimated using the proposed approach over a 30-day period. The results are validated based on the time series simulation results of the RF as well as the TL estimation results provided by TNB.</w:t>
      </w:r>
    </w:p>
    <w:p w14:paraId="3FB703FF" w14:textId="5DAF2DB9" w:rsidR="00F94DB1" w:rsidRDefault="00F94DB1" w:rsidP="000E757C">
      <w:pPr>
        <w:pStyle w:val="Heading2"/>
      </w:pPr>
      <w:bookmarkStart w:id="88" w:name="_Toc130887409"/>
      <w:bookmarkEnd w:id="87"/>
      <w:r w:rsidRPr="00F94DB1">
        <w:t xml:space="preserve">Results </w:t>
      </w:r>
      <w:r w:rsidR="003F2F02">
        <w:t>and A</w:t>
      </w:r>
      <w:r>
        <w:t>nalysis</w:t>
      </w:r>
      <w:bookmarkEnd w:id="88"/>
    </w:p>
    <w:p w14:paraId="6B211F15" w14:textId="55F81DB9" w:rsidR="00BC5DD5" w:rsidRPr="009F6CEC" w:rsidRDefault="003F2F02" w:rsidP="000E757C">
      <w:pPr>
        <w:pStyle w:val="UTEMPARAGRAPH"/>
      </w:pPr>
      <w:r>
        <w:t>Insert your content here.</w:t>
      </w:r>
    </w:p>
    <w:p w14:paraId="70B25379" w14:textId="1DE4FFA9" w:rsidR="00625AC6" w:rsidRDefault="00AA683C" w:rsidP="000E757C">
      <w:pPr>
        <w:pStyle w:val="Heading2"/>
      </w:pPr>
      <w:bookmarkStart w:id="89" w:name="_Toc130887410"/>
      <w:r>
        <w:t>Summary</w:t>
      </w:r>
      <w:bookmarkEnd w:id="89"/>
    </w:p>
    <w:p w14:paraId="04394A10" w14:textId="77777777" w:rsidR="00BC5DD5" w:rsidRDefault="00BC5DD5" w:rsidP="000E757C">
      <w:pPr>
        <w:pStyle w:val="UTEMPARAGRAPH"/>
      </w:pPr>
      <w:bookmarkStart w:id="90" w:name="_Toc458281"/>
      <w:r>
        <w:t xml:space="preserve">This chapter presented case studies to demonstrate applicability of the proposed system wide TL estimation method. The case study is based on two (2) real utility scale MV distribution network found in Peninsular Malaysia. The two (2) MV distribution network </w:t>
      </w:r>
      <w:r>
        <w:lastRenderedPageBreak/>
        <w:t xml:space="preserve">selected for the case study serving two different location of areas, which are: (i) urban, (ii) rural. TL of both networks is estimated using the proposed approach over a 30-day period. Using standard off-the-shelf spreadsheet software, the TL formulations (presented in Chapter 3) are programmed to calculate the 30-day TL of the network. Two (2) case studies of a sample MV network in Malaysia shows the total losses are found in the range between 1% and 4%, which are in reasonably accurate as they are in close agreement compared with TL calculation data obtained from TNB. Validation of feeder TL estimation model by comparing with time series load flow simulations on feeder by feeder basis shows less than 5% error. In addition, TL results obtained based on the proposed approach shows consistency with changes in the feeder characteristics, and yield reasonably accurate results. </w:t>
      </w:r>
    </w:p>
    <w:p w14:paraId="24DAFA17" w14:textId="77777777" w:rsidR="002F2DDE" w:rsidRDefault="002F2DDE" w:rsidP="000E757C">
      <w:pPr>
        <w:pStyle w:val="UTEMPARAGRAPH"/>
      </w:pPr>
    </w:p>
    <w:bookmarkEnd w:id="90"/>
    <w:p w14:paraId="7FB9199F" w14:textId="77777777" w:rsidR="001F4C6F" w:rsidRDefault="0094312D" w:rsidP="00D566C3">
      <w:pPr>
        <w:pStyle w:val="Heading1"/>
        <w:spacing w:before="480" w:after="480"/>
      </w:pPr>
      <w:r>
        <w:lastRenderedPageBreak/>
        <w:br/>
      </w:r>
      <w:r w:rsidR="009A6C2C">
        <w:br/>
      </w:r>
      <w:r>
        <w:br/>
      </w:r>
      <w:bookmarkStart w:id="91" w:name="_Toc458283"/>
      <w:bookmarkStart w:id="92" w:name="_Toc130887411"/>
      <w:r w:rsidR="001F4C6F" w:rsidRPr="006A6AAD">
        <w:t>CONCLUSION AND RECOMMENDATIONS</w:t>
      </w:r>
      <w:bookmarkEnd w:id="91"/>
      <w:bookmarkEnd w:id="92"/>
      <w:r w:rsidR="001F4C6F" w:rsidRPr="006A6AAD">
        <w:t xml:space="preserve"> </w:t>
      </w:r>
    </w:p>
    <w:p w14:paraId="7B18DDB9" w14:textId="77777777" w:rsidR="002615F2" w:rsidRDefault="009A6C2C" w:rsidP="000E757C">
      <w:pPr>
        <w:pStyle w:val="Heading2"/>
      </w:pPr>
      <w:bookmarkStart w:id="93" w:name="_Toc130887412"/>
      <w:r>
        <w:t>Conclusion</w:t>
      </w:r>
      <w:bookmarkEnd w:id="93"/>
    </w:p>
    <w:p w14:paraId="03FEF0E1" w14:textId="77777777" w:rsidR="00BC5DD5" w:rsidRDefault="00BC5DD5" w:rsidP="000E757C">
      <w:pPr>
        <w:pStyle w:val="UTEMPARAGRAPH"/>
      </w:pPr>
      <w:bookmarkStart w:id="94" w:name="_Toc484182403"/>
      <w:bookmarkStart w:id="95" w:name="_Toc458287"/>
      <w:r>
        <w:t>This thesis presents a method for estimating a system wide TL in MV distribution systems for large distribution network. The proposed methodology is effective and robust in order to obtain good results utilizing only fairly accurate information and with a minimum network measurement information. The proposed analytical approach of using RF to estimate TL in MV network (with unidirectional power flow) at system wide level could adopted to perform TL estimation for different types and configurations of MV distribution network and components. Two (2) case studies of a sample MV network in Malaysia shows the total losses are found in the range between 1% and 4%, which are in reasonably accurate as they are in close agreement (average difference of less than 10%) with a loss estimation data obtained from TNB. Validation of feeder TL estimation based on time series load flow simulations shows less than 5% error.</w:t>
      </w:r>
    </w:p>
    <w:p w14:paraId="666BA627" w14:textId="77777777" w:rsidR="00BC5DD5" w:rsidRPr="009A6C2C" w:rsidRDefault="00BC5DD5" w:rsidP="000E757C">
      <w:pPr>
        <w:pStyle w:val="UTEMPARAGRAPH"/>
      </w:pPr>
      <w:r>
        <w:t xml:space="preserve">Overall, the research presented in this thesis has succeeded in making a contribution to understanding the importance of effective and practical system wide estimation methodology of TL of large distribution network. The presented method utilizes reasonable type and amount of data input, using simple mathematical manipulations and requires less rigorous calculations, yet, capable to produce quick, credible, representative and reasonably accurate results. Furthermore, the work carried out has involved the development of methodologies which allow the quantification and evaluation of distribution TL and the cost savings of adding new or augmenting new infrastructure in order to justify and prioritize any </w:t>
      </w:r>
      <w:r>
        <w:lastRenderedPageBreak/>
        <w:t>investment to reduce TL in distribution network. It therefore lays a basis on which the suggested future research can be built.</w:t>
      </w:r>
    </w:p>
    <w:p w14:paraId="74D3E7AD" w14:textId="1209E78F" w:rsidR="0043108C" w:rsidRDefault="0043108C" w:rsidP="000E757C">
      <w:pPr>
        <w:pStyle w:val="Heading2"/>
      </w:pPr>
      <w:bookmarkStart w:id="96" w:name="_Toc130887413"/>
      <w:r>
        <w:t>Potential for Commercialization</w:t>
      </w:r>
      <w:r w:rsidR="00517A76">
        <w:t xml:space="preserve"> </w:t>
      </w:r>
      <w:r w:rsidR="00517A76" w:rsidRPr="00517A76">
        <w:rPr>
          <w:color w:val="FF0000"/>
        </w:rPr>
        <w:t>(Example only)</w:t>
      </w:r>
      <w:bookmarkEnd w:id="96"/>
    </w:p>
    <w:p w14:paraId="5038A74B" w14:textId="5B7FC584" w:rsidR="0043108C" w:rsidRPr="0043108C" w:rsidRDefault="00517A76" w:rsidP="0043108C">
      <w:pPr>
        <w:pStyle w:val="UTEMPARAGRAPH"/>
        <w:rPr>
          <w:lang w:val="en-US"/>
        </w:rPr>
      </w:pPr>
      <w:r w:rsidRPr="00517A76">
        <w:rPr>
          <w:lang w:val="en-US"/>
        </w:rPr>
        <w:t>Weather sensing projects have significant potential for commercialization, particularly as demand for climate data and environmental monitoring continues to grow. There are a range of applications for weather sensing technologies in various sectors, such as agriculture, energy, transportation, and urban planning. For example, weather data can be used to optimize crop yields and reduce water usage in agriculture, inform renewable energy production and distribution, optimize transportation routes and schedules, and support urban planning and development. In addition to these applications, weather sensing projects can also generate revenue through data licensing and partnerships with private sector organizations. However, it is important to balance the potential for commercialization with the need to ensure that weather data is accessible and usable for diverse stakeholders, particularly in the context of addressing the global challenge of climate change. As such, weather sensing projects with a focus on sustainability and equitable access have the potential to generate significant economic benefits while also promoting environmental and social well-being.</w:t>
      </w:r>
    </w:p>
    <w:p w14:paraId="4AD20BC5" w14:textId="6AB9CBFF" w:rsidR="002615F2" w:rsidRDefault="002615F2" w:rsidP="000E757C">
      <w:pPr>
        <w:pStyle w:val="Heading2"/>
      </w:pPr>
      <w:bookmarkStart w:id="97" w:name="_Toc130887414"/>
      <w:r>
        <w:t xml:space="preserve">Future </w:t>
      </w:r>
      <w:r w:rsidR="001420B5">
        <w:t>W</w:t>
      </w:r>
      <w:r>
        <w:t>ork</w:t>
      </w:r>
      <w:bookmarkEnd w:id="94"/>
      <w:r>
        <w:t>s</w:t>
      </w:r>
      <w:bookmarkEnd w:id="95"/>
      <w:bookmarkEnd w:id="97"/>
    </w:p>
    <w:p w14:paraId="771A6A17" w14:textId="77777777" w:rsidR="00BC5DD5" w:rsidRDefault="00BC5DD5" w:rsidP="000E757C">
      <w:pPr>
        <w:pStyle w:val="UTEMPARAGRAPH"/>
      </w:pPr>
      <w:bookmarkStart w:id="98" w:name="_Toc458288"/>
      <w:r>
        <w:t>For future improvements, accuracy of the TL estimation results could be enhanced as follows:</w:t>
      </w:r>
    </w:p>
    <w:p w14:paraId="4B64F947" w14:textId="77777777" w:rsidR="00BC5DD5" w:rsidRPr="00F86805" w:rsidRDefault="00BC5DD5" w:rsidP="00074AC2">
      <w:pPr>
        <w:pStyle w:val="UTEMPARALISTi"/>
        <w:numPr>
          <w:ilvl w:val="0"/>
          <w:numId w:val="10"/>
        </w:numPr>
        <w:ind w:left="1440" w:hanging="630"/>
      </w:pPr>
      <w:r w:rsidRPr="00F86805">
        <w:t>Wider range of possible RF characteristics, e.g. different conductor type, different type of load distribution, construction type (e.g. underground, overhead), load density, maturity, customer mix/type and other topology.</w:t>
      </w:r>
    </w:p>
    <w:p w14:paraId="7BBBFB9F" w14:textId="77777777" w:rsidR="00BC5DD5" w:rsidRPr="00F86805" w:rsidRDefault="00BC5DD5" w:rsidP="00074AC2">
      <w:pPr>
        <w:pStyle w:val="UTEMPARALISTi"/>
        <w:numPr>
          <w:ilvl w:val="0"/>
          <w:numId w:val="10"/>
        </w:numPr>
        <w:ind w:left="1440" w:hanging="630"/>
      </w:pPr>
      <w:r w:rsidRPr="00F86805">
        <w:lastRenderedPageBreak/>
        <w:t xml:space="preserve">Include study to </w:t>
      </w:r>
      <w:r w:rsidRPr="0013792E">
        <w:t>find</w:t>
      </w:r>
      <w:r w:rsidRPr="00F86805">
        <w:t xml:space="preserve"> a better and accurate value of load and loss factor.</w:t>
      </w:r>
    </w:p>
    <w:p w14:paraId="75B0F300" w14:textId="77777777" w:rsidR="00BC5DD5" w:rsidRPr="00F86805" w:rsidRDefault="00BC5DD5" w:rsidP="00074AC2">
      <w:pPr>
        <w:pStyle w:val="UTEMPARALISTi"/>
        <w:numPr>
          <w:ilvl w:val="0"/>
          <w:numId w:val="10"/>
        </w:numPr>
        <w:ind w:left="1440" w:hanging="630"/>
      </w:pPr>
      <w:r w:rsidRPr="00F86805">
        <w:t xml:space="preserve">Extend the RF model to include estimation of TL of Low Voltage (LV) network by the establishment of LV representative feeders in the system. </w:t>
      </w:r>
    </w:p>
    <w:p w14:paraId="20674B1A" w14:textId="77777777" w:rsidR="00BC5DD5" w:rsidRPr="00F86805" w:rsidRDefault="00BC5DD5" w:rsidP="00074AC2">
      <w:pPr>
        <w:pStyle w:val="UTEMPARALISTi"/>
        <w:ind w:left="1440" w:hanging="630"/>
      </w:pPr>
      <w:r w:rsidRPr="00F86805">
        <w:t>Including the TL reduction due to capacitor bank installed in the network as well consideration of DER.</w:t>
      </w:r>
    </w:p>
    <w:p w14:paraId="35B8E0EA" w14:textId="77777777" w:rsidR="00BC5DD5" w:rsidRPr="00F86805" w:rsidRDefault="00BC5DD5" w:rsidP="00074AC2">
      <w:pPr>
        <w:pStyle w:val="UTEMPARALISTi"/>
        <w:ind w:left="1440" w:hanging="630"/>
      </w:pPr>
      <w:r w:rsidRPr="00F86805">
        <w:t>Consider effect of unbalance and harmonic to TL.</w:t>
      </w:r>
    </w:p>
    <w:bookmarkStart w:id="99" w:name="_Toc130887415" w:displacedByCustomXml="next"/>
    <w:sdt>
      <w:sdtPr>
        <w:id w:val="-1769841264"/>
        <w:lock w:val="sdtContentLocked"/>
        <w:placeholder>
          <w:docPart w:val="E63C1EA1670A4FB896B714A30DAA0C00"/>
        </w:placeholder>
      </w:sdtPr>
      <w:sdtContent>
        <w:p w14:paraId="10993AE4" w14:textId="77777777" w:rsidR="005A4899" w:rsidRDefault="005A4899" w:rsidP="00C13B9B">
          <w:pPr>
            <w:pStyle w:val="UTEMTITLEATROMANPAGES"/>
          </w:pPr>
          <w:r>
            <w:t>REFERENCES</w:t>
          </w:r>
        </w:p>
        <w:bookmarkEnd w:id="98" w:displacedByCustomXml="next"/>
      </w:sdtContent>
    </w:sdt>
    <w:bookmarkEnd w:id="99" w:displacedByCustomXml="prev"/>
    <w:p w14:paraId="6028AAAA" w14:textId="2B854BDD" w:rsidR="00AC2761" w:rsidRDefault="00AC2761" w:rsidP="00AC2761">
      <w:pPr>
        <w:pStyle w:val="references"/>
        <w:numPr>
          <w:ilvl w:val="0"/>
          <w:numId w:val="0"/>
        </w:numPr>
        <w:spacing w:line="480" w:lineRule="auto"/>
        <w:ind w:left="354"/>
        <w:rPr>
          <w:sz w:val="24"/>
          <w:szCs w:val="24"/>
        </w:rPr>
      </w:pPr>
      <w:r>
        <w:rPr>
          <w:sz w:val="24"/>
          <w:szCs w:val="24"/>
          <w:lang w:val="en-MY" w:eastAsia="en-MY"/>
        </w:rPr>
        <mc:AlternateContent>
          <mc:Choice Requires="wps">
            <w:drawing>
              <wp:anchor distT="0" distB="0" distL="114300" distR="114300" simplePos="0" relativeHeight="251770368" behindDoc="0" locked="0" layoutInCell="1" allowOverlap="1" wp14:anchorId="33BC3986" wp14:editId="7B0E170F">
                <wp:simplePos x="0" y="0"/>
                <wp:positionH relativeFrom="column">
                  <wp:posOffset>0</wp:posOffset>
                </wp:positionH>
                <wp:positionV relativeFrom="paragraph">
                  <wp:posOffset>-635</wp:posOffset>
                </wp:positionV>
                <wp:extent cx="1790700" cy="2286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790700" cy="228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13EBC07" w14:textId="77777777" w:rsidR="00B70F1B" w:rsidRPr="001122DC" w:rsidRDefault="00B70F1B" w:rsidP="00AC2761">
                            <w:pPr>
                              <w:jc w:val="center"/>
                              <w:rPr>
                                <w:color w:val="FF0000"/>
                                <w:sz w:val="16"/>
                                <w:szCs w:val="16"/>
                                <w:lang w:val="en-MY"/>
                              </w:rPr>
                            </w:pPr>
                            <w:r w:rsidRPr="001122DC">
                              <w:rPr>
                                <w:color w:val="FF0000"/>
                                <w:sz w:val="16"/>
                                <w:szCs w:val="16"/>
                                <w:lang w:val="en-MY"/>
                              </w:rPr>
                              <w:t>Reference example: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C3986" id="Rectangle 10" o:spid="_x0000_s1029" style="position:absolute;left:0;text-align:left;margin-left:0;margin-top:-.05pt;width:141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" fillcolor="white [3201]" strokecolor="red" strokeweight="2pt">
                <v:textbox>
                  <w:txbxContent>
                    <w:p w14:paraId="213EBC07" w14:textId="77777777" w:rsidR="00B70F1B" w:rsidRPr="001122DC" w:rsidRDefault="00B70F1B" w:rsidP="00AC2761">
                      <w:pPr>
                        <w:jc w:val="center"/>
                        <w:rPr>
                          <w:color w:val="FF0000"/>
                          <w:sz w:val="16"/>
                          <w:szCs w:val="16"/>
                          <w:lang w:val="en-MY"/>
                        </w:rPr>
                      </w:pPr>
                      <w:r w:rsidRPr="001122DC">
                        <w:rPr>
                          <w:color w:val="FF0000"/>
                          <w:sz w:val="16"/>
                          <w:szCs w:val="16"/>
                          <w:lang w:val="en-MY"/>
                        </w:rPr>
                        <w:t>Reference example: Journal</w:t>
                      </w:r>
                    </w:p>
                  </w:txbxContent>
                </v:textbox>
              </v:rect>
            </w:pict>
          </mc:Fallback>
        </mc:AlternateContent>
      </w:r>
    </w:p>
    <w:p w14:paraId="071B71DC" w14:textId="52C50634" w:rsidR="00261B6A" w:rsidRPr="00AC2761" w:rsidRDefault="00261B6A" w:rsidP="00261B6A">
      <w:pPr>
        <w:pStyle w:val="references"/>
        <w:spacing w:line="480" w:lineRule="auto"/>
        <w:ind w:left="354" w:hanging="354"/>
        <w:rPr>
          <w:sz w:val="24"/>
          <w:szCs w:val="24"/>
        </w:rPr>
      </w:pPr>
      <w:r w:rsidRPr="00261B6A">
        <w:rPr>
          <w:sz w:val="24"/>
          <w:szCs w:val="24"/>
        </w:rPr>
        <w:t xml:space="preserve">G. Eason, B. Noble, and I. N. Sneddon, “On certain integrals of Lipschitz-Hankel type involving products of Bessel functions,” Phil. Trans. Roy. Soc. London, vol. A247, pp. 529–551, April 1955. </w:t>
      </w:r>
      <w:r w:rsidRPr="00261B6A">
        <w:rPr>
          <w:i/>
          <w:iCs/>
          <w:sz w:val="24"/>
          <w:szCs w:val="24"/>
        </w:rPr>
        <w:t>(references)</w:t>
      </w:r>
    </w:p>
    <w:p w14:paraId="6B8BE948" w14:textId="195C2725" w:rsidR="00AC2761" w:rsidRPr="00261B6A" w:rsidRDefault="00AC2761" w:rsidP="00AC2761">
      <w:pPr>
        <w:pStyle w:val="references"/>
        <w:numPr>
          <w:ilvl w:val="0"/>
          <w:numId w:val="0"/>
        </w:numPr>
        <w:spacing w:line="480" w:lineRule="auto"/>
        <w:ind w:left="354"/>
        <w:rPr>
          <w:sz w:val="24"/>
          <w:szCs w:val="24"/>
        </w:rPr>
      </w:pPr>
      <w:r>
        <w:rPr>
          <w:sz w:val="24"/>
          <w:szCs w:val="24"/>
          <w:lang w:val="en-MY" w:eastAsia="en-MY"/>
        </w:rPr>
        <mc:AlternateContent>
          <mc:Choice Requires="wps">
            <w:drawing>
              <wp:anchor distT="0" distB="0" distL="114300" distR="114300" simplePos="0" relativeHeight="251772416" behindDoc="0" locked="0" layoutInCell="1" allowOverlap="1" wp14:anchorId="7F566857" wp14:editId="66978E5C">
                <wp:simplePos x="0" y="0"/>
                <wp:positionH relativeFrom="column">
                  <wp:posOffset>0</wp:posOffset>
                </wp:positionH>
                <wp:positionV relativeFrom="paragraph">
                  <wp:posOffset>-635</wp:posOffset>
                </wp:positionV>
                <wp:extent cx="1790700" cy="228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90700" cy="228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1FEC429" w14:textId="332A7CED" w:rsidR="00B70F1B" w:rsidRPr="001122DC" w:rsidRDefault="00B70F1B" w:rsidP="00AC2761">
                            <w:pPr>
                              <w:jc w:val="center"/>
                              <w:rPr>
                                <w:color w:val="FF0000"/>
                                <w:sz w:val="16"/>
                                <w:szCs w:val="16"/>
                                <w:lang w:val="en-MY"/>
                              </w:rPr>
                            </w:pPr>
                            <w:r w:rsidRPr="001122DC">
                              <w:rPr>
                                <w:color w:val="FF0000"/>
                                <w:sz w:val="16"/>
                                <w:szCs w:val="16"/>
                                <w:lang w:val="en-MY"/>
                              </w:rPr>
                              <w:t>Reference</w:t>
                            </w:r>
                            <w:r>
                              <w:rPr>
                                <w:color w:val="FF0000"/>
                                <w:sz w:val="16"/>
                                <w:szCs w:val="16"/>
                                <w:lang w:val="en-MY"/>
                              </w:rPr>
                              <w:t xml:space="preserve"> example: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66857" id="Rectangle 5" o:spid="_x0000_s1030" style="position:absolute;left:0;text-align:left;margin-left:0;margin-top:-.05pt;width:141pt;height: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" fillcolor="white [3201]" strokecolor="red" strokeweight="2pt">
                <v:textbox>
                  <w:txbxContent>
                    <w:p w14:paraId="71FEC429" w14:textId="332A7CED" w:rsidR="00B70F1B" w:rsidRPr="001122DC" w:rsidRDefault="00B70F1B" w:rsidP="00AC2761">
                      <w:pPr>
                        <w:jc w:val="center"/>
                        <w:rPr>
                          <w:color w:val="FF0000"/>
                          <w:sz w:val="16"/>
                          <w:szCs w:val="16"/>
                          <w:lang w:val="en-MY"/>
                        </w:rPr>
                      </w:pPr>
                      <w:r w:rsidRPr="001122DC">
                        <w:rPr>
                          <w:color w:val="FF0000"/>
                          <w:sz w:val="16"/>
                          <w:szCs w:val="16"/>
                          <w:lang w:val="en-MY"/>
                        </w:rPr>
                        <w:t>Reference</w:t>
                      </w:r>
                      <w:r>
                        <w:rPr>
                          <w:color w:val="FF0000"/>
                          <w:sz w:val="16"/>
                          <w:szCs w:val="16"/>
                          <w:lang w:val="en-MY"/>
                        </w:rPr>
                        <w:t xml:space="preserve"> example: Book</w:t>
                      </w:r>
                    </w:p>
                  </w:txbxContent>
                </v:textbox>
              </v:rect>
            </w:pict>
          </mc:Fallback>
        </mc:AlternateContent>
      </w:r>
    </w:p>
    <w:p w14:paraId="42EBB2DA" w14:textId="6133B1D6" w:rsidR="00261B6A" w:rsidRPr="00261B6A" w:rsidRDefault="00261B6A" w:rsidP="00261B6A">
      <w:pPr>
        <w:pStyle w:val="references"/>
        <w:spacing w:line="480" w:lineRule="auto"/>
        <w:ind w:left="354" w:hanging="354"/>
        <w:rPr>
          <w:sz w:val="24"/>
          <w:szCs w:val="24"/>
        </w:rPr>
      </w:pPr>
      <w:r w:rsidRPr="00261B6A">
        <w:rPr>
          <w:sz w:val="24"/>
          <w:szCs w:val="24"/>
        </w:rPr>
        <w:t>J. Clerk Maxwell, A Treatise on Electricity and Magnetism, 3rd ed., vol. 2. Oxford: Clarendon, 1892, pp.68–73.</w:t>
      </w:r>
    </w:p>
    <w:p w14:paraId="67393C4B" w14:textId="26DF85B4" w:rsidR="00261B6A" w:rsidRPr="00261B6A" w:rsidRDefault="00261B6A" w:rsidP="00261B6A">
      <w:pPr>
        <w:pStyle w:val="references"/>
        <w:spacing w:line="480" w:lineRule="auto"/>
        <w:ind w:left="354" w:hanging="354"/>
        <w:rPr>
          <w:sz w:val="24"/>
          <w:szCs w:val="24"/>
        </w:rPr>
      </w:pPr>
      <w:r w:rsidRPr="00261B6A">
        <w:rPr>
          <w:sz w:val="24"/>
          <w:szCs w:val="24"/>
        </w:rPr>
        <w:t>I. S. Jacobs and C. P. Bean, “Fine particles, thin films and exchange anisotropy,” in Magnetism, vol. III, G. T. Rado and H. Suhl, Eds. New York: Academic, 1963, pp. 271–350.</w:t>
      </w:r>
    </w:p>
    <w:p w14:paraId="19CB070E" w14:textId="0307A591" w:rsidR="00261B6A" w:rsidRPr="00261B6A" w:rsidRDefault="00261B6A" w:rsidP="00261B6A">
      <w:pPr>
        <w:pStyle w:val="references"/>
        <w:spacing w:line="480" w:lineRule="auto"/>
        <w:ind w:left="354" w:hanging="354"/>
        <w:rPr>
          <w:sz w:val="24"/>
          <w:szCs w:val="24"/>
        </w:rPr>
      </w:pPr>
      <w:r w:rsidRPr="00261B6A">
        <w:rPr>
          <w:sz w:val="24"/>
          <w:szCs w:val="24"/>
        </w:rPr>
        <w:t>K. Elissa, “Title of paper if known,” unpublished.</w:t>
      </w:r>
    </w:p>
    <w:p w14:paraId="1CDA5697" w14:textId="5BF0D316" w:rsidR="00261B6A" w:rsidRDefault="00261B6A" w:rsidP="00261B6A">
      <w:pPr>
        <w:pStyle w:val="references"/>
        <w:spacing w:line="480" w:lineRule="auto"/>
        <w:ind w:left="354" w:hanging="354"/>
        <w:rPr>
          <w:sz w:val="24"/>
          <w:szCs w:val="24"/>
        </w:rPr>
      </w:pPr>
      <w:r w:rsidRPr="00261B6A">
        <w:rPr>
          <w:sz w:val="24"/>
          <w:szCs w:val="24"/>
        </w:rPr>
        <w:t>R. Nicole, “Title of paper with only first word capitalized,” J. Name Stand. Abbrev., in press.</w:t>
      </w:r>
    </w:p>
    <w:p w14:paraId="7D04A8BE" w14:textId="40DEE27C" w:rsidR="001122DC" w:rsidRPr="00261B6A" w:rsidRDefault="001122DC" w:rsidP="001122DC">
      <w:pPr>
        <w:pStyle w:val="references"/>
        <w:numPr>
          <w:ilvl w:val="0"/>
          <w:numId w:val="0"/>
        </w:numPr>
        <w:spacing w:line="480" w:lineRule="auto"/>
        <w:ind w:left="354"/>
        <w:rPr>
          <w:sz w:val="24"/>
          <w:szCs w:val="24"/>
        </w:rPr>
      </w:pPr>
      <w:r>
        <w:rPr>
          <w:sz w:val="24"/>
          <w:szCs w:val="24"/>
          <w:lang w:val="en-MY" w:eastAsia="en-MY"/>
        </w:rPr>
        <mc:AlternateContent>
          <mc:Choice Requires="wps">
            <w:drawing>
              <wp:anchor distT="0" distB="0" distL="114300" distR="114300" simplePos="0" relativeHeight="251768320" behindDoc="0" locked="0" layoutInCell="1" allowOverlap="1" wp14:anchorId="61F1BDF9" wp14:editId="2F200936">
                <wp:simplePos x="0" y="0"/>
                <wp:positionH relativeFrom="column">
                  <wp:posOffset>202565</wp:posOffset>
                </wp:positionH>
                <wp:positionV relativeFrom="paragraph">
                  <wp:posOffset>107315</wp:posOffset>
                </wp:positionV>
                <wp:extent cx="1790700" cy="228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790700" cy="228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241ABB1" w14:textId="4BC08169" w:rsidR="00B70F1B" w:rsidRPr="001122DC" w:rsidRDefault="00B70F1B" w:rsidP="001122DC">
                            <w:pPr>
                              <w:jc w:val="center"/>
                              <w:rPr>
                                <w:color w:val="FF0000"/>
                                <w:sz w:val="16"/>
                                <w:szCs w:val="16"/>
                                <w:lang w:val="en-MY"/>
                              </w:rPr>
                            </w:pPr>
                            <w:r w:rsidRPr="001122DC">
                              <w:rPr>
                                <w:color w:val="FF0000"/>
                                <w:sz w:val="16"/>
                                <w:szCs w:val="16"/>
                                <w:lang w:val="en-MY"/>
                              </w:rPr>
                              <w:t>Reference example: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1BDF9" id="Rectangle 4" o:spid="_x0000_s1031" style="position:absolute;left:0;text-align:left;margin-left:15.95pt;margin-top:8.45pt;width:141pt;height:1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" fillcolor="white [3201]" strokecolor="red" strokeweight="2pt">
                <v:textbox>
                  <w:txbxContent>
                    <w:p w14:paraId="1241ABB1" w14:textId="4BC08169" w:rsidR="00B70F1B" w:rsidRPr="001122DC" w:rsidRDefault="00B70F1B" w:rsidP="001122DC">
                      <w:pPr>
                        <w:jc w:val="center"/>
                        <w:rPr>
                          <w:color w:val="FF0000"/>
                          <w:sz w:val="16"/>
                          <w:szCs w:val="16"/>
                          <w:lang w:val="en-MY"/>
                        </w:rPr>
                      </w:pPr>
                      <w:r w:rsidRPr="001122DC">
                        <w:rPr>
                          <w:color w:val="FF0000"/>
                          <w:sz w:val="16"/>
                          <w:szCs w:val="16"/>
                          <w:lang w:val="en-MY"/>
                        </w:rPr>
                        <w:t>Reference example: Journal</w:t>
                      </w:r>
                    </w:p>
                  </w:txbxContent>
                </v:textbox>
              </v:rect>
            </w:pict>
          </mc:Fallback>
        </mc:AlternateContent>
      </w:r>
    </w:p>
    <w:p w14:paraId="7F38A2A9" w14:textId="77777777" w:rsidR="00261B6A" w:rsidRPr="00261B6A" w:rsidRDefault="00261B6A" w:rsidP="00261B6A">
      <w:pPr>
        <w:pStyle w:val="references"/>
        <w:spacing w:line="480" w:lineRule="auto"/>
        <w:ind w:left="354" w:hanging="354"/>
        <w:rPr>
          <w:sz w:val="24"/>
          <w:szCs w:val="24"/>
        </w:rPr>
      </w:pPr>
      <w:r w:rsidRPr="00261B6A">
        <w:rPr>
          <w:sz w:val="24"/>
          <w:szCs w:val="24"/>
        </w:rPr>
        <w:t>Y. Yorozu, M. Hirano, K. Oka, and Y. Tagawa, “Electron spectroscopy studies on magneto-optical media and plastic substrate interface,” IEEE Transl. J. Magn. Japan, vol. 2, pp. 740–741, August 1987 [Digests 9th Annual Conf. Magnetics Japan, p. 301, 1982].</w:t>
      </w:r>
    </w:p>
    <w:p w14:paraId="3AC53C5C" w14:textId="77777777" w:rsidR="00261B6A" w:rsidRPr="00261B6A" w:rsidRDefault="00261B6A" w:rsidP="00261B6A">
      <w:pPr>
        <w:pStyle w:val="references"/>
        <w:spacing w:line="480" w:lineRule="auto"/>
        <w:ind w:left="354" w:hanging="354"/>
        <w:rPr>
          <w:sz w:val="24"/>
          <w:szCs w:val="24"/>
        </w:rPr>
      </w:pPr>
      <w:r w:rsidRPr="00261B6A">
        <w:rPr>
          <w:sz w:val="24"/>
          <w:szCs w:val="24"/>
        </w:rPr>
        <w:t>M. Young, The Technical Writer’s Handbook. Mill Valley, CA: University Science, 1989.</w:t>
      </w:r>
    </w:p>
    <w:p w14:paraId="0A017EA7" w14:textId="77777777" w:rsidR="00804FAC" w:rsidRDefault="00804FAC" w:rsidP="00261B6A">
      <w:pPr>
        <w:spacing w:line="480" w:lineRule="auto"/>
        <w:jc w:val="both"/>
      </w:pPr>
    </w:p>
    <w:p w14:paraId="76648742" w14:textId="77777777" w:rsidR="00804FAC" w:rsidRDefault="00804FAC" w:rsidP="005A4899">
      <w:pPr>
        <w:spacing w:line="360" w:lineRule="auto"/>
        <w:jc w:val="both"/>
      </w:pPr>
    </w:p>
    <w:p w14:paraId="09A5F0D5" w14:textId="77777777" w:rsidR="00703DCB" w:rsidRDefault="00703DCB" w:rsidP="005A4899">
      <w:pPr>
        <w:spacing w:line="360" w:lineRule="auto"/>
        <w:jc w:val="both"/>
      </w:pPr>
    </w:p>
    <w:p w14:paraId="3E14C69D" w14:textId="77777777" w:rsidR="00703DCB" w:rsidRDefault="00703DCB" w:rsidP="005A4899">
      <w:pPr>
        <w:spacing w:line="360" w:lineRule="auto"/>
        <w:jc w:val="both"/>
      </w:pPr>
    </w:p>
    <w:p w14:paraId="3E144775" w14:textId="77777777" w:rsidR="0094312D" w:rsidRDefault="0094312D" w:rsidP="00D1674D">
      <w:pPr>
        <w:spacing w:line="360" w:lineRule="auto"/>
        <w:jc w:val="both"/>
        <w:rPr>
          <w:lang w:val="en-MY"/>
        </w:rPr>
        <w:sectPr w:rsidR="0094312D" w:rsidSect="00BE6572">
          <w:pgSz w:w="11909" w:h="16834" w:code="9"/>
          <w:pgMar w:top="1418" w:right="1418" w:bottom="1418" w:left="1701" w:header="720" w:footer="1296" w:gutter="0"/>
          <w:cols w:space="720"/>
          <w:docGrid w:linePitch="360"/>
        </w:sectPr>
      </w:pPr>
    </w:p>
    <w:bookmarkStart w:id="100" w:name="_Toc130887416" w:displacedByCustomXml="next"/>
    <w:sdt>
      <w:sdtPr>
        <w:id w:val="835585805"/>
        <w:lock w:val="sdtContentLocked"/>
        <w:placeholder>
          <w:docPart w:val="E63C1EA1670A4FB896B714A30DAA0C00"/>
        </w:placeholder>
      </w:sdtPr>
      <w:sdtContent>
        <w:p w14:paraId="2B0625DA" w14:textId="77777777" w:rsidR="000E18F0" w:rsidRDefault="00EA7463" w:rsidP="00D2010C">
          <w:pPr>
            <w:pStyle w:val="UTEMTITLEATROMANPAGES"/>
          </w:pPr>
          <w:r w:rsidRPr="000E18F0">
            <w:t>APPENDICES</w:t>
          </w:r>
        </w:p>
      </w:sdtContent>
    </w:sdt>
    <w:bookmarkEnd w:id="100" w:displacedByCustomXml="prev"/>
    <w:p w14:paraId="25E6E793" w14:textId="0A0984D8" w:rsidR="00986402" w:rsidRPr="003D08E4" w:rsidRDefault="008E5512" w:rsidP="00986402">
      <w:pPr>
        <w:pStyle w:val="UTEM-APPENDIXTITLE"/>
      </w:pPr>
      <w:bookmarkStart w:id="101" w:name="_Toc65528793"/>
      <w:r>
        <w:t>Appendix</w:t>
      </w:r>
      <w:r w:rsidR="00986402">
        <w:t xml:space="preserve"> </w:t>
      </w:r>
      <w:r w:rsidR="00986402">
        <w:fldChar w:fldCharType="begin"/>
      </w:r>
      <w:r w:rsidR="00986402">
        <w:instrText xml:space="preserve"> SEQ Appendix \* ALPHABETIC </w:instrText>
      </w:r>
      <w:r w:rsidR="00986402">
        <w:fldChar w:fldCharType="separate"/>
      </w:r>
      <w:r w:rsidR="008E5A14">
        <w:rPr>
          <w:noProof/>
        </w:rPr>
        <w:t>A</w:t>
      </w:r>
      <w:r w:rsidR="00986402">
        <w:fldChar w:fldCharType="end"/>
      </w:r>
      <w:r>
        <w:tab/>
      </w:r>
      <w:r>
        <w:tab/>
      </w:r>
      <w:r w:rsidR="00F96FA4">
        <w:t>Example of Appendix A</w:t>
      </w:r>
      <w:bookmarkEnd w:id="101"/>
    </w:p>
    <w:tbl>
      <w:tblPr>
        <w:tblStyle w:val="TableGrid"/>
        <w:tblW w:w="8365" w:type="dxa"/>
        <w:tblLook w:val="04A0" w:firstRow="1" w:lastRow="0" w:firstColumn="1" w:lastColumn="0" w:noHBand="0" w:noVBand="1"/>
      </w:tblPr>
      <w:tblGrid>
        <w:gridCol w:w="712"/>
        <w:gridCol w:w="3423"/>
        <w:gridCol w:w="810"/>
        <w:gridCol w:w="3420"/>
      </w:tblGrid>
      <w:tr w:rsidR="00F1583B" w14:paraId="7EE1E664" w14:textId="77777777" w:rsidTr="00F65147">
        <w:tc>
          <w:tcPr>
            <w:tcW w:w="712" w:type="dxa"/>
          </w:tcPr>
          <w:p w14:paraId="264EC1E7" w14:textId="77777777" w:rsidR="00F1583B" w:rsidRDefault="00F1583B" w:rsidP="00F65147">
            <w:r>
              <w:t xml:space="preserve">No. </w:t>
            </w:r>
          </w:p>
        </w:tc>
        <w:tc>
          <w:tcPr>
            <w:tcW w:w="3423" w:type="dxa"/>
          </w:tcPr>
          <w:p w14:paraId="36718A0B" w14:textId="77777777" w:rsidR="00F1583B" w:rsidRDefault="00F1583B" w:rsidP="00F65147">
            <w:pPr>
              <w:jc w:val="center"/>
            </w:pPr>
            <w:r>
              <w:t>Parameters</w:t>
            </w:r>
          </w:p>
        </w:tc>
        <w:tc>
          <w:tcPr>
            <w:tcW w:w="810" w:type="dxa"/>
          </w:tcPr>
          <w:p w14:paraId="3CC99AA4" w14:textId="77777777" w:rsidR="00F1583B" w:rsidRDefault="00F1583B" w:rsidP="00F65147">
            <w:r>
              <w:t xml:space="preserve">No. </w:t>
            </w:r>
          </w:p>
        </w:tc>
        <w:tc>
          <w:tcPr>
            <w:tcW w:w="3420" w:type="dxa"/>
          </w:tcPr>
          <w:p w14:paraId="1D3E6CD5" w14:textId="77777777" w:rsidR="00F1583B" w:rsidRDefault="00F1583B" w:rsidP="00F65147">
            <w:pPr>
              <w:jc w:val="center"/>
            </w:pPr>
            <w:r>
              <w:t>Parameters</w:t>
            </w:r>
          </w:p>
        </w:tc>
      </w:tr>
      <w:tr w:rsidR="00F1583B" w14:paraId="1A8AA558" w14:textId="77777777" w:rsidTr="00F65147">
        <w:tc>
          <w:tcPr>
            <w:tcW w:w="712" w:type="dxa"/>
          </w:tcPr>
          <w:p w14:paraId="3B508151" w14:textId="77777777" w:rsidR="00F1583B" w:rsidRDefault="00F1583B" w:rsidP="006852F5">
            <w:pPr>
              <w:pStyle w:val="ListParagraph"/>
              <w:numPr>
                <w:ilvl w:val="0"/>
                <w:numId w:val="8"/>
              </w:numPr>
              <w:tabs>
                <w:tab w:val="left" w:pos="731"/>
              </w:tabs>
              <w:jc w:val="both"/>
            </w:pPr>
          </w:p>
        </w:tc>
        <w:tc>
          <w:tcPr>
            <w:tcW w:w="3423" w:type="dxa"/>
          </w:tcPr>
          <w:p w14:paraId="1A7DC4FD" w14:textId="77777777" w:rsidR="00F1583B" w:rsidRDefault="00F1583B" w:rsidP="00F65147"/>
        </w:tc>
        <w:tc>
          <w:tcPr>
            <w:tcW w:w="810" w:type="dxa"/>
          </w:tcPr>
          <w:p w14:paraId="65FAD91A" w14:textId="77777777" w:rsidR="00F1583B" w:rsidRDefault="00F1583B" w:rsidP="006852F5">
            <w:pPr>
              <w:pStyle w:val="ListParagraph"/>
              <w:numPr>
                <w:ilvl w:val="0"/>
                <w:numId w:val="9"/>
              </w:numPr>
              <w:tabs>
                <w:tab w:val="left" w:pos="731"/>
              </w:tabs>
              <w:jc w:val="both"/>
            </w:pPr>
          </w:p>
        </w:tc>
        <w:tc>
          <w:tcPr>
            <w:tcW w:w="3420" w:type="dxa"/>
          </w:tcPr>
          <w:p w14:paraId="6367A750" w14:textId="77777777" w:rsidR="00F1583B" w:rsidRDefault="00F1583B" w:rsidP="00F65147"/>
        </w:tc>
      </w:tr>
      <w:tr w:rsidR="00F1583B" w14:paraId="5DEF7A9B" w14:textId="77777777" w:rsidTr="00F65147">
        <w:tc>
          <w:tcPr>
            <w:tcW w:w="712" w:type="dxa"/>
          </w:tcPr>
          <w:p w14:paraId="53F5EF6B" w14:textId="77777777" w:rsidR="00F1583B" w:rsidRDefault="00F1583B" w:rsidP="006852F5">
            <w:pPr>
              <w:pStyle w:val="ListParagraph"/>
              <w:numPr>
                <w:ilvl w:val="0"/>
                <w:numId w:val="8"/>
              </w:numPr>
              <w:tabs>
                <w:tab w:val="left" w:pos="731"/>
              </w:tabs>
              <w:jc w:val="both"/>
            </w:pPr>
          </w:p>
        </w:tc>
        <w:tc>
          <w:tcPr>
            <w:tcW w:w="3423" w:type="dxa"/>
          </w:tcPr>
          <w:p w14:paraId="1CEEBC88" w14:textId="77777777" w:rsidR="00F1583B" w:rsidRDefault="00F1583B" w:rsidP="00F65147"/>
        </w:tc>
        <w:tc>
          <w:tcPr>
            <w:tcW w:w="810" w:type="dxa"/>
          </w:tcPr>
          <w:p w14:paraId="0DC36D06" w14:textId="77777777" w:rsidR="00F1583B" w:rsidRDefault="00F1583B" w:rsidP="006852F5">
            <w:pPr>
              <w:pStyle w:val="ListParagraph"/>
              <w:numPr>
                <w:ilvl w:val="0"/>
                <w:numId w:val="9"/>
              </w:numPr>
              <w:tabs>
                <w:tab w:val="left" w:pos="731"/>
              </w:tabs>
              <w:jc w:val="both"/>
            </w:pPr>
          </w:p>
        </w:tc>
        <w:tc>
          <w:tcPr>
            <w:tcW w:w="3420" w:type="dxa"/>
          </w:tcPr>
          <w:p w14:paraId="1D3A3AD3" w14:textId="77777777" w:rsidR="00F1583B" w:rsidRDefault="00F1583B" w:rsidP="00F65147"/>
        </w:tc>
      </w:tr>
      <w:tr w:rsidR="00F1583B" w14:paraId="68C84B7C" w14:textId="77777777" w:rsidTr="00F65147">
        <w:tc>
          <w:tcPr>
            <w:tcW w:w="712" w:type="dxa"/>
          </w:tcPr>
          <w:p w14:paraId="473F70DD" w14:textId="77777777" w:rsidR="00F1583B" w:rsidRDefault="00F1583B" w:rsidP="006852F5">
            <w:pPr>
              <w:pStyle w:val="ListParagraph"/>
              <w:numPr>
                <w:ilvl w:val="0"/>
                <w:numId w:val="8"/>
              </w:numPr>
              <w:tabs>
                <w:tab w:val="left" w:pos="731"/>
              </w:tabs>
              <w:jc w:val="both"/>
            </w:pPr>
          </w:p>
        </w:tc>
        <w:tc>
          <w:tcPr>
            <w:tcW w:w="3423" w:type="dxa"/>
          </w:tcPr>
          <w:p w14:paraId="67D99EFB" w14:textId="77777777" w:rsidR="00F1583B" w:rsidRDefault="00F1583B" w:rsidP="00F65147"/>
        </w:tc>
        <w:tc>
          <w:tcPr>
            <w:tcW w:w="810" w:type="dxa"/>
          </w:tcPr>
          <w:p w14:paraId="22B4F514" w14:textId="77777777" w:rsidR="00F1583B" w:rsidRDefault="00F1583B" w:rsidP="006852F5">
            <w:pPr>
              <w:pStyle w:val="ListParagraph"/>
              <w:numPr>
                <w:ilvl w:val="0"/>
                <w:numId w:val="9"/>
              </w:numPr>
              <w:tabs>
                <w:tab w:val="left" w:pos="731"/>
              </w:tabs>
              <w:jc w:val="both"/>
            </w:pPr>
          </w:p>
        </w:tc>
        <w:tc>
          <w:tcPr>
            <w:tcW w:w="3420" w:type="dxa"/>
          </w:tcPr>
          <w:p w14:paraId="132AB757" w14:textId="77777777" w:rsidR="00F1583B" w:rsidRDefault="00F1583B" w:rsidP="00F65147"/>
        </w:tc>
      </w:tr>
      <w:tr w:rsidR="00F1583B" w14:paraId="1AA2FD38" w14:textId="77777777" w:rsidTr="00F65147">
        <w:tc>
          <w:tcPr>
            <w:tcW w:w="712" w:type="dxa"/>
          </w:tcPr>
          <w:p w14:paraId="6704CDCE" w14:textId="77777777" w:rsidR="00F1583B" w:rsidRDefault="00F1583B" w:rsidP="006852F5">
            <w:pPr>
              <w:pStyle w:val="ListParagraph"/>
              <w:numPr>
                <w:ilvl w:val="0"/>
                <w:numId w:val="8"/>
              </w:numPr>
              <w:tabs>
                <w:tab w:val="left" w:pos="731"/>
              </w:tabs>
              <w:jc w:val="both"/>
            </w:pPr>
          </w:p>
        </w:tc>
        <w:tc>
          <w:tcPr>
            <w:tcW w:w="3423" w:type="dxa"/>
          </w:tcPr>
          <w:p w14:paraId="3E58380B" w14:textId="77777777" w:rsidR="00F1583B" w:rsidRDefault="00F1583B" w:rsidP="00F65147"/>
        </w:tc>
        <w:tc>
          <w:tcPr>
            <w:tcW w:w="810" w:type="dxa"/>
          </w:tcPr>
          <w:p w14:paraId="596AE087" w14:textId="77777777" w:rsidR="00F1583B" w:rsidRDefault="00F1583B" w:rsidP="006852F5">
            <w:pPr>
              <w:pStyle w:val="ListParagraph"/>
              <w:numPr>
                <w:ilvl w:val="0"/>
                <w:numId w:val="9"/>
              </w:numPr>
              <w:tabs>
                <w:tab w:val="left" w:pos="731"/>
              </w:tabs>
              <w:jc w:val="both"/>
            </w:pPr>
          </w:p>
        </w:tc>
        <w:tc>
          <w:tcPr>
            <w:tcW w:w="3420" w:type="dxa"/>
          </w:tcPr>
          <w:p w14:paraId="74346F69" w14:textId="77777777" w:rsidR="00F1583B" w:rsidRDefault="00F1583B" w:rsidP="00F65147"/>
        </w:tc>
      </w:tr>
      <w:tr w:rsidR="00F1583B" w14:paraId="630A1E68" w14:textId="77777777" w:rsidTr="00F65147">
        <w:tc>
          <w:tcPr>
            <w:tcW w:w="712" w:type="dxa"/>
          </w:tcPr>
          <w:p w14:paraId="79D8FA5F" w14:textId="77777777" w:rsidR="00F1583B" w:rsidRDefault="00F1583B" w:rsidP="006852F5">
            <w:pPr>
              <w:pStyle w:val="ListParagraph"/>
              <w:numPr>
                <w:ilvl w:val="0"/>
                <w:numId w:val="8"/>
              </w:numPr>
              <w:tabs>
                <w:tab w:val="left" w:pos="731"/>
              </w:tabs>
              <w:jc w:val="both"/>
            </w:pPr>
          </w:p>
        </w:tc>
        <w:tc>
          <w:tcPr>
            <w:tcW w:w="3423" w:type="dxa"/>
          </w:tcPr>
          <w:p w14:paraId="140A1516" w14:textId="77777777" w:rsidR="00F1583B" w:rsidRDefault="00F1583B" w:rsidP="00F65147"/>
        </w:tc>
        <w:tc>
          <w:tcPr>
            <w:tcW w:w="810" w:type="dxa"/>
          </w:tcPr>
          <w:p w14:paraId="61D7A928" w14:textId="77777777" w:rsidR="00F1583B" w:rsidRDefault="00F1583B" w:rsidP="006852F5">
            <w:pPr>
              <w:pStyle w:val="ListParagraph"/>
              <w:numPr>
                <w:ilvl w:val="0"/>
                <w:numId w:val="9"/>
              </w:numPr>
              <w:tabs>
                <w:tab w:val="left" w:pos="731"/>
              </w:tabs>
              <w:jc w:val="both"/>
            </w:pPr>
          </w:p>
        </w:tc>
        <w:tc>
          <w:tcPr>
            <w:tcW w:w="3420" w:type="dxa"/>
          </w:tcPr>
          <w:p w14:paraId="29815E44" w14:textId="77777777" w:rsidR="00F1583B" w:rsidRDefault="00F1583B" w:rsidP="00F65147"/>
        </w:tc>
      </w:tr>
      <w:tr w:rsidR="00F1583B" w14:paraId="623FBA54" w14:textId="77777777" w:rsidTr="00F65147">
        <w:tc>
          <w:tcPr>
            <w:tcW w:w="712" w:type="dxa"/>
          </w:tcPr>
          <w:p w14:paraId="163D7578" w14:textId="77777777" w:rsidR="00F1583B" w:rsidRDefault="00F1583B" w:rsidP="006852F5">
            <w:pPr>
              <w:pStyle w:val="ListParagraph"/>
              <w:numPr>
                <w:ilvl w:val="0"/>
                <w:numId w:val="8"/>
              </w:numPr>
              <w:tabs>
                <w:tab w:val="left" w:pos="731"/>
              </w:tabs>
              <w:jc w:val="both"/>
            </w:pPr>
          </w:p>
        </w:tc>
        <w:tc>
          <w:tcPr>
            <w:tcW w:w="3423" w:type="dxa"/>
          </w:tcPr>
          <w:p w14:paraId="4ED02F78" w14:textId="77777777" w:rsidR="00F1583B" w:rsidRDefault="00F1583B" w:rsidP="00F65147"/>
        </w:tc>
        <w:tc>
          <w:tcPr>
            <w:tcW w:w="810" w:type="dxa"/>
          </w:tcPr>
          <w:p w14:paraId="23B9F53F" w14:textId="77777777" w:rsidR="00F1583B" w:rsidRDefault="00F1583B" w:rsidP="006852F5">
            <w:pPr>
              <w:pStyle w:val="ListParagraph"/>
              <w:numPr>
                <w:ilvl w:val="0"/>
                <w:numId w:val="9"/>
              </w:numPr>
              <w:tabs>
                <w:tab w:val="left" w:pos="731"/>
              </w:tabs>
              <w:jc w:val="both"/>
            </w:pPr>
          </w:p>
        </w:tc>
        <w:tc>
          <w:tcPr>
            <w:tcW w:w="3420" w:type="dxa"/>
          </w:tcPr>
          <w:p w14:paraId="300245E2" w14:textId="77777777" w:rsidR="00F1583B" w:rsidRDefault="00F1583B" w:rsidP="00F65147"/>
        </w:tc>
      </w:tr>
      <w:tr w:rsidR="00F1583B" w14:paraId="48E3015D" w14:textId="77777777" w:rsidTr="00F65147">
        <w:tc>
          <w:tcPr>
            <w:tcW w:w="712" w:type="dxa"/>
          </w:tcPr>
          <w:p w14:paraId="41DC1071" w14:textId="77777777" w:rsidR="00F1583B" w:rsidRDefault="00F1583B" w:rsidP="006852F5">
            <w:pPr>
              <w:pStyle w:val="ListParagraph"/>
              <w:numPr>
                <w:ilvl w:val="0"/>
                <w:numId w:val="8"/>
              </w:numPr>
              <w:tabs>
                <w:tab w:val="left" w:pos="731"/>
              </w:tabs>
              <w:jc w:val="both"/>
            </w:pPr>
          </w:p>
        </w:tc>
        <w:tc>
          <w:tcPr>
            <w:tcW w:w="3423" w:type="dxa"/>
          </w:tcPr>
          <w:p w14:paraId="326F966B" w14:textId="77777777" w:rsidR="00F1583B" w:rsidRDefault="00F1583B" w:rsidP="00F65147"/>
        </w:tc>
        <w:tc>
          <w:tcPr>
            <w:tcW w:w="810" w:type="dxa"/>
          </w:tcPr>
          <w:p w14:paraId="7DEA58C4" w14:textId="77777777" w:rsidR="00F1583B" w:rsidRDefault="00F1583B" w:rsidP="006852F5">
            <w:pPr>
              <w:pStyle w:val="ListParagraph"/>
              <w:numPr>
                <w:ilvl w:val="0"/>
                <w:numId w:val="9"/>
              </w:numPr>
              <w:tabs>
                <w:tab w:val="left" w:pos="731"/>
              </w:tabs>
              <w:jc w:val="both"/>
            </w:pPr>
          </w:p>
        </w:tc>
        <w:tc>
          <w:tcPr>
            <w:tcW w:w="3420" w:type="dxa"/>
          </w:tcPr>
          <w:p w14:paraId="225C4580" w14:textId="77777777" w:rsidR="00F1583B" w:rsidRDefault="00F1583B" w:rsidP="00F65147"/>
        </w:tc>
      </w:tr>
      <w:tr w:rsidR="00F1583B" w14:paraId="6E84AC7C" w14:textId="77777777" w:rsidTr="00F65147">
        <w:tc>
          <w:tcPr>
            <w:tcW w:w="712" w:type="dxa"/>
          </w:tcPr>
          <w:p w14:paraId="47B819A9" w14:textId="77777777" w:rsidR="00F1583B" w:rsidRDefault="00F1583B" w:rsidP="006852F5">
            <w:pPr>
              <w:pStyle w:val="ListParagraph"/>
              <w:numPr>
                <w:ilvl w:val="0"/>
                <w:numId w:val="8"/>
              </w:numPr>
              <w:tabs>
                <w:tab w:val="left" w:pos="731"/>
              </w:tabs>
              <w:jc w:val="both"/>
            </w:pPr>
          </w:p>
        </w:tc>
        <w:tc>
          <w:tcPr>
            <w:tcW w:w="3423" w:type="dxa"/>
          </w:tcPr>
          <w:p w14:paraId="7CBD502B" w14:textId="77777777" w:rsidR="00F1583B" w:rsidRDefault="00F1583B" w:rsidP="00F65147"/>
        </w:tc>
        <w:tc>
          <w:tcPr>
            <w:tcW w:w="810" w:type="dxa"/>
          </w:tcPr>
          <w:p w14:paraId="05B9716B" w14:textId="77777777" w:rsidR="00F1583B" w:rsidRDefault="00F1583B" w:rsidP="006852F5">
            <w:pPr>
              <w:pStyle w:val="ListParagraph"/>
              <w:numPr>
                <w:ilvl w:val="0"/>
                <w:numId w:val="9"/>
              </w:numPr>
              <w:tabs>
                <w:tab w:val="left" w:pos="731"/>
              </w:tabs>
              <w:jc w:val="both"/>
            </w:pPr>
          </w:p>
        </w:tc>
        <w:tc>
          <w:tcPr>
            <w:tcW w:w="3420" w:type="dxa"/>
          </w:tcPr>
          <w:p w14:paraId="3640C9A6" w14:textId="77777777" w:rsidR="00F1583B" w:rsidRDefault="00F1583B" w:rsidP="00F65147"/>
        </w:tc>
      </w:tr>
      <w:tr w:rsidR="00F1583B" w14:paraId="00E1BCA7" w14:textId="77777777" w:rsidTr="00F65147">
        <w:tc>
          <w:tcPr>
            <w:tcW w:w="712" w:type="dxa"/>
          </w:tcPr>
          <w:p w14:paraId="72DA0050" w14:textId="77777777" w:rsidR="00F1583B" w:rsidRDefault="00F1583B" w:rsidP="006852F5">
            <w:pPr>
              <w:pStyle w:val="ListParagraph"/>
              <w:numPr>
                <w:ilvl w:val="0"/>
                <w:numId w:val="8"/>
              </w:numPr>
              <w:tabs>
                <w:tab w:val="left" w:pos="731"/>
              </w:tabs>
              <w:jc w:val="both"/>
            </w:pPr>
          </w:p>
        </w:tc>
        <w:tc>
          <w:tcPr>
            <w:tcW w:w="3423" w:type="dxa"/>
          </w:tcPr>
          <w:p w14:paraId="304AF33A" w14:textId="77777777" w:rsidR="00F1583B" w:rsidRDefault="00F1583B" w:rsidP="00F65147"/>
        </w:tc>
        <w:tc>
          <w:tcPr>
            <w:tcW w:w="810" w:type="dxa"/>
          </w:tcPr>
          <w:p w14:paraId="4661BCC8" w14:textId="77777777" w:rsidR="00F1583B" w:rsidRDefault="00F1583B" w:rsidP="006852F5">
            <w:pPr>
              <w:pStyle w:val="ListParagraph"/>
              <w:numPr>
                <w:ilvl w:val="0"/>
                <w:numId w:val="9"/>
              </w:numPr>
              <w:tabs>
                <w:tab w:val="left" w:pos="731"/>
              </w:tabs>
              <w:jc w:val="both"/>
            </w:pPr>
          </w:p>
        </w:tc>
        <w:tc>
          <w:tcPr>
            <w:tcW w:w="3420" w:type="dxa"/>
          </w:tcPr>
          <w:p w14:paraId="2E940DCA" w14:textId="77777777" w:rsidR="00F1583B" w:rsidRDefault="00F1583B" w:rsidP="00F65147"/>
        </w:tc>
      </w:tr>
      <w:tr w:rsidR="00F1583B" w14:paraId="2A9AED69" w14:textId="77777777" w:rsidTr="00F65147">
        <w:tc>
          <w:tcPr>
            <w:tcW w:w="712" w:type="dxa"/>
          </w:tcPr>
          <w:p w14:paraId="6F0F03F8" w14:textId="77777777" w:rsidR="00F1583B" w:rsidRDefault="00F1583B" w:rsidP="006852F5">
            <w:pPr>
              <w:pStyle w:val="ListParagraph"/>
              <w:numPr>
                <w:ilvl w:val="0"/>
                <w:numId w:val="8"/>
              </w:numPr>
              <w:tabs>
                <w:tab w:val="left" w:pos="731"/>
              </w:tabs>
              <w:jc w:val="both"/>
            </w:pPr>
          </w:p>
        </w:tc>
        <w:tc>
          <w:tcPr>
            <w:tcW w:w="3423" w:type="dxa"/>
          </w:tcPr>
          <w:p w14:paraId="2E182EDE" w14:textId="77777777" w:rsidR="00F1583B" w:rsidRDefault="00F1583B" w:rsidP="00F65147"/>
        </w:tc>
        <w:tc>
          <w:tcPr>
            <w:tcW w:w="810" w:type="dxa"/>
          </w:tcPr>
          <w:p w14:paraId="70CABDB5" w14:textId="77777777" w:rsidR="00F1583B" w:rsidRDefault="00F1583B" w:rsidP="006852F5">
            <w:pPr>
              <w:pStyle w:val="ListParagraph"/>
              <w:numPr>
                <w:ilvl w:val="0"/>
                <w:numId w:val="9"/>
              </w:numPr>
              <w:tabs>
                <w:tab w:val="left" w:pos="731"/>
              </w:tabs>
              <w:jc w:val="both"/>
            </w:pPr>
          </w:p>
        </w:tc>
        <w:tc>
          <w:tcPr>
            <w:tcW w:w="3420" w:type="dxa"/>
          </w:tcPr>
          <w:p w14:paraId="2CDCB866" w14:textId="77777777" w:rsidR="00F1583B" w:rsidRDefault="00F1583B" w:rsidP="00F65147"/>
        </w:tc>
      </w:tr>
      <w:tr w:rsidR="00F1583B" w14:paraId="63D55BEC" w14:textId="77777777" w:rsidTr="00F65147">
        <w:tc>
          <w:tcPr>
            <w:tcW w:w="712" w:type="dxa"/>
          </w:tcPr>
          <w:p w14:paraId="14928C25" w14:textId="77777777" w:rsidR="00F1583B" w:rsidRDefault="00F1583B" w:rsidP="006852F5">
            <w:pPr>
              <w:pStyle w:val="ListParagraph"/>
              <w:numPr>
                <w:ilvl w:val="0"/>
                <w:numId w:val="8"/>
              </w:numPr>
              <w:tabs>
                <w:tab w:val="left" w:pos="731"/>
              </w:tabs>
              <w:jc w:val="both"/>
            </w:pPr>
          </w:p>
        </w:tc>
        <w:tc>
          <w:tcPr>
            <w:tcW w:w="3423" w:type="dxa"/>
          </w:tcPr>
          <w:p w14:paraId="5517275B" w14:textId="77777777" w:rsidR="00F1583B" w:rsidRDefault="00F1583B" w:rsidP="00F65147"/>
        </w:tc>
        <w:tc>
          <w:tcPr>
            <w:tcW w:w="810" w:type="dxa"/>
          </w:tcPr>
          <w:p w14:paraId="744DA592" w14:textId="01518D89" w:rsidR="00F1583B" w:rsidRDefault="00EF4FB5" w:rsidP="006852F5">
            <w:pPr>
              <w:pStyle w:val="ListParagraph"/>
              <w:numPr>
                <w:ilvl w:val="0"/>
                <w:numId w:val="9"/>
              </w:numPr>
              <w:tabs>
                <w:tab w:val="left" w:pos="731"/>
              </w:tabs>
              <w:jc w:val="both"/>
            </w:pPr>
            <w:r>
              <w:rPr>
                <w:noProof/>
                <w:lang w:val="en-MY" w:eastAsia="en-MY"/>
              </w:rPr>
              <mc:AlternateContent>
                <mc:Choice Requires="wps">
                  <w:drawing>
                    <wp:anchor distT="0" distB="0" distL="114300" distR="114300" simplePos="0" relativeHeight="251773440" behindDoc="0" locked="0" layoutInCell="1" allowOverlap="1" wp14:anchorId="61479100" wp14:editId="5F3D5F9F">
                      <wp:simplePos x="0" y="0"/>
                      <wp:positionH relativeFrom="column">
                        <wp:posOffset>-2577466</wp:posOffset>
                      </wp:positionH>
                      <wp:positionV relativeFrom="paragraph">
                        <wp:posOffset>-361949</wp:posOffset>
                      </wp:positionV>
                      <wp:extent cx="5346700" cy="806450"/>
                      <wp:effectExtent l="0" t="1219200" r="0" b="1212850"/>
                      <wp:wrapNone/>
                      <wp:docPr id="12" name="Rounded Rectangle 12"/>
                      <wp:cNvGraphicFramePr/>
                      <a:graphic xmlns:a="http://schemas.openxmlformats.org/drawingml/2006/main">
                        <a:graphicData uri="http://schemas.microsoft.com/office/word/2010/wordprocessingShape">
                          <wps:wsp>
                            <wps:cNvSpPr/>
                            <wps:spPr>
                              <a:xfrm rot="19727553">
                                <a:off x="0" y="0"/>
                                <a:ext cx="5346700" cy="8064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6C1B28" w14:textId="1FC78D71" w:rsidR="00B70F1B" w:rsidRPr="00DD7149" w:rsidRDefault="00B70F1B" w:rsidP="00EF4FB5">
                                  <w:pPr>
                                    <w:jc w:val="center"/>
                                    <w:rPr>
                                      <w:color w:val="FF0000"/>
                                      <w:sz w:val="96"/>
                                      <w:szCs w:val="96"/>
                                      <w:lang w:val="en-MY"/>
                                    </w:rPr>
                                  </w:pPr>
                                  <w:r w:rsidRPr="00DD7149">
                                    <w:rPr>
                                      <w:color w:val="FF0000"/>
                                      <w:sz w:val="96"/>
                                      <w:szCs w:val="96"/>
                                      <w:lang w:val="en-MY"/>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479100" id="Rounded Rectangle 12" o:spid="_x0000_s1032" style="position:absolute;left:0;text-align:left;margin-left:-202.95pt;margin-top:-28.5pt;width:421pt;height:63.5pt;rotation:-2045211fd;z-index:2517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" filled="f" stroked="f" strokeweight="2pt">
                      <v:textbox>
                        <w:txbxContent>
                          <w:p w14:paraId="096C1B28" w14:textId="1FC78D71" w:rsidR="00B70F1B" w:rsidRPr="00DD7149" w:rsidRDefault="00B70F1B" w:rsidP="00EF4FB5">
                            <w:pPr>
                              <w:jc w:val="center"/>
                              <w:rPr>
                                <w:color w:val="FF0000"/>
                                <w:sz w:val="96"/>
                                <w:szCs w:val="96"/>
                                <w:lang w:val="en-MY"/>
                              </w:rPr>
                            </w:pPr>
                            <w:r w:rsidRPr="00DD7149">
                              <w:rPr>
                                <w:color w:val="FF0000"/>
                                <w:sz w:val="96"/>
                                <w:szCs w:val="96"/>
                                <w:lang w:val="en-MY"/>
                              </w:rPr>
                              <w:t>EXAMPLE</w:t>
                            </w:r>
                          </w:p>
                        </w:txbxContent>
                      </v:textbox>
                    </v:roundrect>
                  </w:pict>
                </mc:Fallback>
              </mc:AlternateContent>
            </w:r>
          </w:p>
        </w:tc>
        <w:tc>
          <w:tcPr>
            <w:tcW w:w="3420" w:type="dxa"/>
          </w:tcPr>
          <w:p w14:paraId="61D5D83C" w14:textId="77777777" w:rsidR="00F1583B" w:rsidRDefault="00F1583B" w:rsidP="00F65147"/>
        </w:tc>
      </w:tr>
      <w:tr w:rsidR="00F1583B" w14:paraId="559F3F90" w14:textId="77777777" w:rsidTr="00F65147">
        <w:tc>
          <w:tcPr>
            <w:tcW w:w="712" w:type="dxa"/>
          </w:tcPr>
          <w:p w14:paraId="0B345CAE" w14:textId="77777777" w:rsidR="00F1583B" w:rsidRDefault="00F1583B" w:rsidP="006852F5">
            <w:pPr>
              <w:pStyle w:val="ListParagraph"/>
              <w:numPr>
                <w:ilvl w:val="0"/>
                <w:numId w:val="8"/>
              </w:numPr>
              <w:tabs>
                <w:tab w:val="left" w:pos="731"/>
              </w:tabs>
              <w:jc w:val="both"/>
            </w:pPr>
          </w:p>
        </w:tc>
        <w:tc>
          <w:tcPr>
            <w:tcW w:w="3423" w:type="dxa"/>
          </w:tcPr>
          <w:p w14:paraId="72D440EC" w14:textId="77777777" w:rsidR="00F1583B" w:rsidRDefault="00F1583B" w:rsidP="00F65147"/>
        </w:tc>
        <w:tc>
          <w:tcPr>
            <w:tcW w:w="810" w:type="dxa"/>
          </w:tcPr>
          <w:p w14:paraId="53CB8309" w14:textId="2926978B" w:rsidR="00F1583B" w:rsidRDefault="00F1583B" w:rsidP="006852F5">
            <w:pPr>
              <w:pStyle w:val="ListParagraph"/>
              <w:numPr>
                <w:ilvl w:val="0"/>
                <w:numId w:val="9"/>
              </w:numPr>
              <w:tabs>
                <w:tab w:val="left" w:pos="731"/>
              </w:tabs>
              <w:jc w:val="both"/>
            </w:pPr>
          </w:p>
        </w:tc>
        <w:tc>
          <w:tcPr>
            <w:tcW w:w="3420" w:type="dxa"/>
          </w:tcPr>
          <w:p w14:paraId="416EE04A" w14:textId="77777777" w:rsidR="00F1583B" w:rsidRDefault="00F1583B" w:rsidP="00F65147"/>
        </w:tc>
      </w:tr>
      <w:tr w:rsidR="00F1583B" w14:paraId="3465B2B3" w14:textId="77777777" w:rsidTr="00F65147">
        <w:tc>
          <w:tcPr>
            <w:tcW w:w="712" w:type="dxa"/>
          </w:tcPr>
          <w:p w14:paraId="5956587E" w14:textId="77777777" w:rsidR="00F1583B" w:rsidRDefault="00F1583B" w:rsidP="006852F5">
            <w:pPr>
              <w:pStyle w:val="ListParagraph"/>
              <w:numPr>
                <w:ilvl w:val="0"/>
                <w:numId w:val="8"/>
              </w:numPr>
              <w:tabs>
                <w:tab w:val="left" w:pos="731"/>
              </w:tabs>
              <w:jc w:val="both"/>
            </w:pPr>
          </w:p>
        </w:tc>
        <w:tc>
          <w:tcPr>
            <w:tcW w:w="3423" w:type="dxa"/>
          </w:tcPr>
          <w:p w14:paraId="608DCA2A" w14:textId="77777777" w:rsidR="00F1583B" w:rsidRDefault="00F1583B" w:rsidP="00F65147"/>
        </w:tc>
        <w:tc>
          <w:tcPr>
            <w:tcW w:w="810" w:type="dxa"/>
          </w:tcPr>
          <w:p w14:paraId="3A9198C8" w14:textId="5BEB6886" w:rsidR="00F1583B" w:rsidRDefault="00F1583B" w:rsidP="006852F5">
            <w:pPr>
              <w:pStyle w:val="ListParagraph"/>
              <w:numPr>
                <w:ilvl w:val="0"/>
                <w:numId w:val="9"/>
              </w:numPr>
              <w:tabs>
                <w:tab w:val="left" w:pos="731"/>
              </w:tabs>
              <w:jc w:val="both"/>
            </w:pPr>
          </w:p>
        </w:tc>
        <w:tc>
          <w:tcPr>
            <w:tcW w:w="3420" w:type="dxa"/>
          </w:tcPr>
          <w:p w14:paraId="7E9EFD3B" w14:textId="77777777" w:rsidR="00F1583B" w:rsidRDefault="00F1583B" w:rsidP="00F65147"/>
        </w:tc>
      </w:tr>
      <w:tr w:rsidR="00F1583B" w14:paraId="57253AAD" w14:textId="77777777" w:rsidTr="00F65147">
        <w:tc>
          <w:tcPr>
            <w:tcW w:w="712" w:type="dxa"/>
          </w:tcPr>
          <w:p w14:paraId="3C855704" w14:textId="77777777" w:rsidR="00F1583B" w:rsidRDefault="00F1583B" w:rsidP="006852F5">
            <w:pPr>
              <w:pStyle w:val="ListParagraph"/>
              <w:numPr>
                <w:ilvl w:val="0"/>
                <w:numId w:val="8"/>
              </w:numPr>
              <w:tabs>
                <w:tab w:val="left" w:pos="731"/>
              </w:tabs>
              <w:jc w:val="both"/>
            </w:pPr>
          </w:p>
        </w:tc>
        <w:tc>
          <w:tcPr>
            <w:tcW w:w="3423" w:type="dxa"/>
          </w:tcPr>
          <w:p w14:paraId="6268140F" w14:textId="77777777" w:rsidR="00F1583B" w:rsidRDefault="00F1583B" w:rsidP="00F65147"/>
        </w:tc>
        <w:tc>
          <w:tcPr>
            <w:tcW w:w="810" w:type="dxa"/>
          </w:tcPr>
          <w:p w14:paraId="4DD67AF6" w14:textId="77BDBE2F" w:rsidR="00F1583B" w:rsidRDefault="00F1583B" w:rsidP="006852F5">
            <w:pPr>
              <w:pStyle w:val="ListParagraph"/>
              <w:numPr>
                <w:ilvl w:val="0"/>
                <w:numId w:val="9"/>
              </w:numPr>
              <w:tabs>
                <w:tab w:val="left" w:pos="731"/>
              </w:tabs>
              <w:jc w:val="both"/>
            </w:pPr>
          </w:p>
        </w:tc>
        <w:tc>
          <w:tcPr>
            <w:tcW w:w="3420" w:type="dxa"/>
          </w:tcPr>
          <w:p w14:paraId="3837FE58" w14:textId="77777777" w:rsidR="00F1583B" w:rsidRDefault="00F1583B" w:rsidP="00F65147"/>
        </w:tc>
      </w:tr>
      <w:tr w:rsidR="00F1583B" w14:paraId="7E94E7C3" w14:textId="77777777" w:rsidTr="00F65147">
        <w:tc>
          <w:tcPr>
            <w:tcW w:w="712" w:type="dxa"/>
          </w:tcPr>
          <w:p w14:paraId="4A48EE57" w14:textId="77777777" w:rsidR="00F1583B" w:rsidRDefault="00F1583B" w:rsidP="006852F5">
            <w:pPr>
              <w:pStyle w:val="ListParagraph"/>
              <w:numPr>
                <w:ilvl w:val="0"/>
                <w:numId w:val="8"/>
              </w:numPr>
              <w:tabs>
                <w:tab w:val="left" w:pos="731"/>
              </w:tabs>
              <w:jc w:val="both"/>
            </w:pPr>
          </w:p>
        </w:tc>
        <w:tc>
          <w:tcPr>
            <w:tcW w:w="3423" w:type="dxa"/>
          </w:tcPr>
          <w:p w14:paraId="6AEC643B" w14:textId="77777777" w:rsidR="00F1583B" w:rsidRDefault="00F1583B" w:rsidP="00F65147"/>
        </w:tc>
        <w:tc>
          <w:tcPr>
            <w:tcW w:w="810" w:type="dxa"/>
          </w:tcPr>
          <w:p w14:paraId="09CE2977" w14:textId="77777777" w:rsidR="00F1583B" w:rsidRDefault="00F1583B" w:rsidP="006852F5">
            <w:pPr>
              <w:pStyle w:val="ListParagraph"/>
              <w:numPr>
                <w:ilvl w:val="0"/>
                <w:numId w:val="9"/>
              </w:numPr>
              <w:tabs>
                <w:tab w:val="left" w:pos="731"/>
              </w:tabs>
              <w:jc w:val="both"/>
            </w:pPr>
          </w:p>
        </w:tc>
        <w:tc>
          <w:tcPr>
            <w:tcW w:w="3420" w:type="dxa"/>
          </w:tcPr>
          <w:p w14:paraId="451981C9" w14:textId="77777777" w:rsidR="00F1583B" w:rsidRDefault="00F1583B" w:rsidP="00F65147"/>
        </w:tc>
      </w:tr>
      <w:tr w:rsidR="00F1583B" w14:paraId="2C804885" w14:textId="77777777" w:rsidTr="00F65147">
        <w:tc>
          <w:tcPr>
            <w:tcW w:w="712" w:type="dxa"/>
          </w:tcPr>
          <w:p w14:paraId="318C2BB0" w14:textId="77777777" w:rsidR="00F1583B" w:rsidRDefault="00F1583B" w:rsidP="006852F5">
            <w:pPr>
              <w:pStyle w:val="ListParagraph"/>
              <w:numPr>
                <w:ilvl w:val="0"/>
                <w:numId w:val="8"/>
              </w:numPr>
              <w:tabs>
                <w:tab w:val="left" w:pos="731"/>
              </w:tabs>
              <w:jc w:val="both"/>
            </w:pPr>
          </w:p>
        </w:tc>
        <w:tc>
          <w:tcPr>
            <w:tcW w:w="3423" w:type="dxa"/>
          </w:tcPr>
          <w:p w14:paraId="6974BE8D" w14:textId="77777777" w:rsidR="00F1583B" w:rsidRDefault="00F1583B" w:rsidP="00F65147"/>
        </w:tc>
        <w:tc>
          <w:tcPr>
            <w:tcW w:w="810" w:type="dxa"/>
          </w:tcPr>
          <w:p w14:paraId="3EBF093B" w14:textId="77777777" w:rsidR="00F1583B" w:rsidRDefault="00F1583B" w:rsidP="006852F5">
            <w:pPr>
              <w:pStyle w:val="ListParagraph"/>
              <w:numPr>
                <w:ilvl w:val="0"/>
                <w:numId w:val="9"/>
              </w:numPr>
              <w:tabs>
                <w:tab w:val="left" w:pos="731"/>
              </w:tabs>
              <w:jc w:val="both"/>
            </w:pPr>
          </w:p>
        </w:tc>
        <w:tc>
          <w:tcPr>
            <w:tcW w:w="3420" w:type="dxa"/>
          </w:tcPr>
          <w:p w14:paraId="41D1E663" w14:textId="77777777" w:rsidR="00F1583B" w:rsidRDefault="00F1583B" w:rsidP="00F65147"/>
        </w:tc>
      </w:tr>
      <w:tr w:rsidR="00F1583B" w14:paraId="7E9BD455" w14:textId="77777777" w:rsidTr="00F65147">
        <w:tc>
          <w:tcPr>
            <w:tcW w:w="712" w:type="dxa"/>
          </w:tcPr>
          <w:p w14:paraId="506AE703" w14:textId="77777777" w:rsidR="00F1583B" w:rsidRDefault="00F1583B" w:rsidP="006852F5">
            <w:pPr>
              <w:pStyle w:val="ListParagraph"/>
              <w:numPr>
                <w:ilvl w:val="0"/>
                <w:numId w:val="8"/>
              </w:numPr>
              <w:tabs>
                <w:tab w:val="left" w:pos="731"/>
              </w:tabs>
              <w:jc w:val="both"/>
            </w:pPr>
          </w:p>
        </w:tc>
        <w:tc>
          <w:tcPr>
            <w:tcW w:w="3423" w:type="dxa"/>
          </w:tcPr>
          <w:p w14:paraId="302D4FFB" w14:textId="77777777" w:rsidR="00F1583B" w:rsidRDefault="00F1583B" w:rsidP="00F65147"/>
        </w:tc>
        <w:tc>
          <w:tcPr>
            <w:tcW w:w="810" w:type="dxa"/>
          </w:tcPr>
          <w:p w14:paraId="55622D9E" w14:textId="77777777" w:rsidR="00F1583B" w:rsidRDefault="00F1583B" w:rsidP="006852F5">
            <w:pPr>
              <w:pStyle w:val="ListParagraph"/>
              <w:numPr>
                <w:ilvl w:val="0"/>
                <w:numId w:val="9"/>
              </w:numPr>
              <w:tabs>
                <w:tab w:val="left" w:pos="731"/>
              </w:tabs>
              <w:jc w:val="both"/>
            </w:pPr>
          </w:p>
        </w:tc>
        <w:tc>
          <w:tcPr>
            <w:tcW w:w="3420" w:type="dxa"/>
          </w:tcPr>
          <w:p w14:paraId="327CF3A5" w14:textId="77777777" w:rsidR="00F1583B" w:rsidRDefault="00F1583B" w:rsidP="00F65147"/>
        </w:tc>
      </w:tr>
      <w:tr w:rsidR="00F1583B" w14:paraId="31E5E635" w14:textId="77777777" w:rsidTr="00F65147">
        <w:tc>
          <w:tcPr>
            <w:tcW w:w="712" w:type="dxa"/>
          </w:tcPr>
          <w:p w14:paraId="3B2DC773" w14:textId="0737C371" w:rsidR="00F1583B" w:rsidRDefault="00F1583B" w:rsidP="006852F5">
            <w:pPr>
              <w:pStyle w:val="ListParagraph"/>
              <w:numPr>
                <w:ilvl w:val="0"/>
                <w:numId w:val="8"/>
              </w:numPr>
              <w:tabs>
                <w:tab w:val="left" w:pos="731"/>
              </w:tabs>
              <w:jc w:val="both"/>
            </w:pPr>
          </w:p>
        </w:tc>
        <w:tc>
          <w:tcPr>
            <w:tcW w:w="3423" w:type="dxa"/>
          </w:tcPr>
          <w:p w14:paraId="6649694E" w14:textId="77777777" w:rsidR="00F1583B" w:rsidRDefault="00F1583B" w:rsidP="00F65147"/>
        </w:tc>
        <w:tc>
          <w:tcPr>
            <w:tcW w:w="810" w:type="dxa"/>
          </w:tcPr>
          <w:p w14:paraId="2959D012" w14:textId="77777777" w:rsidR="00F1583B" w:rsidRDefault="00F1583B" w:rsidP="006852F5">
            <w:pPr>
              <w:pStyle w:val="ListParagraph"/>
              <w:numPr>
                <w:ilvl w:val="0"/>
                <w:numId w:val="9"/>
              </w:numPr>
              <w:tabs>
                <w:tab w:val="left" w:pos="731"/>
              </w:tabs>
              <w:jc w:val="both"/>
            </w:pPr>
          </w:p>
        </w:tc>
        <w:tc>
          <w:tcPr>
            <w:tcW w:w="3420" w:type="dxa"/>
          </w:tcPr>
          <w:p w14:paraId="75900A3E" w14:textId="77777777" w:rsidR="00F1583B" w:rsidRDefault="00F1583B" w:rsidP="00F65147"/>
        </w:tc>
      </w:tr>
      <w:tr w:rsidR="00F1583B" w14:paraId="6EBBF856" w14:textId="77777777" w:rsidTr="00F65147">
        <w:tc>
          <w:tcPr>
            <w:tcW w:w="712" w:type="dxa"/>
          </w:tcPr>
          <w:p w14:paraId="5BBD587E" w14:textId="77777777" w:rsidR="00F1583B" w:rsidRDefault="00F1583B" w:rsidP="006852F5">
            <w:pPr>
              <w:pStyle w:val="ListParagraph"/>
              <w:numPr>
                <w:ilvl w:val="0"/>
                <w:numId w:val="8"/>
              </w:numPr>
              <w:tabs>
                <w:tab w:val="left" w:pos="731"/>
              </w:tabs>
              <w:jc w:val="both"/>
            </w:pPr>
          </w:p>
        </w:tc>
        <w:tc>
          <w:tcPr>
            <w:tcW w:w="3423" w:type="dxa"/>
          </w:tcPr>
          <w:p w14:paraId="09F8C06E" w14:textId="77777777" w:rsidR="00F1583B" w:rsidRDefault="00F1583B" w:rsidP="00F65147"/>
        </w:tc>
        <w:tc>
          <w:tcPr>
            <w:tcW w:w="810" w:type="dxa"/>
          </w:tcPr>
          <w:p w14:paraId="26FAE998" w14:textId="62464D2E" w:rsidR="00F1583B" w:rsidRDefault="00F1583B" w:rsidP="006852F5">
            <w:pPr>
              <w:pStyle w:val="ListParagraph"/>
              <w:numPr>
                <w:ilvl w:val="0"/>
                <w:numId w:val="9"/>
              </w:numPr>
              <w:tabs>
                <w:tab w:val="left" w:pos="731"/>
              </w:tabs>
              <w:jc w:val="both"/>
            </w:pPr>
          </w:p>
        </w:tc>
        <w:tc>
          <w:tcPr>
            <w:tcW w:w="3420" w:type="dxa"/>
          </w:tcPr>
          <w:p w14:paraId="02E03773" w14:textId="77777777" w:rsidR="00F1583B" w:rsidRDefault="00F1583B" w:rsidP="00F65147"/>
        </w:tc>
      </w:tr>
      <w:tr w:rsidR="00F1583B" w14:paraId="3D73300B" w14:textId="77777777" w:rsidTr="00F65147">
        <w:tc>
          <w:tcPr>
            <w:tcW w:w="712" w:type="dxa"/>
          </w:tcPr>
          <w:p w14:paraId="3C32F8FA" w14:textId="77777777" w:rsidR="00F1583B" w:rsidRDefault="00F1583B" w:rsidP="006852F5">
            <w:pPr>
              <w:pStyle w:val="ListParagraph"/>
              <w:numPr>
                <w:ilvl w:val="0"/>
                <w:numId w:val="8"/>
              </w:numPr>
              <w:tabs>
                <w:tab w:val="left" w:pos="731"/>
              </w:tabs>
              <w:jc w:val="both"/>
            </w:pPr>
          </w:p>
        </w:tc>
        <w:tc>
          <w:tcPr>
            <w:tcW w:w="3423" w:type="dxa"/>
          </w:tcPr>
          <w:p w14:paraId="0A86516F" w14:textId="77777777" w:rsidR="00F1583B" w:rsidRDefault="00F1583B" w:rsidP="00F65147"/>
        </w:tc>
        <w:tc>
          <w:tcPr>
            <w:tcW w:w="810" w:type="dxa"/>
          </w:tcPr>
          <w:p w14:paraId="5DEED528" w14:textId="77777777" w:rsidR="00F1583B" w:rsidRDefault="00F1583B" w:rsidP="006852F5">
            <w:pPr>
              <w:pStyle w:val="ListParagraph"/>
              <w:numPr>
                <w:ilvl w:val="0"/>
                <w:numId w:val="9"/>
              </w:numPr>
              <w:tabs>
                <w:tab w:val="left" w:pos="731"/>
              </w:tabs>
              <w:jc w:val="both"/>
            </w:pPr>
          </w:p>
        </w:tc>
        <w:tc>
          <w:tcPr>
            <w:tcW w:w="3420" w:type="dxa"/>
          </w:tcPr>
          <w:p w14:paraId="2E744476" w14:textId="77777777" w:rsidR="00F1583B" w:rsidRDefault="00F1583B" w:rsidP="00F65147"/>
        </w:tc>
      </w:tr>
      <w:tr w:rsidR="00F1583B" w14:paraId="4E23E962" w14:textId="77777777" w:rsidTr="00F65147">
        <w:tc>
          <w:tcPr>
            <w:tcW w:w="712" w:type="dxa"/>
          </w:tcPr>
          <w:p w14:paraId="0706F349" w14:textId="77777777" w:rsidR="00F1583B" w:rsidRDefault="00F1583B" w:rsidP="006852F5">
            <w:pPr>
              <w:pStyle w:val="ListParagraph"/>
              <w:numPr>
                <w:ilvl w:val="0"/>
                <w:numId w:val="8"/>
              </w:numPr>
              <w:tabs>
                <w:tab w:val="left" w:pos="731"/>
              </w:tabs>
              <w:jc w:val="both"/>
            </w:pPr>
          </w:p>
        </w:tc>
        <w:tc>
          <w:tcPr>
            <w:tcW w:w="3423" w:type="dxa"/>
          </w:tcPr>
          <w:p w14:paraId="30AFF077" w14:textId="77777777" w:rsidR="00F1583B" w:rsidRDefault="00F1583B" w:rsidP="00F65147"/>
        </w:tc>
        <w:tc>
          <w:tcPr>
            <w:tcW w:w="810" w:type="dxa"/>
          </w:tcPr>
          <w:p w14:paraId="68A8E0DE" w14:textId="77777777" w:rsidR="00F1583B" w:rsidRDefault="00F1583B" w:rsidP="006852F5">
            <w:pPr>
              <w:pStyle w:val="ListParagraph"/>
              <w:numPr>
                <w:ilvl w:val="0"/>
                <w:numId w:val="9"/>
              </w:numPr>
              <w:tabs>
                <w:tab w:val="left" w:pos="731"/>
              </w:tabs>
              <w:jc w:val="both"/>
            </w:pPr>
          </w:p>
        </w:tc>
        <w:tc>
          <w:tcPr>
            <w:tcW w:w="3420" w:type="dxa"/>
          </w:tcPr>
          <w:p w14:paraId="31C7841C" w14:textId="77777777" w:rsidR="00F1583B" w:rsidRDefault="00F1583B" w:rsidP="00F65147"/>
        </w:tc>
      </w:tr>
      <w:tr w:rsidR="00F1583B" w14:paraId="01193E0B" w14:textId="77777777" w:rsidTr="00F65147">
        <w:tc>
          <w:tcPr>
            <w:tcW w:w="712" w:type="dxa"/>
          </w:tcPr>
          <w:p w14:paraId="52BD2BD1" w14:textId="77777777" w:rsidR="00F1583B" w:rsidRDefault="00F1583B" w:rsidP="006852F5">
            <w:pPr>
              <w:pStyle w:val="ListParagraph"/>
              <w:numPr>
                <w:ilvl w:val="0"/>
                <w:numId w:val="8"/>
              </w:numPr>
              <w:tabs>
                <w:tab w:val="left" w:pos="731"/>
              </w:tabs>
              <w:jc w:val="both"/>
            </w:pPr>
          </w:p>
        </w:tc>
        <w:tc>
          <w:tcPr>
            <w:tcW w:w="3423" w:type="dxa"/>
          </w:tcPr>
          <w:p w14:paraId="3E46DB40" w14:textId="77777777" w:rsidR="00F1583B" w:rsidRDefault="00F1583B" w:rsidP="00F65147"/>
        </w:tc>
        <w:tc>
          <w:tcPr>
            <w:tcW w:w="810" w:type="dxa"/>
          </w:tcPr>
          <w:p w14:paraId="3F55F66C" w14:textId="77777777" w:rsidR="00F1583B" w:rsidRDefault="00F1583B" w:rsidP="006852F5">
            <w:pPr>
              <w:pStyle w:val="ListParagraph"/>
              <w:numPr>
                <w:ilvl w:val="0"/>
                <w:numId w:val="9"/>
              </w:numPr>
              <w:tabs>
                <w:tab w:val="left" w:pos="731"/>
              </w:tabs>
              <w:jc w:val="both"/>
            </w:pPr>
          </w:p>
        </w:tc>
        <w:tc>
          <w:tcPr>
            <w:tcW w:w="3420" w:type="dxa"/>
          </w:tcPr>
          <w:p w14:paraId="5FDB74B5" w14:textId="77777777" w:rsidR="00F1583B" w:rsidRDefault="00F1583B" w:rsidP="00F65147"/>
        </w:tc>
      </w:tr>
      <w:tr w:rsidR="00F1583B" w14:paraId="65B46E7B" w14:textId="77777777" w:rsidTr="00F65147">
        <w:tc>
          <w:tcPr>
            <w:tcW w:w="712" w:type="dxa"/>
          </w:tcPr>
          <w:p w14:paraId="406DC9E5" w14:textId="77777777" w:rsidR="00F1583B" w:rsidRDefault="00F1583B" w:rsidP="006852F5">
            <w:pPr>
              <w:pStyle w:val="ListParagraph"/>
              <w:numPr>
                <w:ilvl w:val="0"/>
                <w:numId w:val="8"/>
              </w:numPr>
              <w:tabs>
                <w:tab w:val="left" w:pos="731"/>
              </w:tabs>
              <w:jc w:val="both"/>
            </w:pPr>
          </w:p>
        </w:tc>
        <w:tc>
          <w:tcPr>
            <w:tcW w:w="3423" w:type="dxa"/>
          </w:tcPr>
          <w:p w14:paraId="4EE71BE0" w14:textId="77777777" w:rsidR="00F1583B" w:rsidRDefault="00F1583B" w:rsidP="00F65147"/>
        </w:tc>
        <w:tc>
          <w:tcPr>
            <w:tcW w:w="810" w:type="dxa"/>
          </w:tcPr>
          <w:p w14:paraId="132542D5" w14:textId="77777777" w:rsidR="00F1583B" w:rsidRDefault="00F1583B" w:rsidP="00F65147"/>
        </w:tc>
        <w:tc>
          <w:tcPr>
            <w:tcW w:w="3420" w:type="dxa"/>
          </w:tcPr>
          <w:p w14:paraId="1781B2C8" w14:textId="77777777" w:rsidR="00F1583B" w:rsidRDefault="00F1583B" w:rsidP="00F65147"/>
        </w:tc>
      </w:tr>
      <w:tr w:rsidR="00F1583B" w14:paraId="0B7F9B14" w14:textId="77777777" w:rsidTr="00F65147">
        <w:tc>
          <w:tcPr>
            <w:tcW w:w="712" w:type="dxa"/>
          </w:tcPr>
          <w:p w14:paraId="55FF5DFE" w14:textId="77777777" w:rsidR="00F1583B" w:rsidRDefault="00F1583B" w:rsidP="006852F5">
            <w:pPr>
              <w:pStyle w:val="ListParagraph"/>
              <w:numPr>
                <w:ilvl w:val="0"/>
                <w:numId w:val="8"/>
              </w:numPr>
              <w:tabs>
                <w:tab w:val="left" w:pos="731"/>
              </w:tabs>
              <w:jc w:val="both"/>
            </w:pPr>
          </w:p>
        </w:tc>
        <w:tc>
          <w:tcPr>
            <w:tcW w:w="3423" w:type="dxa"/>
          </w:tcPr>
          <w:p w14:paraId="40C5B609" w14:textId="77777777" w:rsidR="00F1583B" w:rsidRDefault="00F1583B" w:rsidP="00F65147"/>
        </w:tc>
        <w:tc>
          <w:tcPr>
            <w:tcW w:w="810" w:type="dxa"/>
          </w:tcPr>
          <w:p w14:paraId="7BE54C29" w14:textId="77777777" w:rsidR="00F1583B" w:rsidRDefault="00F1583B" w:rsidP="00F65147"/>
        </w:tc>
        <w:tc>
          <w:tcPr>
            <w:tcW w:w="3420" w:type="dxa"/>
          </w:tcPr>
          <w:p w14:paraId="26A7B962" w14:textId="77777777" w:rsidR="00F1583B" w:rsidRDefault="00F1583B" w:rsidP="00F65147"/>
        </w:tc>
      </w:tr>
    </w:tbl>
    <w:p w14:paraId="396D03C4" w14:textId="77777777" w:rsidR="004615C8" w:rsidRDefault="004615C8" w:rsidP="004615C8">
      <w:pPr>
        <w:pStyle w:val="UTEM-APPENDIXTITLE"/>
      </w:pPr>
    </w:p>
    <w:p w14:paraId="26364435" w14:textId="77777777" w:rsidR="00804FAC" w:rsidRDefault="00804FAC" w:rsidP="00804FAC"/>
    <w:p w14:paraId="0AE35C1B" w14:textId="77777777" w:rsidR="00804FAC" w:rsidRDefault="00804FAC" w:rsidP="00804FAC"/>
    <w:p w14:paraId="4F5129C9" w14:textId="77777777" w:rsidR="00804FAC" w:rsidRDefault="00804FAC" w:rsidP="00804FAC"/>
    <w:p w14:paraId="77BCE3C6" w14:textId="77777777" w:rsidR="00804FAC" w:rsidRDefault="00804FAC" w:rsidP="00804FAC"/>
    <w:p w14:paraId="247B2861" w14:textId="77777777" w:rsidR="00804FAC" w:rsidRDefault="00804FAC" w:rsidP="00804FAC"/>
    <w:p w14:paraId="23C8D80C" w14:textId="77777777" w:rsidR="00804FAC" w:rsidRDefault="00804FAC" w:rsidP="00804FAC"/>
    <w:p w14:paraId="6B1510C9" w14:textId="77777777" w:rsidR="00804FAC" w:rsidRDefault="00804FAC" w:rsidP="00804FAC"/>
    <w:p w14:paraId="2231D35A" w14:textId="77777777" w:rsidR="00804FAC" w:rsidRDefault="00804FAC" w:rsidP="00804FAC"/>
    <w:p w14:paraId="6C85DF90" w14:textId="77777777" w:rsidR="00804FAC" w:rsidRPr="00804FAC" w:rsidRDefault="00804FAC" w:rsidP="00804FAC">
      <w:pPr>
        <w:sectPr w:rsidR="00804FAC" w:rsidRPr="00804FAC" w:rsidSect="00BE6572">
          <w:pgSz w:w="11909" w:h="16834" w:code="9"/>
          <w:pgMar w:top="1418" w:right="1418" w:bottom="1418" w:left="1701" w:header="720" w:footer="1296" w:gutter="0"/>
          <w:cols w:space="720"/>
          <w:docGrid w:linePitch="360"/>
        </w:sectPr>
      </w:pPr>
    </w:p>
    <w:p w14:paraId="66DE762B" w14:textId="42088377" w:rsidR="004615C8" w:rsidRPr="003D08E4" w:rsidRDefault="004615C8" w:rsidP="004615C8">
      <w:pPr>
        <w:pStyle w:val="UTEM-APPENDIXTITLE"/>
      </w:pPr>
      <w:bookmarkStart w:id="102" w:name="_Toc65528794"/>
      <w:r>
        <w:lastRenderedPageBreak/>
        <w:t xml:space="preserve">Appendix </w:t>
      </w:r>
      <w:r>
        <w:fldChar w:fldCharType="begin"/>
      </w:r>
      <w:r>
        <w:instrText xml:space="preserve"> SEQ Appendix \* ALPHABETIC </w:instrText>
      </w:r>
      <w:r>
        <w:fldChar w:fldCharType="separate"/>
      </w:r>
      <w:r w:rsidR="008E5A14">
        <w:rPr>
          <w:noProof/>
        </w:rPr>
        <w:t>B</w:t>
      </w:r>
      <w:r>
        <w:fldChar w:fldCharType="end"/>
      </w:r>
      <w:r>
        <w:tab/>
      </w:r>
      <w:r>
        <w:tab/>
      </w:r>
      <w:r w:rsidR="00F96FA4">
        <w:t>Example of Appendix B</w:t>
      </w:r>
      <w:bookmarkEnd w:id="102"/>
    </w:p>
    <w:tbl>
      <w:tblPr>
        <w:tblW w:w="4829" w:type="dxa"/>
        <w:jc w:val="center"/>
        <w:shd w:val="clear" w:color="auto" w:fill="FFFFFF" w:themeFill="background1"/>
        <w:tblLook w:val="04A0" w:firstRow="1" w:lastRow="0" w:firstColumn="1" w:lastColumn="0" w:noHBand="0" w:noVBand="1"/>
      </w:tblPr>
      <w:tblGrid>
        <w:gridCol w:w="1003"/>
        <w:gridCol w:w="1206"/>
        <w:gridCol w:w="1240"/>
        <w:gridCol w:w="1380"/>
      </w:tblGrid>
      <w:tr w:rsidR="00115C98" w:rsidRPr="0026159D" w14:paraId="20775F83" w14:textId="77777777" w:rsidTr="00F96FA4">
        <w:trPr>
          <w:trHeight w:val="300"/>
          <w:tblHeader/>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84E52" w14:textId="77777777" w:rsidR="00115C98" w:rsidRPr="0026159D" w:rsidRDefault="00115C98" w:rsidP="00115C98">
            <w:pPr>
              <w:jc w:val="center"/>
              <w:rPr>
                <w:color w:val="000000"/>
                <w:sz w:val="22"/>
              </w:rPr>
            </w:pPr>
            <w:r w:rsidRPr="0026159D">
              <w:rPr>
                <w:color w:val="000000"/>
                <w:sz w:val="22"/>
              </w:rPr>
              <w:t>Time</w:t>
            </w:r>
          </w:p>
        </w:tc>
        <w:tc>
          <w:tcPr>
            <w:tcW w:w="12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91A5E9" w14:textId="77777777" w:rsidR="00115C98" w:rsidRPr="0026159D" w:rsidRDefault="00115C98" w:rsidP="00115C98">
            <w:pPr>
              <w:jc w:val="center"/>
              <w:rPr>
                <w:color w:val="000000"/>
                <w:sz w:val="22"/>
              </w:rPr>
            </w:pPr>
            <w:r w:rsidRPr="0026159D">
              <w:rPr>
                <w:color w:val="000000"/>
                <w:sz w:val="22"/>
              </w:rPr>
              <w:t>Residential</w:t>
            </w:r>
          </w:p>
        </w:tc>
        <w:tc>
          <w:tcPr>
            <w:tcW w:w="12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96BAE0" w14:textId="77777777" w:rsidR="00115C98" w:rsidRPr="0026159D" w:rsidRDefault="00115C98" w:rsidP="00115C98">
            <w:pPr>
              <w:jc w:val="center"/>
              <w:rPr>
                <w:color w:val="000000"/>
                <w:sz w:val="22"/>
              </w:rPr>
            </w:pPr>
            <w:r>
              <w:rPr>
                <w:color w:val="000000"/>
                <w:sz w:val="22"/>
              </w:rPr>
              <w:t>I</w:t>
            </w:r>
            <w:r w:rsidRPr="0026159D">
              <w:rPr>
                <w:color w:val="000000"/>
                <w:sz w:val="22"/>
              </w:rPr>
              <w:t>ndustrial</w:t>
            </w:r>
          </w:p>
        </w:tc>
        <w:tc>
          <w:tcPr>
            <w:tcW w:w="13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8C1E68" w14:textId="77777777" w:rsidR="00115C98" w:rsidRPr="0026159D" w:rsidRDefault="00115C98" w:rsidP="00115C98">
            <w:pPr>
              <w:jc w:val="center"/>
              <w:rPr>
                <w:color w:val="000000"/>
                <w:sz w:val="22"/>
              </w:rPr>
            </w:pPr>
            <w:r w:rsidRPr="0026159D">
              <w:rPr>
                <w:color w:val="000000"/>
                <w:sz w:val="22"/>
              </w:rPr>
              <w:t>Commercial</w:t>
            </w:r>
          </w:p>
        </w:tc>
      </w:tr>
      <w:tr w:rsidR="00115C98" w:rsidRPr="0026159D" w14:paraId="74837CED"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E97F55D"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6ACC348"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6CCC7A78"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7B833B36" w14:textId="77777777" w:rsidR="00115C98" w:rsidRPr="0026159D" w:rsidRDefault="00115C98" w:rsidP="00115C98">
            <w:pPr>
              <w:jc w:val="center"/>
              <w:rPr>
                <w:color w:val="000000"/>
                <w:sz w:val="22"/>
              </w:rPr>
            </w:pPr>
          </w:p>
        </w:tc>
      </w:tr>
      <w:tr w:rsidR="00115C98" w:rsidRPr="0026159D" w14:paraId="6A570F3B"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35C891B"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004B823"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1018DCC7"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24DA6B67" w14:textId="77777777" w:rsidR="00115C98" w:rsidRPr="0026159D" w:rsidRDefault="00115C98" w:rsidP="00115C98">
            <w:pPr>
              <w:jc w:val="center"/>
              <w:rPr>
                <w:color w:val="000000"/>
                <w:sz w:val="22"/>
              </w:rPr>
            </w:pPr>
          </w:p>
        </w:tc>
      </w:tr>
      <w:tr w:rsidR="00115C98" w:rsidRPr="0026159D" w14:paraId="7B0D676D"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28F028D8"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205BBB37"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7A29F129"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615BD56" w14:textId="77777777" w:rsidR="00115C98" w:rsidRPr="0026159D" w:rsidRDefault="00115C98" w:rsidP="00115C98">
            <w:pPr>
              <w:jc w:val="center"/>
              <w:rPr>
                <w:color w:val="000000"/>
                <w:sz w:val="22"/>
              </w:rPr>
            </w:pPr>
          </w:p>
        </w:tc>
      </w:tr>
      <w:tr w:rsidR="00115C98" w:rsidRPr="0026159D" w14:paraId="6E3196C2"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4C45C2F9"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2B55A665"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0FDD45AA"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6C63D7C" w14:textId="77777777" w:rsidR="00115C98" w:rsidRPr="0026159D" w:rsidRDefault="00115C98" w:rsidP="00115C98">
            <w:pPr>
              <w:jc w:val="center"/>
              <w:rPr>
                <w:color w:val="000000"/>
                <w:sz w:val="22"/>
              </w:rPr>
            </w:pPr>
          </w:p>
        </w:tc>
      </w:tr>
      <w:tr w:rsidR="00115C98" w:rsidRPr="0026159D" w14:paraId="5FAF14A7"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F719313"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32430D2"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5E71B7F0"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BAA4F40" w14:textId="77777777" w:rsidR="00115C98" w:rsidRPr="0026159D" w:rsidRDefault="00115C98" w:rsidP="00115C98">
            <w:pPr>
              <w:jc w:val="center"/>
              <w:rPr>
                <w:color w:val="000000"/>
                <w:sz w:val="22"/>
              </w:rPr>
            </w:pPr>
          </w:p>
        </w:tc>
      </w:tr>
      <w:tr w:rsidR="00115C98" w:rsidRPr="0026159D" w14:paraId="2D596B93"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AB832AB"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677CA874"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4575E48"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16C8B877" w14:textId="77777777" w:rsidR="00115C98" w:rsidRPr="0026159D" w:rsidRDefault="00115C98" w:rsidP="00115C98">
            <w:pPr>
              <w:jc w:val="center"/>
              <w:rPr>
                <w:color w:val="000000"/>
                <w:sz w:val="22"/>
              </w:rPr>
            </w:pPr>
          </w:p>
        </w:tc>
      </w:tr>
      <w:tr w:rsidR="00115C98" w:rsidRPr="0026159D" w14:paraId="2E114E02"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A809EAC"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13541623"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1BE1F48A"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66F11F9" w14:textId="77777777" w:rsidR="00115C98" w:rsidRPr="0026159D" w:rsidRDefault="00115C98" w:rsidP="00115C98">
            <w:pPr>
              <w:jc w:val="center"/>
              <w:rPr>
                <w:color w:val="000000"/>
                <w:sz w:val="22"/>
              </w:rPr>
            </w:pPr>
          </w:p>
        </w:tc>
      </w:tr>
      <w:tr w:rsidR="00115C98" w:rsidRPr="0026159D" w14:paraId="4FA544F8"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68EA6051"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027DE91C"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36476F1"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033D5FE" w14:textId="2425C22A" w:rsidR="00115C98" w:rsidRPr="0026159D" w:rsidRDefault="00EF4FB5" w:rsidP="00115C98">
            <w:pPr>
              <w:jc w:val="center"/>
              <w:rPr>
                <w:color w:val="000000"/>
                <w:sz w:val="22"/>
              </w:rPr>
            </w:pPr>
            <w:r>
              <w:rPr>
                <w:noProof/>
                <w:lang w:val="en-MY" w:eastAsia="en-MY"/>
              </w:rPr>
              <mc:AlternateContent>
                <mc:Choice Requires="wps">
                  <w:drawing>
                    <wp:anchor distT="0" distB="0" distL="114300" distR="114300" simplePos="0" relativeHeight="251775488" behindDoc="0" locked="0" layoutInCell="1" allowOverlap="1" wp14:anchorId="612CDC65" wp14:editId="508A4ECC">
                      <wp:simplePos x="0" y="0"/>
                      <wp:positionH relativeFrom="column">
                        <wp:posOffset>-3171825</wp:posOffset>
                      </wp:positionH>
                      <wp:positionV relativeFrom="paragraph">
                        <wp:posOffset>645160</wp:posOffset>
                      </wp:positionV>
                      <wp:extent cx="5346700" cy="806450"/>
                      <wp:effectExtent l="0" t="1219200" r="0" b="1212850"/>
                      <wp:wrapNone/>
                      <wp:docPr id="13" name="Rounded Rectangle 13"/>
                      <wp:cNvGraphicFramePr/>
                      <a:graphic xmlns:a="http://schemas.openxmlformats.org/drawingml/2006/main">
                        <a:graphicData uri="http://schemas.microsoft.com/office/word/2010/wordprocessingShape">
                          <wps:wsp>
                            <wps:cNvSpPr/>
                            <wps:spPr>
                              <a:xfrm rot="19727553">
                                <a:off x="0" y="0"/>
                                <a:ext cx="5346700" cy="8064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CE2630" w14:textId="77777777" w:rsidR="00B70F1B" w:rsidRPr="00C44E79" w:rsidRDefault="00B70F1B" w:rsidP="00EF4FB5">
                                  <w:pPr>
                                    <w:jc w:val="center"/>
                                    <w:rPr>
                                      <w:color w:val="FF0000"/>
                                      <w:sz w:val="96"/>
                                      <w:szCs w:val="96"/>
                                      <w:lang w:val="en-MY"/>
                                    </w:rPr>
                                  </w:pPr>
                                  <w:r w:rsidRPr="00C44E79">
                                    <w:rPr>
                                      <w:color w:val="FF0000"/>
                                      <w:sz w:val="96"/>
                                      <w:szCs w:val="96"/>
                                      <w:lang w:val="en-MY"/>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CDC65" id="Rounded Rectangle 13" o:spid="_x0000_s1033" style="position:absolute;left:0;text-align:left;margin-left:-249.75pt;margin-top:50.8pt;width:421pt;height:63.5pt;rotation:-2045211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" filled="f" stroked="f" strokeweight="2pt">
                      <v:textbox>
                        <w:txbxContent>
                          <w:p w14:paraId="09CE2630" w14:textId="77777777" w:rsidR="00B70F1B" w:rsidRPr="00C44E79" w:rsidRDefault="00B70F1B" w:rsidP="00EF4FB5">
                            <w:pPr>
                              <w:jc w:val="center"/>
                              <w:rPr>
                                <w:color w:val="FF0000"/>
                                <w:sz w:val="96"/>
                                <w:szCs w:val="96"/>
                                <w:lang w:val="en-MY"/>
                              </w:rPr>
                            </w:pPr>
                            <w:r w:rsidRPr="00C44E79">
                              <w:rPr>
                                <w:color w:val="FF0000"/>
                                <w:sz w:val="96"/>
                                <w:szCs w:val="96"/>
                                <w:lang w:val="en-MY"/>
                              </w:rPr>
                              <w:t>EXAMPLE</w:t>
                            </w:r>
                          </w:p>
                        </w:txbxContent>
                      </v:textbox>
                    </v:roundrect>
                  </w:pict>
                </mc:Fallback>
              </mc:AlternateContent>
            </w:r>
          </w:p>
        </w:tc>
      </w:tr>
      <w:tr w:rsidR="00115C98" w:rsidRPr="0026159D" w14:paraId="36805C86"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253B3D1"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3026049C"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D8BAA8A"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21A501E" w14:textId="0DCC64F6" w:rsidR="00115C98" w:rsidRPr="0026159D" w:rsidRDefault="00115C98" w:rsidP="00115C98">
            <w:pPr>
              <w:jc w:val="center"/>
              <w:rPr>
                <w:color w:val="000000"/>
                <w:sz w:val="22"/>
              </w:rPr>
            </w:pPr>
          </w:p>
        </w:tc>
      </w:tr>
      <w:tr w:rsidR="00115C98" w:rsidRPr="0026159D" w14:paraId="100DF203"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56A6169"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0D27E618"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4EB2DE64"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F0A7A98" w14:textId="75F11126" w:rsidR="00115C98" w:rsidRPr="0026159D" w:rsidRDefault="00115C98" w:rsidP="00115C98">
            <w:pPr>
              <w:jc w:val="center"/>
              <w:rPr>
                <w:color w:val="000000"/>
                <w:sz w:val="22"/>
              </w:rPr>
            </w:pPr>
          </w:p>
        </w:tc>
      </w:tr>
      <w:tr w:rsidR="00115C98" w:rsidRPr="0026159D" w14:paraId="09D1CD80"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020A19F0"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5891AC2E"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6787500E"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D1716C8" w14:textId="77777777" w:rsidR="00115C98" w:rsidRPr="0026159D" w:rsidRDefault="00115C98" w:rsidP="00115C98">
            <w:pPr>
              <w:jc w:val="center"/>
              <w:rPr>
                <w:color w:val="000000"/>
                <w:sz w:val="22"/>
              </w:rPr>
            </w:pPr>
          </w:p>
        </w:tc>
      </w:tr>
      <w:tr w:rsidR="00115C98" w:rsidRPr="0026159D" w14:paraId="2F0ECA53"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0C56EFB"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13F77F6" w14:textId="116D2B60"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AE9FDF8"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DC0F89F" w14:textId="77777777" w:rsidR="00115C98" w:rsidRPr="0026159D" w:rsidRDefault="00115C98" w:rsidP="00115C98">
            <w:pPr>
              <w:jc w:val="center"/>
              <w:rPr>
                <w:color w:val="000000"/>
                <w:sz w:val="22"/>
              </w:rPr>
            </w:pPr>
          </w:p>
        </w:tc>
      </w:tr>
      <w:tr w:rsidR="00115C98" w:rsidRPr="0026159D" w14:paraId="00FC73AF"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65748E78"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38A73E6"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18D2462"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0EB997AD" w14:textId="77777777" w:rsidR="00115C98" w:rsidRPr="0026159D" w:rsidRDefault="00115C98" w:rsidP="00115C98">
            <w:pPr>
              <w:jc w:val="center"/>
              <w:rPr>
                <w:color w:val="000000"/>
                <w:sz w:val="22"/>
              </w:rPr>
            </w:pPr>
          </w:p>
        </w:tc>
      </w:tr>
      <w:tr w:rsidR="00115C98" w:rsidRPr="0026159D" w14:paraId="02F88972"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6FEEBE03"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34FC7732"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54759327"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D9B1EC7" w14:textId="77777777" w:rsidR="00115C98" w:rsidRPr="0026159D" w:rsidRDefault="00115C98" w:rsidP="00115C98">
            <w:pPr>
              <w:jc w:val="center"/>
              <w:rPr>
                <w:color w:val="000000"/>
                <w:sz w:val="22"/>
              </w:rPr>
            </w:pPr>
          </w:p>
        </w:tc>
      </w:tr>
      <w:tr w:rsidR="00115C98" w:rsidRPr="0026159D" w14:paraId="0E02E1C5"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3BD8307"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68586841"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22A465C0"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17E02BF4" w14:textId="77777777" w:rsidR="00115C98" w:rsidRPr="0026159D" w:rsidRDefault="00115C98" w:rsidP="00115C98">
            <w:pPr>
              <w:jc w:val="center"/>
              <w:rPr>
                <w:color w:val="000000"/>
                <w:sz w:val="22"/>
              </w:rPr>
            </w:pPr>
          </w:p>
        </w:tc>
      </w:tr>
      <w:tr w:rsidR="00115C98" w:rsidRPr="0026159D" w14:paraId="5A058B76"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F9C09E7"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0349366"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C077789"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0581A78D" w14:textId="77777777" w:rsidR="00115C98" w:rsidRPr="0026159D" w:rsidRDefault="00115C98" w:rsidP="00115C98">
            <w:pPr>
              <w:jc w:val="center"/>
              <w:rPr>
                <w:color w:val="000000"/>
                <w:sz w:val="22"/>
              </w:rPr>
            </w:pPr>
          </w:p>
        </w:tc>
      </w:tr>
      <w:tr w:rsidR="00115C98" w:rsidRPr="0026159D" w14:paraId="639E89E6"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21C41366"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7A28E83F"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0E62C1EF"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7DB6A9D7" w14:textId="77777777" w:rsidR="00115C98" w:rsidRPr="0026159D" w:rsidRDefault="00115C98" w:rsidP="00115C98">
            <w:pPr>
              <w:jc w:val="center"/>
              <w:rPr>
                <w:color w:val="000000"/>
                <w:sz w:val="22"/>
              </w:rPr>
            </w:pPr>
          </w:p>
        </w:tc>
      </w:tr>
      <w:tr w:rsidR="00115C98" w:rsidRPr="0026159D" w14:paraId="4DF8CA3E"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41D32DE"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7F354137"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913E1A1"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AC3A0B3" w14:textId="77777777" w:rsidR="00115C98" w:rsidRPr="0026159D" w:rsidRDefault="00115C98" w:rsidP="00115C98">
            <w:pPr>
              <w:jc w:val="center"/>
              <w:rPr>
                <w:color w:val="000000"/>
                <w:sz w:val="22"/>
              </w:rPr>
            </w:pPr>
          </w:p>
        </w:tc>
      </w:tr>
      <w:tr w:rsidR="00115C98" w:rsidRPr="0026159D" w14:paraId="7A0D80CD"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C7396D8"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596ED301"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0BA1B4D8"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55A37006" w14:textId="77777777" w:rsidR="00115C98" w:rsidRPr="0026159D" w:rsidRDefault="00115C98" w:rsidP="00115C98">
            <w:pPr>
              <w:jc w:val="center"/>
              <w:rPr>
                <w:color w:val="000000"/>
                <w:sz w:val="22"/>
              </w:rPr>
            </w:pPr>
          </w:p>
        </w:tc>
      </w:tr>
      <w:tr w:rsidR="00115C98" w:rsidRPr="0026159D" w14:paraId="70CFEAF8"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3132484"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06CD975"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2ADF40EF"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51CAEC16" w14:textId="77777777" w:rsidR="00115C98" w:rsidRPr="0026159D" w:rsidRDefault="00115C98" w:rsidP="00115C98">
            <w:pPr>
              <w:jc w:val="center"/>
              <w:rPr>
                <w:color w:val="000000"/>
                <w:sz w:val="22"/>
              </w:rPr>
            </w:pPr>
          </w:p>
        </w:tc>
      </w:tr>
      <w:tr w:rsidR="00115C98" w:rsidRPr="0026159D" w14:paraId="7A70BFAB"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3762A45"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174094C7"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23984593"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23B1E37C" w14:textId="77777777" w:rsidR="00115C98" w:rsidRPr="0026159D" w:rsidRDefault="00115C98" w:rsidP="00115C98">
            <w:pPr>
              <w:jc w:val="center"/>
              <w:rPr>
                <w:color w:val="000000"/>
                <w:sz w:val="22"/>
              </w:rPr>
            </w:pPr>
          </w:p>
        </w:tc>
      </w:tr>
      <w:tr w:rsidR="00115C98" w:rsidRPr="0026159D" w14:paraId="484431F2"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2760918"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1547AEDE"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7A0C499F"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47143D6" w14:textId="77777777" w:rsidR="00115C98" w:rsidRPr="0026159D" w:rsidRDefault="00115C98" w:rsidP="00115C98">
            <w:pPr>
              <w:jc w:val="center"/>
              <w:rPr>
                <w:color w:val="000000"/>
                <w:sz w:val="22"/>
              </w:rPr>
            </w:pPr>
          </w:p>
        </w:tc>
      </w:tr>
      <w:tr w:rsidR="00115C98" w:rsidRPr="0026159D" w14:paraId="2154497B"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B3CFC82"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6DB00122"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14286393"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6C80B95E" w14:textId="77777777" w:rsidR="00115C98" w:rsidRPr="0026159D" w:rsidRDefault="00115C98" w:rsidP="00115C98">
            <w:pPr>
              <w:jc w:val="center"/>
              <w:rPr>
                <w:color w:val="000000"/>
                <w:sz w:val="22"/>
              </w:rPr>
            </w:pPr>
          </w:p>
        </w:tc>
      </w:tr>
      <w:tr w:rsidR="00115C98" w:rsidRPr="0026159D" w14:paraId="2C2FD546"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3993B0C0"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71F09103"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4F80312"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299AA16F" w14:textId="77777777" w:rsidR="00115C98" w:rsidRPr="0026159D" w:rsidRDefault="00115C98" w:rsidP="00115C98">
            <w:pPr>
              <w:jc w:val="center"/>
              <w:rPr>
                <w:color w:val="000000"/>
                <w:sz w:val="22"/>
              </w:rPr>
            </w:pPr>
          </w:p>
        </w:tc>
      </w:tr>
      <w:tr w:rsidR="00115C98" w:rsidRPr="0026159D" w14:paraId="0DF548B5"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4215AFE0"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55090F39"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5799D84B"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40BA63D" w14:textId="77777777" w:rsidR="00115C98" w:rsidRPr="0026159D" w:rsidRDefault="00115C98" w:rsidP="00115C98">
            <w:pPr>
              <w:jc w:val="center"/>
              <w:rPr>
                <w:color w:val="000000"/>
                <w:sz w:val="22"/>
              </w:rPr>
            </w:pPr>
          </w:p>
        </w:tc>
      </w:tr>
      <w:tr w:rsidR="00115C98" w:rsidRPr="0026159D" w14:paraId="23AFD120"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5F2F35D"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246F05B0"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5239EEAD"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13865677" w14:textId="77777777" w:rsidR="00115C98" w:rsidRPr="0026159D" w:rsidRDefault="00115C98" w:rsidP="00115C98">
            <w:pPr>
              <w:jc w:val="center"/>
              <w:rPr>
                <w:color w:val="000000"/>
                <w:sz w:val="22"/>
              </w:rPr>
            </w:pPr>
          </w:p>
        </w:tc>
      </w:tr>
      <w:tr w:rsidR="00115C98" w:rsidRPr="0026159D" w14:paraId="50902A91"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2AF66D73"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AD1B0CA"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69781151"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E3D4BC2" w14:textId="77777777" w:rsidR="00115C98" w:rsidRPr="0026159D" w:rsidRDefault="00115C98" w:rsidP="00115C98">
            <w:pPr>
              <w:jc w:val="center"/>
              <w:rPr>
                <w:color w:val="000000"/>
                <w:sz w:val="22"/>
              </w:rPr>
            </w:pPr>
          </w:p>
        </w:tc>
      </w:tr>
      <w:tr w:rsidR="00115C98" w:rsidRPr="0026159D" w14:paraId="00B2EDEF"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45BDD564"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1EB03991"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699D3A27"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FCCD923" w14:textId="77777777" w:rsidR="00115C98" w:rsidRPr="0026159D" w:rsidRDefault="00115C98" w:rsidP="00115C98">
            <w:pPr>
              <w:jc w:val="center"/>
              <w:rPr>
                <w:color w:val="000000"/>
                <w:sz w:val="22"/>
              </w:rPr>
            </w:pPr>
          </w:p>
        </w:tc>
      </w:tr>
      <w:tr w:rsidR="00115C98" w:rsidRPr="0026159D" w14:paraId="2E552B29"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6B5E919C"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2604F8D3"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27CA6BEE"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1B9B428F" w14:textId="77777777" w:rsidR="00115C98" w:rsidRPr="0026159D" w:rsidRDefault="00115C98" w:rsidP="00115C98">
            <w:pPr>
              <w:jc w:val="center"/>
              <w:rPr>
                <w:color w:val="000000"/>
                <w:sz w:val="22"/>
              </w:rPr>
            </w:pPr>
          </w:p>
        </w:tc>
      </w:tr>
    </w:tbl>
    <w:p w14:paraId="14659B1D" w14:textId="77777777" w:rsidR="00654754" w:rsidRDefault="00654754" w:rsidP="00F96FA4">
      <w:pPr>
        <w:pStyle w:val="UTEM-APPENDIXTITLE"/>
      </w:pPr>
    </w:p>
    <w:sectPr w:rsidR="00654754" w:rsidSect="00BE6572">
      <w:pgSz w:w="11909" w:h="16834" w:code="9"/>
      <w:pgMar w:top="1418" w:right="1418" w:bottom="1418" w:left="1701"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85796" w14:textId="77777777" w:rsidR="00BE6572" w:rsidRDefault="00BE6572" w:rsidP="006A6AAD">
      <w:r>
        <w:separator/>
      </w:r>
    </w:p>
    <w:p w14:paraId="6234FA58" w14:textId="77777777" w:rsidR="00BE6572" w:rsidRDefault="00BE6572"/>
    <w:p w14:paraId="2574EEB1" w14:textId="77777777" w:rsidR="00BE6572" w:rsidRDefault="00BE6572"/>
  </w:endnote>
  <w:endnote w:type="continuationSeparator" w:id="0">
    <w:p w14:paraId="1C9E31DA" w14:textId="77777777" w:rsidR="00BE6572" w:rsidRDefault="00BE6572" w:rsidP="006A6AAD">
      <w:r>
        <w:continuationSeparator/>
      </w:r>
    </w:p>
    <w:p w14:paraId="7BEB31BD" w14:textId="77777777" w:rsidR="00BE6572" w:rsidRDefault="00BE6572"/>
    <w:p w14:paraId="08E00CAF" w14:textId="77777777" w:rsidR="00BE6572" w:rsidRDefault="00BE65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D20A" w14:textId="77777777" w:rsidR="00420C07" w:rsidRDefault="00420C07" w:rsidP="0034361F">
    <w:pPr>
      <w:pStyle w:val="Footer"/>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5E7A" w14:textId="77777777" w:rsidR="00420C07" w:rsidRDefault="00420C07">
    <w:pPr>
      <w:pStyle w:val="Footer"/>
      <w:jc w:val="right"/>
    </w:pPr>
  </w:p>
  <w:p w14:paraId="49881D9A" w14:textId="77777777" w:rsidR="00420C07" w:rsidRDefault="00420C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2756" w14:textId="77777777" w:rsidR="00B70F1B" w:rsidRDefault="00B70F1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CF6D" w14:textId="77777777" w:rsidR="00B70F1B" w:rsidRDefault="00B70F1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761181"/>
      <w:docPartObj>
        <w:docPartGallery w:val="Page Numbers (Bottom of Page)"/>
        <w:docPartUnique/>
      </w:docPartObj>
    </w:sdtPr>
    <w:sdtEndPr>
      <w:rPr>
        <w:noProof/>
      </w:rPr>
    </w:sdtEndPr>
    <w:sdtContent>
      <w:p w14:paraId="214D24C9" w14:textId="2F584489" w:rsidR="00B70F1B" w:rsidRDefault="00B70F1B">
        <w:pPr>
          <w:pStyle w:val="Footer"/>
          <w:jc w:val="center"/>
        </w:pPr>
        <w:r>
          <w:fldChar w:fldCharType="begin"/>
        </w:r>
        <w:r>
          <w:instrText xml:space="preserve"> PAGE   \* MERGEFORMAT </w:instrText>
        </w:r>
        <w:r>
          <w:fldChar w:fldCharType="separate"/>
        </w:r>
        <w:r w:rsidR="00AB5919">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0152E" w14:textId="77777777" w:rsidR="00BE6572" w:rsidRDefault="00BE6572" w:rsidP="006A6AAD">
      <w:r>
        <w:separator/>
      </w:r>
    </w:p>
    <w:p w14:paraId="52495DFA" w14:textId="77777777" w:rsidR="00BE6572" w:rsidRDefault="00BE6572"/>
    <w:p w14:paraId="63A7189C" w14:textId="77777777" w:rsidR="00BE6572" w:rsidRDefault="00BE6572"/>
  </w:footnote>
  <w:footnote w:type="continuationSeparator" w:id="0">
    <w:p w14:paraId="5C36AD18" w14:textId="77777777" w:rsidR="00BE6572" w:rsidRDefault="00BE6572" w:rsidP="006A6AAD">
      <w:r>
        <w:continuationSeparator/>
      </w:r>
    </w:p>
    <w:p w14:paraId="389B6110" w14:textId="77777777" w:rsidR="00BE6572" w:rsidRDefault="00BE6572"/>
    <w:p w14:paraId="3BE77981" w14:textId="77777777" w:rsidR="00BE6572" w:rsidRDefault="00BE65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473F"/>
    <w:multiLevelType w:val="hybridMultilevel"/>
    <w:tmpl w:val="E2F2F9A8"/>
    <w:lvl w:ilvl="0" w:tplc="B0261228">
      <w:start w:val="1"/>
      <w:numFmt w:val="lowerRoman"/>
      <w:pStyle w:val="Heading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81B99"/>
    <w:multiLevelType w:val="hybridMultilevel"/>
    <w:tmpl w:val="03A8AEA0"/>
    <w:lvl w:ilvl="0" w:tplc="C11E56C4">
      <w:start w:val="1"/>
      <w:numFmt w:val="lowerRoman"/>
      <w:pStyle w:val="UTEMPARALISTi"/>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D43FDC"/>
    <w:multiLevelType w:val="hybridMultilevel"/>
    <w:tmpl w:val="3CDC13CC"/>
    <w:lvl w:ilvl="0" w:tplc="9D2AFA18">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6B99"/>
    <w:multiLevelType w:val="hybridMultilevel"/>
    <w:tmpl w:val="C14C1016"/>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15:restartNumberingAfterBreak="0">
    <w:nsid w:val="1F0B3039"/>
    <w:multiLevelType w:val="hybridMultilevel"/>
    <w:tmpl w:val="F3C21C12"/>
    <w:lvl w:ilvl="0" w:tplc="6156B188">
      <w:start w:val="1"/>
      <w:numFmt w:val="lowerLetter"/>
      <w:pStyle w:val="UTEMPARALISTabc"/>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022E3D"/>
    <w:multiLevelType w:val="hybridMultilevel"/>
    <w:tmpl w:val="24368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5A56A17"/>
    <w:multiLevelType w:val="hybridMultilevel"/>
    <w:tmpl w:val="CB842EE4"/>
    <w:lvl w:ilvl="0" w:tplc="2EEED764">
      <w:start w:val="1"/>
      <w:numFmt w:val="bullet"/>
      <w:pStyle w:val="UTEMPARALISTbullet"/>
      <w:lvlText w:val=""/>
      <w:lvlJc w:val="left"/>
      <w:pPr>
        <w:ind w:left="2327" w:hanging="360"/>
      </w:pPr>
      <w:rPr>
        <w:rFonts w:ascii="Symbol" w:hAnsi="Symbol" w:hint="default"/>
      </w:rPr>
    </w:lvl>
    <w:lvl w:ilvl="1" w:tplc="04090003" w:tentative="1">
      <w:start w:val="1"/>
      <w:numFmt w:val="bullet"/>
      <w:lvlText w:val="o"/>
      <w:lvlJc w:val="left"/>
      <w:pPr>
        <w:ind w:left="3047" w:hanging="360"/>
      </w:pPr>
      <w:rPr>
        <w:rFonts w:ascii="Courier New" w:hAnsi="Courier New" w:cs="Courier New" w:hint="default"/>
      </w:rPr>
    </w:lvl>
    <w:lvl w:ilvl="2" w:tplc="04090005" w:tentative="1">
      <w:start w:val="1"/>
      <w:numFmt w:val="bullet"/>
      <w:lvlText w:val=""/>
      <w:lvlJc w:val="left"/>
      <w:pPr>
        <w:ind w:left="3767" w:hanging="360"/>
      </w:pPr>
      <w:rPr>
        <w:rFonts w:ascii="Wingdings" w:hAnsi="Wingdings" w:hint="default"/>
      </w:rPr>
    </w:lvl>
    <w:lvl w:ilvl="3" w:tplc="04090001" w:tentative="1">
      <w:start w:val="1"/>
      <w:numFmt w:val="bullet"/>
      <w:lvlText w:val=""/>
      <w:lvlJc w:val="left"/>
      <w:pPr>
        <w:ind w:left="4487" w:hanging="360"/>
      </w:pPr>
      <w:rPr>
        <w:rFonts w:ascii="Symbol" w:hAnsi="Symbol" w:hint="default"/>
      </w:rPr>
    </w:lvl>
    <w:lvl w:ilvl="4" w:tplc="04090003" w:tentative="1">
      <w:start w:val="1"/>
      <w:numFmt w:val="bullet"/>
      <w:lvlText w:val="o"/>
      <w:lvlJc w:val="left"/>
      <w:pPr>
        <w:ind w:left="5207" w:hanging="360"/>
      </w:pPr>
      <w:rPr>
        <w:rFonts w:ascii="Courier New" w:hAnsi="Courier New" w:cs="Courier New" w:hint="default"/>
      </w:rPr>
    </w:lvl>
    <w:lvl w:ilvl="5" w:tplc="04090005" w:tentative="1">
      <w:start w:val="1"/>
      <w:numFmt w:val="bullet"/>
      <w:lvlText w:val=""/>
      <w:lvlJc w:val="left"/>
      <w:pPr>
        <w:ind w:left="5927" w:hanging="360"/>
      </w:pPr>
      <w:rPr>
        <w:rFonts w:ascii="Wingdings" w:hAnsi="Wingdings" w:hint="default"/>
      </w:rPr>
    </w:lvl>
    <w:lvl w:ilvl="6" w:tplc="04090001" w:tentative="1">
      <w:start w:val="1"/>
      <w:numFmt w:val="bullet"/>
      <w:lvlText w:val=""/>
      <w:lvlJc w:val="left"/>
      <w:pPr>
        <w:ind w:left="6647" w:hanging="360"/>
      </w:pPr>
      <w:rPr>
        <w:rFonts w:ascii="Symbol" w:hAnsi="Symbol" w:hint="default"/>
      </w:rPr>
    </w:lvl>
    <w:lvl w:ilvl="7" w:tplc="04090003" w:tentative="1">
      <w:start w:val="1"/>
      <w:numFmt w:val="bullet"/>
      <w:lvlText w:val="o"/>
      <w:lvlJc w:val="left"/>
      <w:pPr>
        <w:ind w:left="7367" w:hanging="360"/>
      </w:pPr>
      <w:rPr>
        <w:rFonts w:ascii="Courier New" w:hAnsi="Courier New" w:cs="Courier New" w:hint="default"/>
      </w:rPr>
    </w:lvl>
    <w:lvl w:ilvl="8" w:tplc="04090005" w:tentative="1">
      <w:start w:val="1"/>
      <w:numFmt w:val="bullet"/>
      <w:lvlText w:val=""/>
      <w:lvlJc w:val="left"/>
      <w:pPr>
        <w:ind w:left="8087" w:hanging="360"/>
      </w:pPr>
      <w:rPr>
        <w:rFonts w:ascii="Wingdings" w:hAnsi="Wingdings" w:hint="default"/>
      </w:rPr>
    </w:lvl>
  </w:abstractNum>
  <w:abstractNum w:abstractNumId="7" w15:restartNumberingAfterBreak="0">
    <w:nsid w:val="275175F7"/>
    <w:multiLevelType w:val="hybridMultilevel"/>
    <w:tmpl w:val="C3B22D7C"/>
    <w:lvl w:ilvl="0" w:tplc="376C727C">
      <w:start w:val="1"/>
      <w:numFmt w:val="decimal"/>
      <w:lvlText w:val="%1."/>
      <w:lvlJc w:val="left"/>
      <w:pPr>
        <w:ind w:left="1531" w:hanging="339"/>
      </w:pPr>
      <w:rPr>
        <w:rFonts w:ascii="Times New Roman" w:eastAsia="Times New Roman" w:hAnsi="Times New Roman" w:cs="Times New Roman" w:hint="default"/>
        <w:w w:val="102"/>
        <w:sz w:val="22"/>
        <w:szCs w:val="22"/>
        <w:lang w:val="ms" w:eastAsia="en-US" w:bidi="ar-SA"/>
      </w:rPr>
    </w:lvl>
    <w:lvl w:ilvl="1" w:tplc="98CEA3EC">
      <w:numFmt w:val="bullet"/>
      <w:lvlText w:val="•"/>
      <w:lvlJc w:val="left"/>
      <w:pPr>
        <w:ind w:left="2266" w:hanging="339"/>
      </w:pPr>
      <w:rPr>
        <w:rFonts w:hint="default"/>
        <w:lang w:val="ms" w:eastAsia="en-US" w:bidi="ar-SA"/>
      </w:rPr>
    </w:lvl>
    <w:lvl w:ilvl="2" w:tplc="03366D5E">
      <w:numFmt w:val="bullet"/>
      <w:lvlText w:val="•"/>
      <w:lvlJc w:val="left"/>
      <w:pPr>
        <w:ind w:left="2992" w:hanging="339"/>
      </w:pPr>
      <w:rPr>
        <w:rFonts w:hint="default"/>
        <w:lang w:val="ms" w:eastAsia="en-US" w:bidi="ar-SA"/>
      </w:rPr>
    </w:lvl>
    <w:lvl w:ilvl="3" w:tplc="45FE7E7A">
      <w:numFmt w:val="bullet"/>
      <w:lvlText w:val="•"/>
      <w:lvlJc w:val="left"/>
      <w:pPr>
        <w:ind w:left="3718" w:hanging="339"/>
      </w:pPr>
      <w:rPr>
        <w:rFonts w:hint="default"/>
        <w:lang w:val="ms" w:eastAsia="en-US" w:bidi="ar-SA"/>
      </w:rPr>
    </w:lvl>
    <w:lvl w:ilvl="4" w:tplc="9CDE9182">
      <w:numFmt w:val="bullet"/>
      <w:lvlText w:val="•"/>
      <w:lvlJc w:val="left"/>
      <w:pPr>
        <w:ind w:left="4444" w:hanging="339"/>
      </w:pPr>
      <w:rPr>
        <w:rFonts w:hint="default"/>
        <w:lang w:val="ms" w:eastAsia="en-US" w:bidi="ar-SA"/>
      </w:rPr>
    </w:lvl>
    <w:lvl w:ilvl="5" w:tplc="956E0E50">
      <w:numFmt w:val="bullet"/>
      <w:lvlText w:val="•"/>
      <w:lvlJc w:val="left"/>
      <w:pPr>
        <w:ind w:left="5170" w:hanging="339"/>
      </w:pPr>
      <w:rPr>
        <w:rFonts w:hint="default"/>
        <w:lang w:val="ms" w:eastAsia="en-US" w:bidi="ar-SA"/>
      </w:rPr>
    </w:lvl>
    <w:lvl w:ilvl="6" w:tplc="4FB06728">
      <w:numFmt w:val="bullet"/>
      <w:lvlText w:val="•"/>
      <w:lvlJc w:val="left"/>
      <w:pPr>
        <w:ind w:left="5896" w:hanging="339"/>
      </w:pPr>
      <w:rPr>
        <w:rFonts w:hint="default"/>
        <w:lang w:val="ms" w:eastAsia="en-US" w:bidi="ar-SA"/>
      </w:rPr>
    </w:lvl>
    <w:lvl w:ilvl="7" w:tplc="D7929360">
      <w:numFmt w:val="bullet"/>
      <w:lvlText w:val="•"/>
      <w:lvlJc w:val="left"/>
      <w:pPr>
        <w:ind w:left="6622" w:hanging="339"/>
      </w:pPr>
      <w:rPr>
        <w:rFonts w:hint="default"/>
        <w:lang w:val="ms" w:eastAsia="en-US" w:bidi="ar-SA"/>
      </w:rPr>
    </w:lvl>
    <w:lvl w:ilvl="8" w:tplc="5074C9FA">
      <w:numFmt w:val="bullet"/>
      <w:lvlText w:val="•"/>
      <w:lvlJc w:val="left"/>
      <w:pPr>
        <w:ind w:left="7348" w:hanging="339"/>
      </w:pPr>
      <w:rPr>
        <w:rFonts w:hint="default"/>
        <w:lang w:val="ms" w:eastAsia="en-US" w:bidi="ar-SA"/>
      </w:rPr>
    </w:lvl>
  </w:abstractNum>
  <w:abstractNum w:abstractNumId="8" w15:restartNumberingAfterBreak="0">
    <w:nsid w:val="2BBF7903"/>
    <w:multiLevelType w:val="hybridMultilevel"/>
    <w:tmpl w:val="E49A6460"/>
    <w:lvl w:ilvl="0" w:tplc="4112C832">
      <w:start w:val="1"/>
      <w:numFmt w:val="lowerLetter"/>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9" w15:restartNumberingAfterBreak="0">
    <w:nsid w:val="34C5239B"/>
    <w:multiLevelType w:val="hybridMultilevel"/>
    <w:tmpl w:val="CA327A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6E29FA"/>
    <w:multiLevelType w:val="hybridMultilevel"/>
    <w:tmpl w:val="35A8D522"/>
    <w:lvl w:ilvl="0" w:tplc="68E696DE">
      <w:start w:val="25"/>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 w15:restartNumberingAfterBreak="0">
    <w:nsid w:val="3DF17DD3"/>
    <w:multiLevelType w:val="hybridMultilevel"/>
    <w:tmpl w:val="BAA60156"/>
    <w:lvl w:ilvl="0" w:tplc="AE0CA068">
      <w:start w:val="1"/>
      <w:numFmt w:val="decimal"/>
      <w:lvlText w:val="%1."/>
      <w:lvlJc w:val="left"/>
      <w:pPr>
        <w:ind w:left="782" w:hanging="360"/>
      </w:pPr>
      <w:rPr>
        <w:rFonts w:ascii="Times New Roman" w:eastAsia="Times New Roman" w:hAnsi="Times New Roman" w:cs="Times New Roman" w:hint="default"/>
        <w:w w:val="100"/>
        <w:sz w:val="24"/>
        <w:szCs w:val="24"/>
        <w:lang w:val="ms" w:eastAsia="en-US" w:bidi="ar-SA"/>
      </w:rPr>
    </w:lvl>
    <w:lvl w:ilvl="1" w:tplc="6302E22A">
      <w:numFmt w:val="bullet"/>
      <w:lvlText w:val="☐"/>
      <w:lvlJc w:val="left"/>
      <w:pPr>
        <w:ind w:left="2657" w:hanging="708"/>
      </w:pPr>
      <w:rPr>
        <w:rFonts w:ascii="MS Gothic" w:eastAsia="MS Gothic" w:hAnsi="MS Gothic" w:cs="MS Gothic" w:hint="default"/>
        <w:w w:val="99"/>
        <w:position w:val="7"/>
        <w:sz w:val="44"/>
        <w:szCs w:val="44"/>
        <w:lang w:val="ms" w:eastAsia="en-US" w:bidi="ar-SA"/>
      </w:rPr>
    </w:lvl>
    <w:lvl w:ilvl="2" w:tplc="11703862">
      <w:numFmt w:val="bullet"/>
      <w:lvlText w:val="•"/>
      <w:lvlJc w:val="left"/>
      <w:pPr>
        <w:ind w:left="3401" w:hanging="708"/>
      </w:pPr>
      <w:rPr>
        <w:rFonts w:hint="default"/>
        <w:lang w:val="ms" w:eastAsia="en-US" w:bidi="ar-SA"/>
      </w:rPr>
    </w:lvl>
    <w:lvl w:ilvl="3" w:tplc="6E8A10B0">
      <w:numFmt w:val="bullet"/>
      <w:lvlText w:val="•"/>
      <w:lvlJc w:val="left"/>
      <w:pPr>
        <w:ind w:left="4142" w:hanging="708"/>
      </w:pPr>
      <w:rPr>
        <w:rFonts w:hint="default"/>
        <w:lang w:val="ms" w:eastAsia="en-US" w:bidi="ar-SA"/>
      </w:rPr>
    </w:lvl>
    <w:lvl w:ilvl="4" w:tplc="7E4A69AA">
      <w:numFmt w:val="bullet"/>
      <w:lvlText w:val="•"/>
      <w:lvlJc w:val="left"/>
      <w:pPr>
        <w:ind w:left="4883" w:hanging="708"/>
      </w:pPr>
      <w:rPr>
        <w:rFonts w:hint="default"/>
        <w:lang w:val="ms" w:eastAsia="en-US" w:bidi="ar-SA"/>
      </w:rPr>
    </w:lvl>
    <w:lvl w:ilvl="5" w:tplc="254A01EA">
      <w:numFmt w:val="bullet"/>
      <w:lvlText w:val="•"/>
      <w:lvlJc w:val="left"/>
      <w:pPr>
        <w:ind w:left="5624" w:hanging="708"/>
      </w:pPr>
      <w:rPr>
        <w:rFonts w:hint="default"/>
        <w:lang w:val="ms" w:eastAsia="en-US" w:bidi="ar-SA"/>
      </w:rPr>
    </w:lvl>
    <w:lvl w:ilvl="6" w:tplc="D136798A">
      <w:numFmt w:val="bullet"/>
      <w:lvlText w:val="•"/>
      <w:lvlJc w:val="left"/>
      <w:pPr>
        <w:ind w:left="6365" w:hanging="708"/>
      </w:pPr>
      <w:rPr>
        <w:rFonts w:hint="default"/>
        <w:lang w:val="ms" w:eastAsia="en-US" w:bidi="ar-SA"/>
      </w:rPr>
    </w:lvl>
    <w:lvl w:ilvl="7" w:tplc="44EA485C">
      <w:numFmt w:val="bullet"/>
      <w:lvlText w:val="•"/>
      <w:lvlJc w:val="left"/>
      <w:pPr>
        <w:ind w:left="7106" w:hanging="708"/>
      </w:pPr>
      <w:rPr>
        <w:rFonts w:hint="default"/>
        <w:lang w:val="ms" w:eastAsia="en-US" w:bidi="ar-SA"/>
      </w:rPr>
    </w:lvl>
    <w:lvl w:ilvl="8" w:tplc="4C780862">
      <w:numFmt w:val="bullet"/>
      <w:lvlText w:val="•"/>
      <w:lvlJc w:val="left"/>
      <w:pPr>
        <w:ind w:left="7847" w:hanging="708"/>
      </w:pPr>
      <w:rPr>
        <w:rFonts w:hint="default"/>
        <w:lang w:val="ms" w:eastAsia="en-US" w:bidi="ar-SA"/>
      </w:rPr>
    </w:lvl>
  </w:abstractNum>
  <w:abstractNum w:abstractNumId="12" w15:restartNumberingAfterBreak="0">
    <w:nsid w:val="3FFF63B8"/>
    <w:multiLevelType w:val="hybridMultilevel"/>
    <w:tmpl w:val="9D7873FC"/>
    <w:lvl w:ilvl="0" w:tplc="2E2EFC44">
      <w:start w:val="1"/>
      <w:numFmt w:val="bullet"/>
      <w:pStyle w:val="Heading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4720C1"/>
    <w:multiLevelType w:val="hybridMultilevel"/>
    <w:tmpl w:val="E49A6460"/>
    <w:lvl w:ilvl="0" w:tplc="4112C832">
      <w:start w:val="1"/>
      <w:numFmt w:val="lowerLetter"/>
      <w:lvlText w:val="%1)"/>
      <w:lvlJc w:val="left"/>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4" w15:restartNumberingAfterBreak="0">
    <w:nsid w:val="4A816F52"/>
    <w:multiLevelType w:val="hybridMultilevel"/>
    <w:tmpl w:val="DF82352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 w15:restartNumberingAfterBreak="0">
    <w:nsid w:val="4CED712A"/>
    <w:multiLevelType w:val="hybridMultilevel"/>
    <w:tmpl w:val="E49A6460"/>
    <w:lvl w:ilvl="0" w:tplc="4112C832">
      <w:start w:val="1"/>
      <w:numFmt w:val="lowerLetter"/>
      <w:lvlText w:val="%1)"/>
      <w:lvlJc w:val="left"/>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6" w15:restartNumberingAfterBreak="0">
    <w:nsid w:val="4F75013D"/>
    <w:multiLevelType w:val="hybridMultilevel"/>
    <w:tmpl w:val="687E16AC"/>
    <w:lvl w:ilvl="0" w:tplc="DD14018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52CA544A"/>
    <w:multiLevelType w:val="singleLevel"/>
    <w:tmpl w:val="768403F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8" w15:restartNumberingAfterBreak="0">
    <w:nsid w:val="5D570A6D"/>
    <w:multiLevelType w:val="multilevel"/>
    <w:tmpl w:val="EE20D21A"/>
    <w:lvl w:ilvl="0">
      <w:start w:val="1"/>
      <w:numFmt w:val="decimal"/>
      <w:pStyle w:val="Heading1"/>
      <w:lvlText w:val="CHAPTER %1"/>
      <w:lvlJc w:val="left"/>
      <w:pPr>
        <w:tabs>
          <w:tab w:val="num" w:pos="72"/>
        </w:tabs>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720"/>
      </w:pPr>
      <w:rPr>
        <w:rFonts w:hint="default"/>
        <w:color w:val="000000" w:themeColor="text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lowerLetter"/>
      <w:lvlText w:val="%5"/>
      <w:lvlJc w:val="left"/>
      <w:pPr>
        <w:ind w:left="0" w:firstLine="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19" w15:restartNumberingAfterBreak="0">
    <w:nsid w:val="7DFE41AE"/>
    <w:multiLevelType w:val="hybridMultilevel"/>
    <w:tmpl w:val="04347DC0"/>
    <w:lvl w:ilvl="0" w:tplc="0409001B">
      <w:start w:val="1"/>
      <w:numFmt w:val="lowerRoman"/>
      <w:lvlText w:val="%1."/>
      <w:lvlJc w:val="righ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num w:numId="1" w16cid:durableId="1585259487">
    <w:abstractNumId w:val="18"/>
  </w:num>
  <w:num w:numId="2" w16cid:durableId="947006120">
    <w:abstractNumId w:val="2"/>
  </w:num>
  <w:num w:numId="3" w16cid:durableId="1213614208">
    <w:abstractNumId w:val="12"/>
  </w:num>
  <w:num w:numId="4" w16cid:durableId="519898353">
    <w:abstractNumId w:val="0"/>
  </w:num>
  <w:num w:numId="5" w16cid:durableId="1160391750">
    <w:abstractNumId w:val="4"/>
  </w:num>
  <w:num w:numId="6" w16cid:durableId="1149637035">
    <w:abstractNumId w:val="6"/>
  </w:num>
  <w:num w:numId="7" w16cid:durableId="807625631">
    <w:abstractNumId w:val="1"/>
  </w:num>
  <w:num w:numId="8" w16cid:durableId="159590888">
    <w:abstractNumId w:val="14"/>
  </w:num>
  <w:num w:numId="9" w16cid:durableId="1235973614">
    <w:abstractNumId w:val="10"/>
  </w:num>
  <w:num w:numId="10" w16cid:durableId="1949267540">
    <w:abstractNumId w:val="1"/>
    <w:lvlOverride w:ilvl="0">
      <w:startOverride w:val="1"/>
    </w:lvlOverride>
  </w:num>
  <w:num w:numId="11" w16cid:durableId="1531331873">
    <w:abstractNumId w:val="13"/>
  </w:num>
  <w:num w:numId="12" w16cid:durableId="1223253030">
    <w:abstractNumId w:val="15"/>
  </w:num>
  <w:num w:numId="13" w16cid:durableId="891622512">
    <w:abstractNumId w:val="4"/>
  </w:num>
  <w:num w:numId="14" w16cid:durableId="561523521">
    <w:abstractNumId w:val="8"/>
  </w:num>
  <w:num w:numId="15" w16cid:durableId="1098987122">
    <w:abstractNumId w:val="8"/>
    <w:lvlOverride w:ilvl="0">
      <w:startOverride w:val="1"/>
    </w:lvlOverride>
  </w:num>
  <w:num w:numId="16" w16cid:durableId="110363046">
    <w:abstractNumId w:val="1"/>
    <w:lvlOverride w:ilvl="0">
      <w:startOverride w:val="1"/>
    </w:lvlOverride>
  </w:num>
  <w:num w:numId="17" w16cid:durableId="984507992">
    <w:abstractNumId w:val="1"/>
    <w:lvlOverride w:ilvl="0">
      <w:startOverride w:val="1"/>
    </w:lvlOverride>
  </w:num>
  <w:num w:numId="18" w16cid:durableId="1662809084">
    <w:abstractNumId w:val="19"/>
  </w:num>
  <w:num w:numId="19" w16cid:durableId="1438984910">
    <w:abstractNumId w:val="1"/>
  </w:num>
  <w:num w:numId="20" w16cid:durableId="1013188272">
    <w:abstractNumId w:val="1"/>
  </w:num>
  <w:num w:numId="21" w16cid:durableId="894587803">
    <w:abstractNumId w:val="4"/>
  </w:num>
  <w:num w:numId="22" w16cid:durableId="110709381">
    <w:abstractNumId w:val="4"/>
    <w:lvlOverride w:ilvl="0">
      <w:startOverride w:val="1"/>
    </w:lvlOverride>
  </w:num>
  <w:num w:numId="23" w16cid:durableId="1461072294">
    <w:abstractNumId w:val="1"/>
    <w:lvlOverride w:ilvl="0">
      <w:startOverride w:val="1"/>
    </w:lvlOverride>
  </w:num>
  <w:num w:numId="24" w16cid:durableId="81269655">
    <w:abstractNumId w:val="1"/>
    <w:lvlOverride w:ilvl="0">
      <w:startOverride w:val="1"/>
    </w:lvlOverride>
  </w:num>
  <w:num w:numId="25" w16cid:durableId="914586799">
    <w:abstractNumId w:val="4"/>
    <w:lvlOverride w:ilvl="0">
      <w:startOverride w:val="1"/>
    </w:lvlOverride>
  </w:num>
  <w:num w:numId="26" w16cid:durableId="1962299389">
    <w:abstractNumId w:val="1"/>
  </w:num>
  <w:num w:numId="27" w16cid:durableId="1757750491">
    <w:abstractNumId w:val="9"/>
  </w:num>
  <w:num w:numId="28" w16cid:durableId="1569924603">
    <w:abstractNumId w:val="3"/>
  </w:num>
  <w:num w:numId="29" w16cid:durableId="571040068">
    <w:abstractNumId w:val="11"/>
  </w:num>
  <w:num w:numId="30" w16cid:durableId="1450054046">
    <w:abstractNumId w:val="5"/>
  </w:num>
  <w:num w:numId="31" w16cid:durableId="458232851">
    <w:abstractNumId w:val="4"/>
    <w:lvlOverride w:ilvl="0">
      <w:startOverride w:val="1"/>
    </w:lvlOverride>
  </w:num>
  <w:num w:numId="32" w16cid:durableId="227376036">
    <w:abstractNumId w:val="17"/>
  </w:num>
  <w:num w:numId="33" w16cid:durableId="1295142221">
    <w:abstractNumId w:val="7"/>
  </w:num>
  <w:num w:numId="34" w16cid:durableId="20240153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423763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cumentProtection w:edit="forms" w:enforcement="0"/>
  <w:defaultTabStop w:val="14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BA4"/>
    <w:rsid w:val="00010E2C"/>
    <w:rsid w:val="00012D0D"/>
    <w:rsid w:val="00013DB8"/>
    <w:rsid w:val="00014076"/>
    <w:rsid w:val="00015EB3"/>
    <w:rsid w:val="00016FE9"/>
    <w:rsid w:val="00020F5F"/>
    <w:rsid w:val="00021D3D"/>
    <w:rsid w:val="000220EF"/>
    <w:rsid w:val="00030360"/>
    <w:rsid w:val="000325A5"/>
    <w:rsid w:val="00032FC3"/>
    <w:rsid w:val="0003594A"/>
    <w:rsid w:val="00040975"/>
    <w:rsid w:val="0004228C"/>
    <w:rsid w:val="000435BA"/>
    <w:rsid w:val="0004670D"/>
    <w:rsid w:val="00052913"/>
    <w:rsid w:val="00057A7D"/>
    <w:rsid w:val="00060B2B"/>
    <w:rsid w:val="000635E6"/>
    <w:rsid w:val="00070619"/>
    <w:rsid w:val="0007095A"/>
    <w:rsid w:val="00071164"/>
    <w:rsid w:val="000713EE"/>
    <w:rsid w:val="00074AC2"/>
    <w:rsid w:val="00077CE3"/>
    <w:rsid w:val="00077D54"/>
    <w:rsid w:val="00080A4F"/>
    <w:rsid w:val="00082545"/>
    <w:rsid w:val="00084D11"/>
    <w:rsid w:val="00086372"/>
    <w:rsid w:val="00086939"/>
    <w:rsid w:val="000909C2"/>
    <w:rsid w:val="00090E31"/>
    <w:rsid w:val="00091D37"/>
    <w:rsid w:val="000922A8"/>
    <w:rsid w:val="00095526"/>
    <w:rsid w:val="00095975"/>
    <w:rsid w:val="000A0A82"/>
    <w:rsid w:val="000A1DC1"/>
    <w:rsid w:val="000A1FAA"/>
    <w:rsid w:val="000A551D"/>
    <w:rsid w:val="000B1AFB"/>
    <w:rsid w:val="000B54EA"/>
    <w:rsid w:val="000B57FE"/>
    <w:rsid w:val="000B7ACB"/>
    <w:rsid w:val="000B7F39"/>
    <w:rsid w:val="000C218D"/>
    <w:rsid w:val="000C6D6B"/>
    <w:rsid w:val="000C7648"/>
    <w:rsid w:val="000D0686"/>
    <w:rsid w:val="000E031C"/>
    <w:rsid w:val="000E0592"/>
    <w:rsid w:val="000E18F0"/>
    <w:rsid w:val="000E3C65"/>
    <w:rsid w:val="000E757C"/>
    <w:rsid w:val="000E766B"/>
    <w:rsid w:val="000F29ED"/>
    <w:rsid w:val="00100607"/>
    <w:rsid w:val="001025C1"/>
    <w:rsid w:val="00104C02"/>
    <w:rsid w:val="00105DC7"/>
    <w:rsid w:val="00106F6D"/>
    <w:rsid w:val="00107E6F"/>
    <w:rsid w:val="0011009F"/>
    <w:rsid w:val="001122DC"/>
    <w:rsid w:val="001129E4"/>
    <w:rsid w:val="0011375A"/>
    <w:rsid w:val="00115C98"/>
    <w:rsid w:val="00116E78"/>
    <w:rsid w:val="00122BDF"/>
    <w:rsid w:val="0012420F"/>
    <w:rsid w:val="0013792E"/>
    <w:rsid w:val="00141363"/>
    <w:rsid w:val="001420B5"/>
    <w:rsid w:val="0014675F"/>
    <w:rsid w:val="00146DBA"/>
    <w:rsid w:val="001540F5"/>
    <w:rsid w:val="001550C7"/>
    <w:rsid w:val="00157E58"/>
    <w:rsid w:val="001672C1"/>
    <w:rsid w:val="0016759A"/>
    <w:rsid w:val="00176E6E"/>
    <w:rsid w:val="0017761D"/>
    <w:rsid w:val="0018446C"/>
    <w:rsid w:val="00190280"/>
    <w:rsid w:val="001913CA"/>
    <w:rsid w:val="00194A0D"/>
    <w:rsid w:val="0019532C"/>
    <w:rsid w:val="00195BEA"/>
    <w:rsid w:val="00196931"/>
    <w:rsid w:val="001A2B64"/>
    <w:rsid w:val="001A3BAC"/>
    <w:rsid w:val="001A6179"/>
    <w:rsid w:val="001A64D9"/>
    <w:rsid w:val="001A6B1C"/>
    <w:rsid w:val="001B2AE7"/>
    <w:rsid w:val="001C2470"/>
    <w:rsid w:val="001C558A"/>
    <w:rsid w:val="001C5631"/>
    <w:rsid w:val="001C798D"/>
    <w:rsid w:val="001D69A9"/>
    <w:rsid w:val="001D7F5D"/>
    <w:rsid w:val="001E0E71"/>
    <w:rsid w:val="001E2210"/>
    <w:rsid w:val="001E3259"/>
    <w:rsid w:val="001F4474"/>
    <w:rsid w:val="001F4C6F"/>
    <w:rsid w:val="001F5137"/>
    <w:rsid w:val="001F5DB8"/>
    <w:rsid w:val="00202FFB"/>
    <w:rsid w:val="00215102"/>
    <w:rsid w:val="0022020E"/>
    <w:rsid w:val="002203BD"/>
    <w:rsid w:val="00221EEF"/>
    <w:rsid w:val="0022446B"/>
    <w:rsid w:val="002244F4"/>
    <w:rsid w:val="00230467"/>
    <w:rsid w:val="00230683"/>
    <w:rsid w:val="00230FA7"/>
    <w:rsid w:val="00231A6C"/>
    <w:rsid w:val="0023282D"/>
    <w:rsid w:val="00233D2D"/>
    <w:rsid w:val="00235D3F"/>
    <w:rsid w:val="00235E6A"/>
    <w:rsid w:val="0023729D"/>
    <w:rsid w:val="00244D3C"/>
    <w:rsid w:val="00256951"/>
    <w:rsid w:val="00256994"/>
    <w:rsid w:val="00260401"/>
    <w:rsid w:val="002605B2"/>
    <w:rsid w:val="00260D40"/>
    <w:rsid w:val="002611F3"/>
    <w:rsid w:val="002615F2"/>
    <w:rsid w:val="00261B6A"/>
    <w:rsid w:val="00265901"/>
    <w:rsid w:val="002751AE"/>
    <w:rsid w:val="00275531"/>
    <w:rsid w:val="00275AAC"/>
    <w:rsid w:val="00277717"/>
    <w:rsid w:val="00277B89"/>
    <w:rsid w:val="00280596"/>
    <w:rsid w:val="00283257"/>
    <w:rsid w:val="00286678"/>
    <w:rsid w:val="00287663"/>
    <w:rsid w:val="002944B2"/>
    <w:rsid w:val="00295FFF"/>
    <w:rsid w:val="002A07CD"/>
    <w:rsid w:val="002A48BF"/>
    <w:rsid w:val="002B17B4"/>
    <w:rsid w:val="002B2694"/>
    <w:rsid w:val="002B4543"/>
    <w:rsid w:val="002B5239"/>
    <w:rsid w:val="002B61D8"/>
    <w:rsid w:val="002C0AFF"/>
    <w:rsid w:val="002C172E"/>
    <w:rsid w:val="002C1E18"/>
    <w:rsid w:val="002C22EF"/>
    <w:rsid w:val="002C2FA6"/>
    <w:rsid w:val="002D2429"/>
    <w:rsid w:val="002D3EBB"/>
    <w:rsid w:val="002F03BD"/>
    <w:rsid w:val="002F2DDE"/>
    <w:rsid w:val="002F3925"/>
    <w:rsid w:val="002F403B"/>
    <w:rsid w:val="002F5DDF"/>
    <w:rsid w:val="0030676D"/>
    <w:rsid w:val="003076E1"/>
    <w:rsid w:val="00313DB0"/>
    <w:rsid w:val="0032053E"/>
    <w:rsid w:val="0033031F"/>
    <w:rsid w:val="00333CCD"/>
    <w:rsid w:val="00334958"/>
    <w:rsid w:val="00341B96"/>
    <w:rsid w:val="00342418"/>
    <w:rsid w:val="003446C0"/>
    <w:rsid w:val="00345C1E"/>
    <w:rsid w:val="00345DD0"/>
    <w:rsid w:val="00350413"/>
    <w:rsid w:val="00352AF3"/>
    <w:rsid w:val="0036101E"/>
    <w:rsid w:val="003656DF"/>
    <w:rsid w:val="00367793"/>
    <w:rsid w:val="00373820"/>
    <w:rsid w:val="00375C5D"/>
    <w:rsid w:val="00375D4B"/>
    <w:rsid w:val="00381B8D"/>
    <w:rsid w:val="003837D0"/>
    <w:rsid w:val="003901C7"/>
    <w:rsid w:val="0039655C"/>
    <w:rsid w:val="00397B63"/>
    <w:rsid w:val="003A4058"/>
    <w:rsid w:val="003A6C20"/>
    <w:rsid w:val="003B3D7F"/>
    <w:rsid w:val="003B72B0"/>
    <w:rsid w:val="003B7A76"/>
    <w:rsid w:val="003C1163"/>
    <w:rsid w:val="003C2B95"/>
    <w:rsid w:val="003D024C"/>
    <w:rsid w:val="003D08E4"/>
    <w:rsid w:val="003D0FE6"/>
    <w:rsid w:val="003D49E9"/>
    <w:rsid w:val="003E080D"/>
    <w:rsid w:val="003E0B8D"/>
    <w:rsid w:val="003E3B53"/>
    <w:rsid w:val="003E5B3E"/>
    <w:rsid w:val="003E76F7"/>
    <w:rsid w:val="003F0068"/>
    <w:rsid w:val="003F00A6"/>
    <w:rsid w:val="003F2F02"/>
    <w:rsid w:val="003F7C52"/>
    <w:rsid w:val="00403A1B"/>
    <w:rsid w:val="00404C82"/>
    <w:rsid w:val="00407A72"/>
    <w:rsid w:val="00411B42"/>
    <w:rsid w:val="004140BF"/>
    <w:rsid w:val="00416F2D"/>
    <w:rsid w:val="00420C07"/>
    <w:rsid w:val="00423329"/>
    <w:rsid w:val="00426BA0"/>
    <w:rsid w:val="004273BE"/>
    <w:rsid w:val="00427CA5"/>
    <w:rsid w:val="0043108C"/>
    <w:rsid w:val="00432AD6"/>
    <w:rsid w:val="004530D9"/>
    <w:rsid w:val="00453124"/>
    <w:rsid w:val="0045474E"/>
    <w:rsid w:val="004550B2"/>
    <w:rsid w:val="00456762"/>
    <w:rsid w:val="00460189"/>
    <w:rsid w:val="004615C8"/>
    <w:rsid w:val="00470FCA"/>
    <w:rsid w:val="00473241"/>
    <w:rsid w:val="004732A8"/>
    <w:rsid w:val="00476A6D"/>
    <w:rsid w:val="0049069E"/>
    <w:rsid w:val="00490C4C"/>
    <w:rsid w:val="0049420F"/>
    <w:rsid w:val="004B0058"/>
    <w:rsid w:val="004C0DD1"/>
    <w:rsid w:val="004C0EB0"/>
    <w:rsid w:val="004C3C13"/>
    <w:rsid w:val="004C5F0E"/>
    <w:rsid w:val="004D059D"/>
    <w:rsid w:val="004D1DAA"/>
    <w:rsid w:val="004D1DB5"/>
    <w:rsid w:val="004D1E73"/>
    <w:rsid w:val="004D438A"/>
    <w:rsid w:val="004D77E3"/>
    <w:rsid w:val="004E3507"/>
    <w:rsid w:val="004E3E4E"/>
    <w:rsid w:val="00502817"/>
    <w:rsid w:val="0051276E"/>
    <w:rsid w:val="00512981"/>
    <w:rsid w:val="00517A76"/>
    <w:rsid w:val="005334E5"/>
    <w:rsid w:val="00540B04"/>
    <w:rsid w:val="005414FA"/>
    <w:rsid w:val="005450EF"/>
    <w:rsid w:val="00546B20"/>
    <w:rsid w:val="00552734"/>
    <w:rsid w:val="005568A6"/>
    <w:rsid w:val="00557116"/>
    <w:rsid w:val="00561165"/>
    <w:rsid w:val="00561DB9"/>
    <w:rsid w:val="005622FA"/>
    <w:rsid w:val="00564D2C"/>
    <w:rsid w:val="00566E7E"/>
    <w:rsid w:val="005677B2"/>
    <w:rsid w:val="0058068C"/>
    <w:rsid w:val="005812E7"/>
    <w:rsid w:val="005871A4"/>
    <w:rsid w:val="00591DDB"/>
    <w:rsid w:val="0059400A"/>
    <w:rsid w:val="0059583A"/>
    <w:rsid w:val="005A4899"/>
    <w:rsid w:val="005B53F9"/>
    <w:rsid w:val="005B66AB"/>
    <w:rsid w:val="005C5410"/>
    <w:rsid w:val="005D0EC2"/>
    <w:rsid w:val="005D2A91"/>
    <w:rsid w:val="005D523B"/>
    <w:rsid w:val="005E5177"/>
    <w:rsid w:val="005E5B43"/>
    <w:rsid w:val="005F0764"/>
    <w:rsid w:val="005F487F"/>
    <w:rsid w:val="00604464"/>
    <w:rsid w:val="00606C50"/>
    <w:rsid w:val="00607649"/>
    <w:rsid w:val="00610742"/>
    <w:rsid w:val="006107E1"/>
    <w:rsid w:val="00612FDA"/>
    <w:rsid w:val="00613C3E"/>
    <w:rsid w:val="00613E07"/>
    <w:rsid w:val="00622458"/>
    <w:rsid w:val="00623919"/>
    <w:rsid w:val="00625AC6"/>
    <w:rsid w:val="00634DBD"/>
    <w:rsid w:val="0064390A"/>
    <w:rsid w:val="00644BA4"/>
    <w:rsid w:val="006462E5"/>
    <w:rsid w:val="00654754"/>
    <w:rsid w:val="00655C9D"/>
    <w:rsid w:val="00655EF7"/>
    <w:rsid w:val="00662115"/>
    <w:rsid w:val="006643A9"/>
    <w:rsid w:val="00664505"/>
    <w:rsid w:val="00664967"/>
    <w:rsid w:val="00671F01"/>
    <w:rsid w:val="00674F64"/>
    <w:rsid w:val="00677089"/>
    <w:rsid w:val="00681A4F"/>
    <w:rsid w:val="006852F5"/>
    <w:rsid w:val="00685812"/>
    <w:rsid w:val="00693BD4"/>
    <w:rsid w:val="00693C71"/>
    <w:rsid w:val="00695188"/>
    <w:rsid w:val="00695FB6"/>
    <w:rsid w:val="006967FE"/>
    <w:rsid w:val="006A2F82"/>
    <w:rsid w:val="006A6151"/>
    <w:rsid w:val="006A6AAD"/>
    <w:rsid w:val="006A6FF3"/>
    <w:rsid w:val="006B3E59"/>
    <w:rsid w:val="006B692C"/>
    <w:rsid w:val="006C0B03"/>
    <w:rsid w:val="006C4198"/>
    <w:rsid w:val="006D4250"/>
    <w:rsid w:val="006D5CB8"/>
    <w:rsid w:val="006E0EB0"/>
    <w:rsid w:val="006E159F"/>
    <w:rsid w:val="006E434C"/>
    <w:rsid w:val="006E76D9"/>
    <w:rsid w:val="006F6A27"/>
    <w:rsid w:val="006F7FA9"/>
    <w:rsid w:val="0070306B"/>
    <w:rsid w:val="00703DCB"/>
    <w:rsid w:val="00705D94"/>
    <w:rsid w:val="00710077"/>
    <w:rsid w:val="007128FA"/>
    <w:rsid w:val="00713598"/>
    <w:rsid w:val="00713A4C"/>
    <w:rsid w:val="00714EC1"/>
    <w:rsid w:val="00721F9A"/>
    <w:rsid w:val="00727311"/>
    <w:rsid w:val="007311D6"/>
    <w:rsid w:val="007337CB"/>
    <w:rsid w:val="00734BA4"/>
    <w:rsid w:val="00736F2E"/>
    <w:rsid w:val="00744AA7"/>
    <w:rsid w:val="0074664C"/>
    <w:rsid w:val="00751DA7"/>
    <w:rsid w:val="0075459B"/>
    <w:rsid w:val="0075654F"/>
    <w:rsid w:val="007601CD"/>
    <w:rsid w:val="00765157"/>
    <w:rsid w:val="00765744"/>
    <w:rsid w:val="007671E7"/>
    <w:rsid w:val="0076723B"/>
    <w:rsid w:val="00773AEE"/>
    <w:rsid w:val="00774C74"/>
    <w:rsid w:val="007753BD"/>
    <w:rsid w:val="007766D6"/>
    <w:rsid w:val="00783B10"/>
    <w:rsid w:val="00784DAD"/>
    <w:rsid w:val="00792FFB"/>
    <w:rsid w:val="00795023"/>
    <w:rsid w:val="0079515B"/>
    <w:rsid w:val="007A2EA8"/>
    <w:rsid w:val="007A489E"/>
    <w:rsid w:val="007A535A"/>
    <w:rsid w:val="007A5379"/>
    <w:rsid w:val="007B30EC"/>
    <w:rsid w:val="007B4932"/>
    <w:rsid w:val="007B6AF7"/>
    <w:rsid w:val="007C570B"/>
    <w:rsid w:val="007C65FC"/>
    <w:rsid w:val="007C777A"/>
    <w:rsid w:val="007C78DE"/>
    <w:rsid w:val="007D44C9"/>
    <w:rsid w:val="007E0A1A"/>
    <w:rsid w:val="007E15BF"/>
    <w:rsid w:val="007E600F"/>
    <w:rsid w:val="007F1D81"/>
    <w:rsid w:val="007F36B8"/>
    <w:rsid w:val="007F68F3"/>
    <w:rsid w:val="00800E14"/>
    <w:rsid w:val="00804FAC"/>
    <w:rsid w:val="00806C15"/>
    <w:rsid w:val="008073B1"/>
    <w:rsid w:val="00826E1F"/>
    <w:rsid w:val="00830670"/>
    <w:rsid w:val="00831B18"/>
    <w:rsid w:val="00833274"/>
    <w:rsid w:val="00833A5F"/>
    <w:rsid w:val="00834585"/>
    <w:rsid w:val="00837724"/>
    <w:rsid w:val="0084197B"/>
    <w:rsid w:val="008421B7"/>
    <w:rsid w:val="0084307A"/>
    <w:rsid w:val="00845BCC"/>
    <w:rsid w:val="00851C4D"/>
    <w:rsid w:val="008568DB"/>
    <w:rsid w:val="00863CF5"/>
    <w:rsid w:val="00871695"/>
    <w:rsid w:val="00871D77"/>
    <w:rsid w:val="00875838"/>
    <w:rsid w:val="00877679"/>
    <w:rsid w:val="0088237B"/>
    <w:rsid w:val="008835FD"/>
    <w:rsid w:val="008838A6"/>
    <w:rsid w:val="00884B1B"/>
    <w:rsid w:val="00884FF8"/>
    <w:rsid w:val="008877C6"/>
    <w:rsid w:val="00890DCE"/>
    <w:rsid w:val="00892C34"/>
    <w:rsid w:val="008A0128"/>
    <w:rsid w:val="008A04C8"/>
    <w:rsid w:val="008A05E1"/>
    <w:rsid w:val="008A639D"/>
    <w:rsid w:val="008A6753"/>
    <w:rsid w:val="008A78FF"/>
    <w:rsid w:val="008B6120"/>
    <w:rsid w:val="008C169D"/>
    <w:rsid w:val="008D1924"/>
    <w:rsid w:val="008D23AB"/>
    <w:rsid w:val="008D27F0"/>
    <w:rsid w:val="008D5EA0"/>
    <w:rsid w:val="008E1C32"/>
    <w:rsid w:val="008E3F00"/>
    <w:rsid w:val="008E5512"/>
    <w:rsid w:val="008E5A14"/>
    <w:rsid w:val="008F5AE7"/>
    <w:rsid w:val="008F63F3"/>
    <w:rsid w:val="009015DD"/>
    <w:rsid w:val="00904000"/>
    <w:rsid w:val="00910444"/>
    <w:rsid w:val="00910C32"/>
    <w:rsid w:val="00913FDE"/>
    <w:rsid w:val="009163C1"/>
    <w:rsid w:val="009200DE"/>
    <w:rsid w:val="00925B6E"/>
    <w:rsid w:val="009279DA"/>
    <w:rsid w:val="00933868"/>
    <w:rsid w:val="009424A9"/>
    <w:rsid w:val="0094312D"/>
    <w:rsid w:val="0094329F"/>
    <w:rsid w:val="00944C92"/>
    <w:rsid w:val="0094697B"/>
    <w:rsid w:val="00947532"/>
    <w:rsid w:val="00951241"/>
    <w:rsid w:val="00952EAB"/>
    <w:rsid w:val="009551D1"/>
    <w:rsid w:val="00957166"/>
    <w:rsid w:val="00967983"/>
    <w:rsid w:val="00972438"/>
    <w:rsid w:val="00976EFA"/>
    <w:rsid w:val="00985C2A"/>
    <w:rsid w:val="00986402"/>
    <w:rsid w:val="00987C56"/>
    <w:rsid w:val="0099046B"/>
    <w:rsid w:val="009A3A76"/>
    <w:rsid w:val="009A42F7"/>
    <w:rsid w:val="009A66CE"/>
    <w:rsid w:val="009A6C2C"/>
    <w:rsid w:val="009A7613"/>
    <w:rsid w:val="009B198F"/>
    <w:rsid w:val="009B1DDD"/>
    <w:rsid w:val="009B2A7F"/>
    <w:rsid w:val="009B5B22"/>
    <w:rsid w:val="009C0172"/>
    <w:rsid w:val="009C10E4"/>
    <w:rsid w:val="009C6784"/>
    <w:rsid w:val="009E3F4D"/>
    <w:rsid w:val="009E4896"/>
    <w:rsid w:val="009E6901"/>
    <w:rsid w:val="009F6504"/>
    <w:rsid w:val="009F6CEC"/>
    <w:rsid w:val="009F7768"/>
    <w:rsid w:val="00A00ECB"/>
    <w:rsid w:val="00A025BC"/>
    <w:rsid w:val="00A0661D"/>
    <w:rsid w:val="00A12EF7"/>
    <w:rsid w:val="00A16C6C"/>
    <w:rsid w:val="00A20551"/>
    <w:rsid w:val="00A332A9"/>
    <w:rsid w:val="00A3557F"/>
    <w:rsid w:val="00A361ED"/>
    <w:rsid w:val="00A365C0"/>
    <w:rsid w:val="00A411D6"/>
    <w:rsid w:val="00A47654"/>
    <w:rsid w:val="00A60269"/>
    <w:rsid w:val="00A66F6E"/>
    <w:rsid w:val="00A67293"/>
    <w:rsid w:val="00A82F2B"/>
    <w:rsid w:val="00A84A83"/>
    <w:rsid w:val="00A905E6"/>
    <w:rsid w:val="00A915D8"/>
    <w:rsid w:val="00A9714E"/>
    <w:rsid w:val="00AA0391"/>
    <w:rsid w:val="00AA3F82"/>
    <w:rsid w:val="00AA683C"/>
    <w:rsid w:val="00AB0395"/>
    <w:rsid w:val="00AB07F0"/>
    <w:rsid w:val="00AB27D8"/>
    <w:rsid w:val="00AB4F85"/>
    <w:rsid w:val="00AB5919"/>
    <w:rsid w:val="00AB7B0A"/>
    <w:rsid w:val="00AC1B8D"/>
    <w:rsid w:val="00AC2761"/>
    <w:rsid w:val="00AC35BB"/>
    <w:rsid w:val="00AC3949"/>
    <w:rsid w:val="00AD719A"/>
    <w:rsid w:val="00AE2A3B"/>
    <w:rsid w:val="00AE2D59"/>
    <w:rsid w:val="00AE3432"/>
    <w:rsid w:val="00AE74D0"/>
    <w:rsid w:val="00AF36A3"/>
    <w:rsid w:val="00AF3F01"/>
    <w:rsid w:val="00AF741E"/>
    <w:rsid w:val="00B02390"/>
    <w:rsid w:val="00B04CF6"/>
    <w:rsid w:val="00B1013D"/>
    <w:rsid w:val="00B13C86"/>
    <w:rsid w:val="00B16917"/>
    <w:rsid w:val="00B21384"/>
    <w:rsid w:val="00B23C77"/>
    <w:rsid w:val="00B278ED"/>
    <w:rsid w:val="00B32205"/>
    <w:rsid w:val="00B332D6"/>
    <w:rsid w:val="00B4139A"/>
    <w:rsid w:val="00B414E3"/>
    <w:rsid w:val="00B41A39"/>
    <w:rsid w:val="00B45439"/>
    <w:rsid w:val="00B50262"/>
    <w:rsid w:val="00B534CF"/>
    <w:rsid w:val="00B54D73"/>
    <w:rsid w:val="00B54FC2"/>
    <w:rsid w:val="00B60B22"/>
    <w:rsid w:val="00B627BF"/>
    <w:rsid w:val="00B638C6"/>
    <w:rsid w:val="00B65484"/>
    <w:rsid w:val="00B70F1B"/>
    <w:rsid w:val="00B72AD0"/>
    <w:rsid w:val="00B7439F"/>
    <w:rsid w:val="00B774A2"/>
    <w:rsid w:val="00B81072"/>
    <w:rsid w:val="00B82914"/>
    <w:rsid w:val="00B85E9C"/>
    <w:rsid w:val="00B86487"/>
    <w:rsid w:val="00B87C76"/>
    <w:rsid w:val="00B90ABB"/>
    <w:rsid w:val="00B96670"/>
    <w:rsid w:val="00BA1363"/>
    <w:rsid w:val="00BA14DC"/>
    <w:rsid w:val="00BA3E2F"/>
    <w:rsid w:val="00BA60B9"/>
    <w:rsid w:val="00BB218F"/>
    <w:rsid w:val="00BB56A7"/>
    <w:rsid w:val="00BC0EBA"/>
    <w:rsid w:val="00BC4AB0"/>
    <w:rsid w:val="00BC5DD5"/>
    <w:rsid w:val="00BC65FC"/>
    <w:rsid w:val="00BD0E4B"/>
    <w:rsid w:val="00BD1471"/>
    <w:rsid w:val="00BD4770"/>
    <w:rsid w:val="00BD7B1A"/>
    <w:rsid w:val="00BE074F"/>
    <w:rsid w:val="00BE6572"/>
    <w:rsid w:val="00BF13DA"/>
    <w:rsid w:val="00BF4DA7"/>
    <w:rsid w:val="00C01102"/>
    <w:rsid w:val="00C0219B"/>
    <w:rsid w:val="00C0568C"/>
    <w:rsid w:val="00C0595B"/>
    <w:rsid w:val="00C12188"/>
    <w:rsid w:val="00C12E34"/>
    <w:rsid w:val="00C13B9B"/>
    <w:rsid w:val="00C157A7"/>
    <w:rsid w:val="00C17017"/>
    <w:rsid w:val="00C17D17"/>
    <w:rsid w:val="00C23264"/>
    <w:rsid w:val="00C232D4"/>
    <w:rsid w:val="00C232EF"/>
    <w:rsid w:val="00C23DC8"/>
    <w:rsid w:val="00C310DE"/>
    <w:rsid w:val="00C3261E"/>
    <w:rsid w:val="00C33022"/>
    <w:rsid w:val="00C34987"/>
    <w:rsid w:val="00C37875"/>
    <w:rsid w:val="00C37EFB"/>
    <w:rsid w:val="00C42480"/>
    <w:rsid w:val="00C42539"/>
    <w:rsid w:val="00C4319A"/>
    <w:rsid w:val="00C44575"/>
    <w:rsid w:val="00C44E79"/>
    <w:rsid w:val="00C4626E"/>
    <w:rsid w:val="00C4658B"/>
    <w:rsid w:val="00C513CA"/>
    <w:rsid w:val="00C52D53"/>
    <w:rsid w:val="00C55B98"/>
    <w:rsid w:val="00C55EE3"/>
    <w:rsid w:val="00C607B9"/>
    <w:rsid w:val="00C628D4"/>
    <w:rsid w:val="00C62F0A"/>
    <w:rsid w:val="00C66B8C"/>
    <w:rsid w:val="00C66C91"/>
    <w:rsid w:val="00C70BD0"/>
    <w:rsid w:val="00C71720"/>
    <w:rsid w:val="00C73C1B"/>
    <w:rsid w:val="00C83057"/>
    <w:rsid w:val="00C83183"/>
    <w:rsid w:val="00C85E50"/>
    <w:rsid w:val="00C87703"/>
    <w:rsid w:val="00C91EAC"/>
    <w:rsid w:val="00C93389"/>
    <w:rsid w:val="00CA0347"/>
    <w:rsid w:val="00CA5B52"/>
    <w:rsid w:val="00CA70FC"/>
    <w:rsid w:val="00CB25C3"/>
    <w:rsid w:val="00CB4A70"/>
    <w:rsid w:val="00CC0BFD"/>
    <w:rsid w:val="00CD0112"/>
    <w:rsid w:val="00CD3621"/>
    <w:rsid w:val="00CD474E"/>
    <w:rsid w:val="00CD5E6F"/>
    <w:rsid w:val="00CD7E82"/>
    <w:rsid w:val="00CE0E7B"/>
    <w:rsid w:val="00CE0F6C"/>
    <w:rsid w:val="00CE59DD"/>
    <w:rsid w:val="00CE7744"/>
    <w:rsid w:val="00CF01FA"/>
    <w:rsid w:val="00CF08C8"/>
    <w:rsid w:val="00CF2C87"/>
    <w:rsid w:val="00CF4E9A"/>
    <w:rsid w:val="00D1674D"/>
    <w:rsid w:val="00D17C52"/>
    <w:rsid w:val="00D2010C"/>
    <w:rsid w:val="00D204A6"/>
    <w:rsid w:val="00D22EE2"/>
    <w:rsid w:val="00D2465F"/>
    <w:rsid w:val="00D27E07"/>
    <w:rsid w:val="00D41BF0"/>
    <w:rsid w:val="00D473F4"/>
    <w:rsid w:val="00D506B4"/>
    <w:rsid w:val="00D51A8C"/>
    <w:rsid w:val="00D52866"/>
    <w:rsid w:val="00D52C9B"/>
    <w:rsid w:val="00D5630C"/>
    <w:rsid w:val="00D566C3"/>
    <w:rsid w:val="00D57BB6"/>
    <w:rsid w:val="00D61CCD"/>
    <w:rsid w:val="00D64D05"/>
    <w:rsid w:val="00D705DE"/>
    <w:rsid w:val="00D74A4D"/>
    <w:rsid w:val="00D80380"/>
    <w:rsid w:val="00D87C9B"/>
    <w:rsid w:val="00DA1FDE"/>
    <w:rsid w:val="00DB357C"/>
    <w:rsid w:val="00DB783A"/>
    <w:rsid w:val="00DB7A51"/>
    <w:rsid w:val="00DC06DB"/>
    <w:rsid w:val="00DD0C5E"/>
    <w:rsid w:val="00DD3B97"/>
    <w:rsid w:val="00DD5F78"/>
    <w:rsid w:val="00DD7149"/>
    <w:rsid w:val="00DD7B51"/>
    <w:rsid w:val="00DE77BE"/>
    <w:rsid w:val="00E069C7"/>
    <w:rsid w:val="00E06EAF"/>
    <w:rsid w:val="00E11D8F"/>
    <w:rsid w:val="00E12811"/>
    <w:rsid w:val="00E15C41"/>
    <w:rsid w:val="00E2693B"/>
    <w:rsid w:val="00E26A97"/>
    <w:rsid w:val="00E30016"/>
    <w:rsid w:val="00E338C2"/>
    <w:rsid w:val="00E350B1"/>
    <w:rsid w:val="00E36879"/>
    <w:rsid w:val="00E41B38"/>
    <w:rsid w:val="00E43D63"/>
    <w:rsid w:val="00E459B9"/>
    <w:rsid w:val="00E54A35"/>
    <w:rsid w:val="00E60052"/>
    <w:rsid w:val="00E60905"/>
    <w:rsid w:val="00E63E8B"/>
    <w:rsid w:val="00E656F0"/>
    <w:rsid w:val="00E70360"/>
    <w:rsid w:val="00E754AD"/>
    <w:rsid w:val="00E81855"/>
    <w:rsid w:val="00E8623D"/>
    <w:rsid w:val="00E86D8C"/>
    <w:rsid w:val="00E876AB"/>
    <w:rsid w:val="00E92961"/>
    <w:rsid w:val="00E9482D"/>
    <w:rsid w:val="00E95068"/>
    <w:rsid w:val="00E95FED"/>
    <w:rsid w:val="00E970B5"/>
    <w:rsid w:val="00EA4894"/>
    <w:rsid w:val="00EA5387"/>
    <w:rsid w:val="00EA5553"/>
    <w:rsid w:val="00EA73EE"/>
    <w:rsid w:val="00EA7463"/>
    <w:rsid w:val="00EB0926"/>
    <w:rsid w:val="00EB560E"/>
    <w:rsid w:val="00EC40E8"/>
    <w:rsid w:val="00ED26E4"/>
    <w:rsid w:val="00ED6908"/>
    <w:rsid w:val="00EE08B6"/>
    <w:rsid w:val="00EF0F95"/>
    <w:rsid w:val="00EF2375"/>
    <w:rsid w:val="00EF3187"/>
    <w:rsid w:val="00EF48E5"/>
    <w:rsid w:val="00EF4FB5"/>
    <w:rsid w:val="00F051FB"/>
    <w:rsid w:val="00F11F2F"/>
    <w:rsid w:val="00F1401E"/>
    <w:rsid w:val="00F1583B"/>
    <w:rsid w:val="00F169BD"/>
    <w:rsid w:val="00F2410E"/>
    <w:rsid w:val="00F248BA"/>
    <w:rsid w:val="00F31187"/>
    <w:rsid w:val="00F33079"/>
    <w:rsid w:val="00F34765"/>
    <w:rsid w:val="00F34C5F"/>
    <w:rsid w:val="00F36F4B"/>
    <w:rsid w:val="00F37ADA"/>
    <w:rsid w:val="00F5244D"/>
    <w:rsid w:val="00F52E45"/>
    <w:rsid w:val="00F5432D"/>
    <w:rsid w:val="00F547E2"/>
    <w:rsid w:val="00F57544"/>
    <w:rsid w:val="00F6103E"/>
    <w:rsid w:val="00F61795"/>
    <w:rsid w:val="00F63273"/>
    <w:rsid w:val="00F64017"/>
    <w:rsid w:val="00F65147"/>
    <w:rsid w:val="00F65D8D"/>
    <w:rsid w:val="00F665A8"/>
    <w:rsid w:val="00F665EA"/>
    <w:rsid w:val="00F75E7E"/>
    <w:rsid w:val="00F769DA"/>
    <w:rsid w:val="00F76BEF"/>
    <w:rsid w:val="00F835A0"/>
    <w:rsid w:val="00F85A8F"/>
    <w:rsid w:val="00F85BF3"/>
    <w:rsid w:val="00F85CAD"/>
    <w:rsid w:val="00F86805"/>
    <w:rsid w:val="00F86A4D"/>
    <w:rsid w:val="00F9014E"/>
    <w:rsid w:val="00F91005"/>
    <w:rsid w:val="00F92FFD"/>
    <w:rsid w:val="00F9343A"/>
    <w:rsid w:val="00F94DB1"/>
    <w:rsid w:val="00F96FA4"/>
    <w:rsid w:val="00FA38A9"/>
    <w:rsid w:val="00FA3CC2"/>
    <w:rsid w:val="00FB430C"/>
    <w:rsid w:val="00FB458B"/>
    <w:rsid w:val="00FB5BF5"/>
    <w:rsid w:val="00FC51EB"/>
    <w:rsid w:val="00FC73BF"/>
    <w:rsid w:val="00FC7D77"/>
    <w:rsid w:val="00FD53A8"/>
    <w:rsid w:val="00FE0CAF"/>
    <w:rsid w:val="00FE7613"/>
    <w:rsid w:val="00FF0E27"/>
    <w:rsid w:val="00FF1507"/>
    <w:rsid w:val="00FF6E02"/>
    <w:rsid w:val="00FF7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F6B9EC"/>
  <w15:docId w15:val="{D5763EB1-2EB4-41EC-B1C8-A34B5A7D9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4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iPriority="99"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9" w:qFormat="1"/>
    <w:lsdException w:name="Salutation" w:semiHidden="1" w:uiPriority="99"/>
    <w:lsdException w:name="Date" w:semiHidden="1"/>
    <w:lsdException w:name="Body Text First Indent" w:semiHidden="1"/>
    <w:lsdException w:name="Body Text First Indent 2" w:semiHidden="1" w:unhideWhenUsed="1"/>
    <w:lsdException w:name="Note Heading" w:semiHidden="1" w:uiPriority="4"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DO NOT USE THIS"/>
    <w:uiPriority w:val="13"/>
    <w:qFormat/>
    <w:rsid w:val="00784DAD"/>
    <w:rPr>
      <w:sz w:val="24"/>
      <w:szCs w:val="24"/>
      <w:lang w:val="ms-MY"/>
    </w:rPr>
  </w:style>
  <w:style w:type="paragraph" w:styleId="Heading1">
    <w:name w:val="heading 1"/>
    <w:basedOn w:val="Normal"/>
    <w:next w:val="Normal"/>
    <w:link w:val="Heading1Char"/>
    <w:autoRedefine/>
    <w:uiPriority w:val="9"/>
    <w:qFormat/>
    <w:rsid w:val="00D566C3"/>
    <w:pPr>
      <w:keepNext/>
      <w:keepLines/>
      <w:pageBreakBefore/>
      <w:numPr>
        <w:numId w:val="1"/>
      </w:numPr>
      <w:tabs>
        <w:tab w:val="left" w:pos="692"/>
      </w:tabs>
      <w:spacing w:afterLines="200" w:after="200" w:line="360" w:lineRule="auto"/>
      <w:jc w:val="center"/>
      <w:outlineLvl w:val="0"/>
    </w:pPr>
    <w:rPr>
      <w:rFonts w:eastAsiaTheme="majorEastAsia" w:cstheme="majorBidi"/>
      <w:b/>
      <w:bCs/>
      <w:szCs w:val="28"/>
      <w:lang w:val="en-US"/>
    </w:rPr>
  </w:style>
  <w:style w:type="paragraph" w:styleId="Heading2">
    <w:name w:val="heading 2"/>
    <w:basedOn w:val="Normal"/>
    <w:next w:val="UTEMPARAGRAPH"/>
    <w:link w:val="Heading2Char"/>
    <w:autoRedefine/>
    <w:uiPriority w:val="9"/>
    <w:qFormat/>
    <w:rsid w:val="000E757C"/>
    <w:pPr>
      <w:keepNext/>
      <w:keepLines/>
      <w:numPr>
        <w:ilvl w:val="1"/>
        <w:numId w:val="1"/>
      </w:numPr>
      <w:spacing w:before="360" w:after="360" w:line="360" w:lineRule="auto"/>
      <w:ind w:left="810" w:hanging="810"/>
      <w:outlineLvl w:val="1"/>
    </w:pPr>
    <w:rPr>
      <w:rFonts w:eastAsiaTheme="majorEastAsia" w:cstheme="majorBidi"/>
      <w:b/>
      <w:bCs/>
      <w:szCs w:val="26"/>
      <w:lang w:val="en-US"/>
    </w:rPr>
  </w:style>
  <w:style w:type="paragraph" w:styleId="Heading3">
    <w:name w:val="heading 3"/>
    <w:basedOn w:val="Normal"/>
    <w:next w:val="Normal"/>
    <w:link w:val="Heading3Char"/>
    <w:autoRedefine/>
    <w:uiPriority w:val="9"/>
    <w:qFormat/>
    <w:rsid w:val="000E757C"/>
    <w:pPr>
      <w:keepNext/>
      <w:keepLines/>
      <w:numPr>
        <w:ilvl w:val="2"/>
        <w:numId w:val="1"/>
      </w:numPr>
      <w:spacing w:before="360" w:after="360" w:line="360" w:lineRule="auto"/>
      <w:ind w:left="810" w:hanging="851"/>
      <w:outlineLvl w:val="2"/>
    </w:pPr>
    <w:rPr>
      <w:rFonts w:eastAsiaTheme="majorEastAsia" w:cstheme="majorBidi"/>
      <w:b/>
      <w:bCs/>
    </w:rPr>
  </w:style>
  <w:style w:type="paragraph" w:styleId="Heading4">
    <w:name w:val="heading 4"/>
    <w:basedOn w:val="Normal"/>
    <w:next w:val="Normal"/>
    <w:link w:val="Heading4Char"/>
    <w:autoRedefine/>
    <w:uiPriority w:val="9"/>
    <w:qFormat/>
    <w:rsid w:val="00086939"/>
    <w:pPr>
      <w:keepNext/>
      <w:keepLines/>
      <w:numPr>
        <w:ilvl w:val="3"/>
        <w:numId w:val="1"/>
      </w:numPr>
      <w:spacing w:before="360" w:after="360" w:line="360" w:lineRule="auto"/>
      <w:ind w:left="810" w:hanging="810"/>
      <w:outlineLvl w:val="3"/>
    </w:pPr>
    <w:rPr>
      <w:rFonts w:eastAsiaTheme="majorEastAsia" w:cstheme="majorBidi"/>
      <w:b/>
      <w:bCs/>
      <w:iCs/>
    </w:rPr>
  </w:style>
  <w:style w:type="paragraph" w:styleId="Heading5">
    <w:name w:val="heading 5"/>
    <w:basedOn w:val="Normal"/>
    <w:next w:val="Normal"/>
    <w:link w:val="Heading5Char"/>
    <w:uiPriority w:val="9"/>
    <w:qFormat/>
    <w:rsid w:val="00230467"/>
    <w:pPr>
      <w:keepNext/>
      <w:keepLines/>
      <w:numPr>
        <w:numId w:val="2"/>
      </w:numPr>
      <w:spacing w:before="200" w:line="360" w:lineRule="auto"/>
      <w:outlineLvl w:val="4"/>
    </w:pPr>
    <w:rPr>
      <w:rFonts w:eastAsiaTheme="majorEastAsia" w:cstheme="majorBidi"/>
    </w:rPr>
  </w:style>
  <w:style w:type="paragraph" w:styleId="Heading6">
    <w:name w:val="heading 6"/>
    <w:basedOn w:val="Normal"/>
    <w:next w:val="Normal"/>
    <w:link w:val="Heading6Char"/>
    <w:uiPriority w:val="9"/>
    <w:qFormat/>
    <w:rsid w:val="00783B10"/>
    <w:pPr>
      <w:keepNext/>
      <w:keepLines/>
      <w:numPr>
        <w:numId w:val="3"/>
      </w:numPr>
      <w:spacing w:before="200"/>
      <w:outlineLvl w:val="5"/>
    </w:pPr>
    <w:rPr>
      <w:rFonts w:eastAsiaTheme="majorEastAsia" w:cstheme="majorBidi"/>
      <w:iCs/>
    </w:rPr>
  </w:style>
  <w:style w:type="paragraph" w:styleId="Heading7">
    <w:name w:val="heading 7"/>
    <w:basedOn w:val="Normal"/>
    <w:next w:val="Normal"/>
    <w:link w:val="Heading7Char"/>
    <w:uiPriority w:val="9"/>
    <w:qFormat/>
    <w:rsid w:val="00F91005"/>
    <w:pPr>
      <w:keepNext/>
      <w:keepLines/>
      <w:numPr>
        <w:numId w:val="4"/>
      </w:numPr>
      <w:spacing w:before="200"/>
      <w:outlineLvl w:val="6"/>
    </w:pPr>
    <w:rPr>
      <w:rFonts w:eastAsiaTheme="majorEastAsia" w:cstheme="majorBidi"/>
      <w:iCs/>
    </w:rPr>
  </w:style>
  <w:style w:type="paragraph" w:styleId="Heading8">
    <w:name w:val="heading 8"/>
    <w:basedOn w:val="Normal"/>
    <w:next w:val="Normal"/>
    <w:link w:val="Heading8Char"/>
    <w:uiPriority w:val="9"/>
    <w:qFormat/>
    <w:rsid w:val="00BC65F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rsid w:val="00BC65F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6C3"/>
    <w:rPr>
      <w:rFonts w:eastAsiaTheme="majorEastAsia" w:cstheme="majorBidi"/>
      <w:b/>
      <w:bCs/>
      <w:sz w:val="24"/>
      <w:szCs w:val="28"/>
    </w:rPr>
  </w:style>
  <w:style w:type="paragraph" w:customStyle="1" w:styleId="UTEMPARAGRAPH">
    <w:name w:val="UTEM PARAGRAPH"/>
    <w:basedOn w:val="Normal"/>
    <w:autoRedefine/>
    <w:uiPriority w:val="4"/>
    <w:qFormat/>
    <w:rsid w:val="000E757C"/>
    <w:pPr>
      <w:spacing w:line="480" w:lineRule="auto"/>
      <w:ind w:firstLine="810"/>
      <w:jc w:val="both"/>
    </w:pPr>
    <w:rPr>
      <w:rFonts w:eastAsiaTheme="minorHAnsi"/>
    </w:rPr>
  </w:style>
  <w:style w:type="character" w:customStyle="1" w:styleId="Heading2Char">
    <w:name w:val="Heading 2 Char"/>
    <w:basedOn w:val="DefaultParagraphFont"/>
    <w:link w:val="Heading2"/>
    <w:uiPriority w:val="9"/>
    <w:rsid w:val="000E757C"/>
    <w:rPr>
      <w:rFonts w:eastAsiaTheme="majorEastAsia" w:cstheme="majorBidi"/>
      <w:b/>
      <w:bCs/>
      <w:sz w:val="24"/>
      <w:szCs w:val="26"/>
    </w:rPr>
  </w:style>
  <w:style w:type="character" w:customStyle="1" w:styleId="Heading3Char">
    <w:name w:val="Heading 3 Char"/>
    <w:basedOn w:val="DefaultParagraphFont"/>
    <w:link w:val="Heading3"/>
    <w:uiPriority w:val="9"/>
    <w:rsid w:val="000E757C"/>
    <w:rPr>
      <w:rFonts w:eastAsiaTheme="majorEastAsia" w:cstheme="majorBidi"/>
      <w:b/>
      <w:bCs/>
      <w:sz w:val="24"/>
      <w:szCs w:val="24"/>
      <w:lang w:val="ms-MY"/>
    </w:rPr>
  </w:style>
  <w:style w:type="character" w:customStyle="1" w:styleId="Heading4Char">
    <w:name w:val="Heading 4 Char"/>
    <w:basedOn w:val="DefaultParagraphFont"/>
    <w:link w:val="Heading4"/>
    <w:uiPriority w:val="9"/>
    <w:rsid w:val="00086939"/>
    <w:rPr>
      <w:rFonts w:eastAsiaTheme="majorEastAsia" w:cstheme="majorBidi"/>
      <w:b/>
      <w:bCs/>
      <w:iCs/>
      <w:sz w:val="24"/>
      <w:szCs w:val="24"/>
      <w:lang w:val="ms-MY"/>
    </w:rPr>
  </w:style>
  <w:style w:type="character" w:customStyle="1" w:styleId="Heading5Char">
    <w:name w:val="Heading 5 Char"/>
    <w:basedOn w:val="DefaultParagraphFont"/>
    <w:link w:val="Heading5"/>
    <w:uiPriority w:val="9"/>
    <w:rsid w:val="00230467"/>
    <w:rPr>
      <w:rFonts w:eastAsiaTheme="majorEastAsia" w:cstheme="majorBidi"/>
      <w:sz w:val="24"/>
      <w:szCs w:val="24"/>
      <w:lang w:val="ms-MY"/>
    </w:rPr>
  </w:style>
  <w:style w:type="character" w:customStyle="1" w:styleId="Heading6Char">
    <w:name w:val="Heading 6 Char"/>
    <w:basedOn w:val="DefaultParagraphFont"/>
    <w:link w:val="Heading6"/>
    <w:uiPriority w:val="9"/>
    <w:rsid w:val="00783B10"/>
    <w:rPr>
      <w:rFonts w:eastAsiaTheme="majorEastAsia" w:cstheme="majorBidi"/>
      <w:iCs/>
      <w:sz w:val="24"/>
      <w:szCs w:val="24"/>
      <w:lang w:val="ms-MY"/>
    </w:rPr>
  </w:style>
  <w:style w:type="character" w:customStyle="1" w:styleId="Heading7Char">
    <w:name w:val="Heading 7 Char"/>
    <w:basedOn w:val="DefaultParagraphFont"/>
    <w:link w:val="Heading7"/>
    <w:uiPriority w:val="9"/>
    <w:rsid w:val="00F91005"/>
    <w:rPr>
      <w:rFonts w:eastAsiaTheme="majorEastAsia" w:cstheme="majorBidi"/>
      <w:iCs/>
      <w:sz w:val="24"/>
      <w:szCs w:val="24"/>
      <w:lang w:val="ms-MY"/>
    </w:rPr>
  </w:style>
  <w:style w:type="character" w:customStyle="1" w:styleId="Heading8Char">
    <w:name w:val="Heading 8 Char"/>
    <w:basedOn w:val="DefaultParagraphFont"/>
    <w:link w:val="Heading8"/>
    <w:uiPriority w:val="9"/>
    <w:rsid w:val="002D2429"/>
    <w:rPr>
      <w:rFonts w:asciiTheme="majorHAnsi" w:eastAsiaTheme="majorEastAsia" w:hAnsiTheme="majorHAnsi" w:cstheme="majorBidi"/>
      <w:color w:val="404040" w:themeColor="text1" w:themeTint="BF"/>
      <w:lang w:val="ms-MY"/>
    </w:rPr>
  </w:style>
  <w:style w:type="character" w:customStyle="1" w:styleId="Heading9Char">
    <w:name w:val="Heading 9 Char"/>
    <w:basedOn w:val="DefaultParagraphFont"/>
    <w:link w:val="Heading9"/>
    <w:uiPriority w:val="9"/>
    <w:rsid w:val="002D2429"/>
    <w:rPr>
      <w:rFonts w:asciiTheme="majorHAnsi" w:eastAsiaTheme="majorEastAsia" w:hAnsiTheme="majorHAnsi" w:cstheme="majorBidi"/>
      <w:i/>
      <w:iCs/>
      <w:color w:val="404040" w:themeColor="text1" w:themeTint="BF"/>
      <w:lang w:val="ms-MY"/>
    </w:rPr>
  </w:style>
  <w:style w:type="paragraph" w:styleId="Header">
    <w:name w:val="header"/>
    <w:basedOn w:val="Normal"/>
    <w:link w:val="HeaderChar"/>
    <w:uiPriority w:val="99"/>
    <w:rsid w:val="00C0595B"/>
    <w:pPr>
      <w:tabs>
        <w:tab w:val="center" w:pos="4680"/>
        <w:tab w:val="right" w:pos="9360"/>
      </w:tabs>
    </w:pPr>
  </w:style>
  <w:style w:type="character" w:customStyle="1" w:styleId="HeaderChar">
    <w:name w:val="Header Char"/>
    <w:basedOn w:val="DefaultParagraphFont"/>
    <w:link w:val="Header"/>
    <w:uiPriority w:val="99"/>
    <w:rsid w:val="00D64D05"/>
    <w:rPr>
      <w:sz w:val="24"/>
      <w:szCs w:val="24"/>
      <w:lang w:val="ms-MY"/>
    </w:rPr>
  </w:style>
  <w:style w:type="paragraph" w:customStyle="1" w:styleId="UTEM-ABSTRACTBM">
    <w:name w:val="UTEM-ABSTRACT BM"/>
    <w:basedOn w:val="Normal"/>
    <w:autoRedefine/>
    <w:uiPriority w:val="4"/>
    <w:qFormat/>
    <w:rsid w:val="005E5B43"/>
    <w:pPr>
      <w:jc w:val="both"/>
    </w:pPr>
    <w:rPr>
      <w:color w:val="000000" w:themeColor="text1"/>
    </w:rPr>
  </w:style>
  <w:style w:type="paragraph" w:styleId="BalloonText">
    <w:name w:val="Balloon Text"/>
    <w:basedOn w:val="Normal"/>
    <w:link w:val="BalloonTextChar"/>
    <w:uiPriority w:val="49"/>
    <w:semiHidden/>
    <w:rsid w:val="00695FB6"/>
    <w:rPr>
      <w:rFonts w:ascii="Tahoma" w:hAnsi="Tahoma" w:cs="Tahoma"/>
      <w:sz w:val="16"/>
      <w:szCs w:val="16"/>
    </w:rPr>
  </w:style>
  <w:style w:type="character" w:customStyle="1" w:styleId="BalloonTextChar">
    <w:name w:val="Balloon Text Char"/>
    <w:basedOn w:val="DefaultParagraphFont"/>
    <w:link w:val="BalloonText"/>
    <w:uiPriority w:val="49"/>
    <w:semiHidden/>
    <w:rsid w:val="00695FB6"/>
    <w:rPr>
      <w:rFonts w:ascii="Tahoma" w:hAnsi="Tahoma" w:cs="Tahoma"/>
      <w:sz w:val="16"/>
      <w:szCs w:val="16"/>
      <w:lang w:val="ms-MY"/>
    </w:rPr>
  </w:style>
  <w:style w:type="character" w:styleId="Hyperlink">
    <w:name w:val="Hyperlink"/>
    <w:basedOn w:val="DefaultParagraphFont"/>
    <w:uiPriority w:val="99"/>
    <w:unhideWhenUsed/>
    <w:rsid w:val="00C4658B"/>
    <w:rPr>
      <w:color w:val="0000FF" w:themeColor="hyperlink"/>
      <w:u w:val="single"/>
    </w:rPr>
  </w:style>
  <w:style w:type="paragraph" w:customStyle="1" w:styleId="UTEMTITLEATROMANPAGES">
    <w:name w:val="UTEM TITLE AT ROMAN PAGES"/>
    <w:basedOn w:val="Normal"/>
    <w:next w:val="Normal"/>
    <w:autoRedefine/>
    <w:uiPriority w:val="4"/>
    <w:qFormat/>
    <w:rsid w:val="00C13B9B"/>
    <w:pPr>
      <w:pageBreakBefore/>
      <w:spacing w:afterLines="200" w:after="480" w:line="480" w:lineRule="auto"/>
      <w:jc w:val="center"/>
      <w:outlineLvl w:val="0"/>
    </w:pPr>
    <w:rPr>
      <w:b/>
      <w:szCs w:val="28"/>
    </w:rPr>
  </w:style>
  <w:style w:type="character" w:styleId="PlaceholderText">
    <w:name w:val="Placeholder Text"/>
    <w:basedOn w:val="DefaultParagraphFont"/>
    <w:uiPriority w:val="99"/>
    <w:semiHidden/>
    <w:rsid w:val="00695FB6"/>
    <w:rPr>
      <w:color w:val="808080"/>
    </w:rPr>
  </w:style>
  <w:style w:type="paragraph" w:customStyle="1" w:styleId="UTEMAPPROVAL">
    <w:name w:val="UTEM APPROVAL"/>
    <w:basedOn w:val="Normal"/>
    <w:next w:val="Normal"/>
    <w:uiPriority w:val="4"/>
    <w:qFormat/>
    <w:rsid w:val="00077D54"/>
    <w:pPr>
      <w:spacing w:line="480" w:lineRule="auto"/>
      <w:jc w:val="both"/>
    </w:pPr>
  </w:style>
  <w:style w:type="paragraph" w:customStyle="1" w:styleId="UTEMACKNOWLEDGEMENT">
    <w:name w:val="UTEM ACKNOWLEDGEMENT"/>
    <w:basedOn w:val="Normal"/>
    <w:next w:val="Normal"/>
    <w:uiPriority w:val="4"/>
    <w:qFormat/>
    <w:rsid w:val="00792FFB"/>
    <w:pPr>
      <w:tabs>
        <w:tab w:val="left" w:pos="180"/>
      </w:tabs>
      <w:jc w:val="both"/>
    </w:pPr>
    <w:rPr>
      <w:lang w:val="en-US"/>
    </w:rPr>
  </w:style>
  <w:style w:type="paragraph" w:styleId="TOC1">
    <w:name w:val="toc 1"/>
    <w:basedOn w:val="Normal"/>
    <w:next w:val="Normal"/>
    <w:autoRedefine/>
    <w:uiPriority w:val="39"/>
    <w:qFormat/>
    <w:rsid w:val="00D2010C"/>
    <w:pPr>
      <w:tabs>
        <w:tab w:val="right" w:pos="8618"/>
      </w:tabs>
      <w:spacing w:before="200"/>
    </w:pPr>
    <w:rPr>
      <w:b/>
    </w:rPr>
  </w:style>
  <w:style w:type="paragraph" w:styleId="TOC2">
    <w:name w:val="toc 2"/>
    <w:next w:val="Normal"/>
    <w:autoRedefine/>
    <w:uiPriority w:val="39"/>
    <w:qFormat/>
    <w:rsid w:val="00671F01"/>
    <w:pPr>
      <w:tabs>
        <w:tab w:val="right" w:pos="8616"/>
      </w:tabs>
      <w:ind w:left="720" w:hanging="720"/>
    </w:pPr>
    <w:rPr>
      <w:sz w:val="24"/>
      <w:szCs w:val="24"/>
      <w:lang w:val="ms-MY"/>
    </w:rPr>
  </w:style>
  <w:style w:type="paragraph" w:styleId="TOC3">
    <w:name w:val="toc 3"/>
    <w:basedOn w:val="Normal"/>
    <w:next w:val="Normal"/>
    <w:autoRedefine/>
    <w:uiPriority w:val="39"/>
    <w:qFormat/>
    <w:rsid w:val="00B7439F"/>
    <w:pPr>
      <w:tabs>
        <w:tab w:val="right" w:pos="8611"/>
      </w:tabs>
      <w:ind w:left="1440" w:right="720" w:hanging="720"/>
      <w:jc w:val="both"/>
    </w:pPr>
  </w:style>
  <w:style w:type="table" w:styleId="TableGrid">
    <w:name w:val="Table Grid"/>
    <w:basedOn w:val="TableNormal"/>
    <w:uiPriority w:val="59"/>
    <w:rsid w:val="00D16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C66B8C"/>
    <w:pPr>
      <w:spacing w:after="200"/>
    </w:pPr>
    <w:rPr>
      <w:b/>
      <w:bCs/>
      <w:color w:val="4F81BD" w:themeColor="accent1"/>
      <w:szCs w:val="18"/>
    </w:rPr>
  </w:style>
  <w:style w:type="paragraph" w:styleId="TableofFigures">
    <w:name w:val="table of figures"/>
    <w:basedOn w:val="Normal"/>
    <w:next w:val="Normal"/>
    <w:autoRedefine/>
    <w:uiPriority w:val="99"/>
    <w:qFormat/>
    <w:rsid w:val="00146DBA"/>
    <w:pPr>
      <w:tabs>
        <w:tab w:val="left" w:pos="1440"/>
        <w:tab w:val="left" w:pos="1701"/>
        <w:tab w:val="right" w:pos="8616"/>
      </w:tabs>
      <w:spacing w:after="240"/>
      <w:ind w:left="1418" w:right="851" w:hanging="1418"/>
      <w:jc w:val="both"/>
    </w:pPr>
  </w:style>
  <w:style w:type="paragraph" w:customStyle="1" w:styleId="CaptionTable">
    <w:name w:val="Caption Table"/>
    <w:basedOn w:val="Caption"/>
    <w:uiPriority w:val="13"/>
    <w:qFormat/>
    <w:rsid w:val="00CE0F6C"/>
    <w:pPr>
      <w:keepNext/>
    </w:pPr>
    <w:rPr>
      <w:bCs w:val="0"/>
      <w:color w:val="auto"/>
    </w:rPr>
  </w:style>
  <w:style w:type="paragraph" w:customStyle="1" w:styleId="CaptionFigure">
    <w:name w:val="Caption Figure"/>
    <w:basedOn w:val="Caption"/>
    <w:uiPriority w:val="13"/>
    <w:qFormat/>
    <w:rsid w:val="00871D77"/>
    <w:pPr>
      <w:jc w:val="center"/>
    </w:pPr>
    <w:rPr>
      <w:color w:val="auto"/>
    </w:rPr>
  </w:style>
  <w:style w:type="paragraph" w:styleId="TOC4">
    <w:name w:val="toc 4"/>
    <w:basedOn w:val="Normal"/>
    <w:next w:val="Normal"/>
    <w:autoRedefine/>
    <w:uiPriority w:val="39"/>
    <w:unhideWhenUsed/>
    <w:qFormat/>
    <w:rsid w:val="00AC3949"/>
    <w:pPr>
      <w:tabs>
        <w:tab w:val="left" w:pos="2320"/>
        <w:tab w:val="right" w:pos="8618"/>
      </w:tabs>
      <w:ind w:left="2291" w:right="720" w:hanging="851"/>
      <w:jc w:val="both"/>
    </w:pPr>
  </w:style>
  <w:style w:type="paragraph" w:customStyle="1" w:styleId="UTEMDEDICATION">
    <w:name w:val="UTEM DEDICATION"/>
    <w:basedOn w:val="Normal"/>
    <w:autoRedefine/>
    <w:uiPriority w:val="4"/>
    <w:qFormat/>
    <w:rsid w:val="00E11D8F"/>
    <w:pPr>
      <w:jc w:val="both"/>
    </w:pPr>
  </w:style>
  <w:style w:type="table" w:customStyle="1" w:styleId="TableGrid1">
    <w:name w:val="Table Grid1"/>
    <w:basedOn w:val="TableNormal"/>
    <w:next w:val="TableGrid"/>
    <w:uiPriority w:val="59"/>
    <w:rsid w:val="00C34987"/>
    <w:pPr>
      <w:spacing w:after="480" w:line="276" w:lineRule="auto"/>
      <w:ind w:firstLine="360"/>
    </w:pPr>
    <w:rPr>
      <w:rFonts w:asciiTheme="minorHAnsi" w:hAnsiTheme="minorHAns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mbols">
    <w:name w:val="Symbols"/>
    <w:basedOn w:val="Normal"/>
    <w:autoRedefine/>
    <w:uiPriority w:val="99"/>
    <w:semiHidden/>
    <w:qFormat/>
    <w:rsid w:val="007A535A"/>
    <w:pPr>
      <w:spacing w:line="480" w:lineRule="auto"/>
      <w:jc w:val="both"/>
    </w:pPr>
  </w:style>
  <w:style w:type="paragraph" w:styleId="ListParagraph">
    <w:name w:val="List Paragraph"/>
    <w:aliases w:val="numbered lists"/>
    <w:basedOn w:val="Normal"/>
    <w:link w:val="ListParagraphChar"/>
    <w:uiPriority w:val="3"/>
    <w:qFormat/>
    <w:rsid w:val="00230FA7"/>
    <w:pPr>
      <w:ind w:left="720"/>
      <w:contextualSpacing/>
    </w:pPr>
  </w:style>
  <w:style w:type="character" w:customStyle="1" w:styleId="ListParagraphChar">
    <w:name w:val="List Paragraph Char"/>
    <w:basedOn w:val="DefaultParagraphFont"/>
    <w:link w:val="ListParagraph"/>
    <w:uiPriority w:val="34"/>
    <w:rsid w:val="00744AA7"/>
    <w:rPr>
      <w:sz w:val="24"/>
      <w:szCs w:val="24"/>
      <w:lang w:val="ms-MY"/>
    </w:rPr>
  </w:style>
  <w:style w:type="character" w:styleId="CommentReference">
    <w:name w:val="annotation reference"/>
    <w:basedOn w:val="DefaultParagraphFont"/>
    <w:uiPriority w:val="49"/>
    <w:semiHidden/>
    <w:unhideWhenUsed/>
    <w:rsid w:val="00E95068"/>
    <w:rPr>
      <w:sz w:val="16"/>
      <w:szCs w:val="16"/>
    </w:rPr>
  </w:style>
  <w:style w:type="paragraph" w:styleId="CommentText">
    <w:name w:val="annotation text"/>
    <w:basedOn w:val="Normal"/>
    <w:link w:val="CommentTextChar"/>
    <w:uiPriority w:val="49"/>
    <w:semiHidden/>
    <w:unhideWhenUsed/>
    <w:rsid w:val="00E95068"/>
    <w:rPr>
      <w:sz w:val="20"/>
      <w:szCs w:val="20"/>
    </w:rPr>
  </w:style>
  <w:style w:type="character" w:customStyle="1" w:styleId="CommentTextChar">
    <w:name w:val="Comment Text Char"/>
    <w:basedOn w:val="DefaultParagraphFont"/>
    <w:link w:val="CommentText"/>
    <w:uiPriority w:val="49"/>
    <w:semiHidden/>
    <w:rsid w:val="00E95068"/>
    <w:rPr>
      <w:lang w:val="ms-MY"/>
    </w:rPr>
  </w:style>
  <w:style w:type="paragraph" w:styleId="CommentSubject">
    <w:name w:val="annotation subject"/>
    <w:basedOn w:val="CommentText"/>
    <w:next w:val="CommentText"/>
    <w:link w:val="CommentSubjectChar"/>
    <w:uiPriority w:val="49"/>
    <w:semiHidden/>
    <w:unhideWhenUsed/>
    <w:rsid w:val="00E95068"/>
    <w:rPr>
      <w:b/>
      <w:bCs/>
    </w:rPr>
  </w:style>
  <w:style w:type="character" w:customStyle="1" w:styleId="CommentSubjectChar">
    <w:name w:val="Comment Subject Char"/>
    <w:basedOn w:val="CommentTextChar"/>
    <w:link w:val="CommentSubject"/>
    <w:uiPriority w:val="49"/>
    <w:semiHidden/>
    <w:rsid w:val="00E95068"/>
    <w:rPr>
      <w:b/>
      <w:bCs/>
      <w:lang w:val="ms-MY"/>
    </w:rPr>
  </w:style>
  <w:style w:type="paragraph" w:customStyle="1" w:styleId="AUTEMTHESISSTYLE">
    <w:name w:val="A UTEM THESIS STYLE"/>
    <w:next w:val="Normal"/>
    <w:qFormat/>
    <w:rsid w:val="00453124"/>
    <w:pPr>
      <w:ind w:left="720" w:hanging="720"/>
    </w:pPr>
    <w:rPr>
      <w:rFonts w:eastAsiaTheme="majorEastAsia" w:cstheme="majorBidi"/>
      <w:b/>
      <w:bCs/>
      <w:iCs/>
      <w:sz w:val="24"/>
      <w:szCs w:val="24"/>
      <w:lang w:val="ms-MY"/>
    </w:rPr>
  </w:style>
  <w:style w:type="paragraph" w:customStyle="1" w:styleId="UTEMTITLE">
    <w:name w:val="UTEM TITLE"/>
    <w:basedOn w:val="Normal"/>
    <w:uiPriority w:val="4"/>
    <w:qFormat/>
    <w:rsid w:val="00BD4770"/>
    <w:pPr>
      <w:jc w:val="center"/>
    </w:pPr>
    <w:rPr>
      <w:b/>
    </w:rPr>
  </w:style>
  <w:style w:type="paragraph" w:customStyle="1" w:styleId="UTEMCOVER-FACULTY">
    <w:name w:val="UTEM COVER-FACULTY"/>
    <w:basedOn w:val="Normal"/>
    <w:next w:val="Normal"/>
    <w:autoRedefine/>
    <w:uiPriority w:val="4"/>
    <w:rsid w:val="007766D6"/>
    <w:pPr>
      <w:tabs>
        <w:tab w:val="right" w:pos="8471"/>
      </w:tabs>
      <w:spacing w:before="851" w:after="120" w:line="360" w:lineRule="auto"/>
      <w:jc w:val="center"/>
    </w:pPr>
    <w:rPr>
      <w:rFonts w:eastAsiaTheme="minorEastAsia"/>
      <w:b/>
      <w:bCs/>
      <w:sz w:val="32"/>
      <w:szCs w:val="22"/>
      <w:lang w:val="en-US"/>
    </w:rPr>
  </w:style>
  <w:style w:type="paragraph" w:customStyle="1" w:styleId="COVER-TITLEPAGEUNITEN">
    <w:name w:val="COVER-TITLE PAGE UNITEN"/>
    <w:basedOn w:val="Normal"/>
    <w:next w:val="Normal"/>
    <w:autoRedefine/>
    <w:uiPriority w:val="4"/>
    <w:rsid w:val="007766D6"/>
    <w:pPr>
      <w:tabs>
        <w:tab w:val="right" w:pos="8471"/>
      </w:tabs>
      <w:spacing w:before="851" w:after="120" w:line="360" w:lineRule="auto"/>
      <w:jc w:val="center"/>
    </w:pPr>
    <w:rPr>
      <w:rFonts w:eastAsiaTheme="minorEastAsia"/>
      <w:b/>
      <w:bCs/>
      <w:sz w:val="28"/>
      <w:szCs w:val="22"/>
      <w:lang w:val="en-US"/>
    </w:rPr>
  </w:style>
  <w:style w:type="paragraph" w:customStyle="1" w:styleId="UTEMABSTRACT-ENG">
    <w:name w:val="UTEM ABSTRACT-ENG"/>
    <w:basedOn w:val="Normal"/>
    <w:uiPriority w:val="4"/>
    <w:qFormat/>
    <w:rsid w:val="00B54FC2"/>
    <w:pPr>
      <w:jc w:val="both"/>
    </w:pPr>
  </w:style>
  <w:style w:type="paragraph" w:customStyle="1" w:styleId="UTEMTITLE-ATHESISSUBMITTED">
    <w:name w:val="UTEM TITLE-A THESIS SUBMITTED"/>
    <w:basedOn w:val="Normal"/>
    <w:next w:val="Normal"/>
    <w:autoRedefine/>
    <w:uiPriority w:val="4"/>
    <w:qFormat/>
    <w:rsid w:val="00D27E07"/>
    <w:pPr>
      <w:tabs>
        <w:tab w:val="right" w:pos="551"/>
      </w:tabs>
      <w:jc w:val="center"/>
    </w:pPr>
    <w:rPr>
      <w:rFonts w:cs="Arial"/>
      <w:b/>
    </w:rPr>
  </w:style>
  <w:style w:type="paragraph" w:customStyle="1" w:styleId="UTEM-COVER">
    <w:name w:val="UTEM-COVER"/>
    <w:basedOn w:val="Normal"/>
    <w:autoRedefine/>
    <w:uiPriority w:val="1"/>
    <w:qFormat/>
    <w:rsid w:val="005E5B43"/>
    <w:pPr>
      <w:jc w:val="center"/>
    </w:pPr>
    <w:rPr>
      <w:rFonts w:ascii="Arial Narrow" w:hAnsi="Arial Narrow" w:cstheme="minorBidi"/>
      <w:b/>
      <w:caps/>
      <w:color w:val="000000" w:themeColor="text1"/>
      <w:sz w:val="36"/>
      <w:lang w:val="en-MY"/>
    </w:rPr>
  </w:style>
  <w:style w:type="paragraph" w:customStyle="1" w:styleId="UTEMPRE-TITLE-FACULTY">
    <w:name w:val="UTEM PRE-TITLE-FACULTY"/>
    <w:basedOn w:val="Normal"/>
    <w:next w:val="Normal"/>
    <w:autoRedefine/>
    <w:uiPriority w:val="2"/>
    <w:qFormat/>
    <w:rsid w:val="005F487F"/>
    <w:pPr>
      <w:jc w:val="center"/>
    </w:pPr>
    <w:rPr>
      <w:b/>
      <w:sz w:val="32"/>
    </w:rPr>
  </w:style>
  <w:style w:type="paragraph" w:customStyle="1" w:styleId="UTEMPRE-TITLE-TITLE">
    <w:name w:val="UTEM PRE-TITLE-TITLE"/>
    <w:basedOn w:val="Normal"/>
    <w:autoRedefine/>
    <w:uiPriority w:val="4"/>
    <w:qFormat/>
    <w:rsid w:val="00E656F0"/>
    <w:pPr>
      <w:tabs>
        <w:tab w:val="right" w:pos="8471"/>
      </w:tabs>
      <w:jc w:val="center"/>
    </w:pPr>
    <w:rPr>
      <w:rFonts w:eastAsiaTheme="minorEastAsia"/>
      <w:b/>
      <w:bCs/>
      <w:sz w:val="28"/>
      <w:szCs w:val="22"/>
      <w:lang w:val="en-US"/>
    </w:rPr>
  </w:style>
  <w:style w:type="paragraph" w:customStyle="1" w:styleId="UTEMPRE-TITLE-NAMEPROGYEAR">
    <w:name w:val="UTEM PRE-TITLE-NAME+PROG+YEAR"/>
    <w:basedOn w:val="Normal"/>
    <w:next w:val="Normal"/>
    <w:autoRedefine/>
    <w:uiPriority w:val="4"/>
    <w:qFormat/>
    <w:rsid w:val="005E5B43"/>
    <w:pPr>
      <w:jc w:val="center"/>
    </w:pPr>
    <w:rPr>
      <w:b/>
      <w:color w:val="000000" w:themeColor="text1"/>
    </w:rPr>
  </w:style>
  <w:style w:type="paragraph" w:customStyle="1" w:styleId="UTEMTITLE-NAME">
    <w:name w:val="UTEM TITLE-NAME"/>
    <w:basedOn w:val="Normal"/>
    <w:next w:val="Normal"/>
    <w:autoRedefine/>
    <w:uiPriority w:val="4"/>
    <w:qFormat/>
    <w:rsid w:val="00EA5553"/>
    <w:pPr>
      <w:jc w:val="center"/>
    </w:pPr>
    <w:rPr>
      <w:b/>
      <w:caps/>
    </w:rPr>
  </w:style>
  <w:style w:type="paragraph" w:customStyle="1" w:styleId="UTEMTITLE-FACULTY">
    <w:name w:val="UTEM TITLE-FACULTY"/>
    <w:basedOn w:val="Normal"/>
    <w:autoRedefine/>
    <w:uiPriority w:val="4"/>
    <w:qFormat/>
    <w:rsid w:val="00EA5553"/>
    <w:pPr>
      <w:tabs>
        <w:tab w:val="right" w:pos="5982"/>
      </w:tabs>
      <w:jc w:val="center"/>
    </w:pPr>
    <w:rPr>
      <w:rFonts w:cs="Arial"/>
      <w:b/>
    </w:rPr>
  </w:style>
  <w:style w:type="paragraph" w:customStyle="1" w:styleId="UTEMTITLE-UNIV">
    <w:name w:val="UTEM TITLE-UNIV"/>
    <w:basedOn w:val="UTEMTITLE-FACULTY"/>
    <w:uiPriority w:val="4"/>
    <w:qFormat/>
    <w:rsid w:val="00C52D53"/>
    <w:pPr>
      <w:spacing w:before="800"/>
    </w:pPr>
    <w:rPr>
      <w:caps/>
    </w:rPr>
  </w:style>
  <w:style w:type="paragraph" w:customStyle="1" w:styleId="UTEMTITLE-YEAR">
    <w:name w:val="UTEM TITLE-YEAR"/>
    <w:basedOn w:val="Normal"/>
    <w:next w:val="Normal"/>
    <w:uiPriority w:val="4"/>
    <w:qFormat/>
    <w:rsid w:val="00C52D53"/>
    <w:pPr>
      <w:spacing w:beforeLines="600" w:before="600"/>
      <w:jc w:val="center"/>
    </w:pPr>
    <w:rPr>
      <w:b/>
      <w:caps/>
    </w:rPr>
  </w:style>
  <w:style w:type="paragraph" w:customStyle="1" w:styleId="UTEM-DEDICATIONS">
    <w:name w:val="UTEM-DEDICATIONS"/>
    <w:basedOn w:val="Normal"/>
    <w:next w:val="Normal"/>
    <w:uiPriority w:val="4"/>
    <w:qFormat/>
    <w:rsid w:val="008E1C32"/>
    <w:pPr>
      <w:spacing w:line="480" w:lineRule="auto"/>
      <w:jc w:val="center"/>
    </w:pPr>
  </w:style>
  <w:style w:type="paragraph" w:customStyle="1" w:styleId="UTEM-DECL">
    <w:name w:val="UTEM-DECL"/>
    <w:autoRedefine/>
    <w:uiPriority w:val="4"/>
    <w:qFormat/>
    <w:rsid w:val="006E76D9"/>
    <w:pPr>
      <w:spacing w:line="480" w:lineRule="auto"/>
      <w:jc w:val="both"/>
    </w:pPr>
    <w:rPr>
      <w:sz w:val="24"/>
      <w:szCs w:val="24"/>
      <w:lang w:val="ms-MY"/>
    </w:rPr>
  </w:style>
  <w:style w:type="paragraph" w:customStyle="1" w:styleId="TOC-ROMANPAGES">
    <w:name w:val="TOC-ROMAN PAGES"/>
    <w:basedOn w:val="Normal"/>
    <w:next w:val="Normal"/>
    <w:autoRedefine/>
    <w:uiPriority w:val="4"/>
    <w:qFormat/>
    <w:rsid w:val="00A82F2B"/>
    <w:pPr>
      <w:tabs>
        <w:tab w:val="right" w:pos="8618"/>
      </w:tabs>
    </w:pPr>
    <w:rPr>
      <w:b/>
      <w:noProof/>
    </w:rPr>
  </w:style>
  <w:style w:type="paragraph" w:customStyle="1" w:styleId="UTEMTABLEFIGURECAPTION">
    <w:name w:val="UTEM TABLE+FIGURE CAPTION"/>
    <w:basedOn w:val="Normal"/>
    <w:next w:val="Normal"/>
    <w:autoRedefine/>
    <w:uiPriority w:val="4"/>
    <w:qFormat/>
    <w:rsid w:val="009E3F4D"/>
    <w:pPr>
      <w:spacing w:before="240" w:after="240"/>
      <w:ind w:left="720" w:right="720"/>
      <w:jc w:val="center"/>
    </w:pPr>
    <w:rPr>
      <w:rFonts w:eastAsia="Palatino Linotype"/>
    </w:rPr>
  </w:style>
  <w:style w:type="paragraph" w:customStyle="1" w:styleId="UTEMQUOTATION">
    <w:name w:val="UTEM QUOTATION"/>
    <w:basedOn w:val="Normal"/>
    <w:next w:val="Normal"/>
    <w:autoRedefine/>
    <w:uiPriority w:val="4"/>
    <w:qFormat/>
    <w:rsid w:val="00230683"/>
    <w:pPr>
      <w:spacing w:line="480" w:lineRule="auto"/>
      <w:ind w:left="720" w:right="720"/>
      <w:jc w:val="both"/>
    </w:pPr>
    <w:rPr>
      <w:lang w:val="en-US"/>
    </w:rPr>
  </w:style>
  <w:style w:type="paragraph" w:customStyle="1" w:styleId="UTEM-LOGO">
    <w:name w:val="UTEM-LOGO"/>
    <w:basedOn w:val="Normal"/>
    <w:uiPriority w:val="4"/>
    <w:qFormat/>
    <w:rsid w:val="006A6FF3"/>
    <w:pPr>
      <w:jc w:val="center"/>
    </w:pPr>
    <w:rPr>
      <w:noProof/>
      <w:lang w:val="en-MY" w:eastAsia="en-MY"/>
    </w:rPr>
  </w:style>
  <w:style w:type="table" w:customStyle="1" w:styleId="UTEM-SYMBOLABBREV">
    <w:name w:val="UTEM-SYMBOL/ABBREV"/>
    <w:basedOn w:val="TableNormal"/>
    <w:uiPriority w:val="99"/>
    <w:rsid w:val="00710077"/>
    <w:pPr>
      <w:spacing w:line="480" w:lineRule="auto"/>
    </w:pPr>
    <w:rPr>
      <w:sz w:val="24"/>
    </w:rPr>
    <w:tblPr/>
  </w:style>
  <w:style w:type="paragraph" w:customStyle="1" w:styleId="UTEM-LISTOFAPPENDICES">
    <w:name w:val="UTEM-LIST OF APPENDICES"/>
    <w:basedOn w:val="Normal"/>
    <w:uiPriority w:val="4"/>
    <w:qFormat/>
    <w:rsid w:val="00D2465F"/>
  </w:style>
  <w:style w:type="paragraph" w:styleId="Footer">
    <w:name w:val="footer"/>
    <w:basedOn w:val="Normal"/>
    <w:link w:val="FooterChar"/>
    <w:uiPriority w:val="99"/>
    <w:unhideWhenUsed/>
    <w:qFormat/>
    <w:rsid w:val="00D87C9B"/>
    <w:pPr>
      <w:tabs>
        <w:tab w:val="center" w:pos="4680"/>
        <w:tab w:val="right" w:pos="9360"/>
      </w:tabs>
    </w:pPr>
  </w:style>
  <w:style w:type="character" w:customStyle="1" w:styleId="FooterChar">
    <w:name w:val="Footer Char"/>
    <w:basedOn w:val="DefaultParagraphFont"/>
    <w:link w:val="Footer"/>
    <w:uiPriority w:val="99"/>
    <w:rsid w:val="00D87C9B"/>
    <w:rPr>
      <w:sz w:val="24"/>
      <w:szCs w:val="24"/>
      <w:lang w:val="ms-MY"/>
    </w:rPr>
  </w:style>
  <w:style w:type="paragraph" w:customStyle="1" w:styleId="TITLEDECLAPPRDEDIC">
    <w:name w:val="TITLE DECL+APPR+DEDIC"/>
    <w:basedOn w:val="Normal"/>
    <w:next w:val="Normal"/>
    <w:qFormat/>
    <w:rsid w:val="00345DD0"/>
    <w:pPr>
      <w:spacing w:after="480" w:line="480" w:lineRule="auto"/>
      <w:jc w:val="center"/>
    </w:pPr>
    <w:rPr>
      <w:b/>
      <w:caps/>
    </w:rPr>
  </w:style>
  <w:style w:type="paragraph" w:customStyle="1" w:styleId="UTEMPARALISTabc">
    <w:name w:val="UTEM PARA LIST abc"/>
    <w:basedOn w:val="UTEMPARALISTi"/>
    <w:next w:val="UTEMPARALISTbullet"/>
    <w:qFormat/>
    <w:rsid w:val="00B81072"/>
    <w:pPr>
      <w:numPr>
        <w:numId w:val="5"/>
      </w:numPr>
      <w:ind w:left="1440" w:hanging="720"/>
    </w:pPr>
  </w:style>
  <w:style w:type="paragraph" w:customStyle="1" w:styleId="UTEMPARALISTbullet">
    <w:name w:val="UTEM PARA LIST bullet"/>
    <w:basedOn w:val="UTEMPARALISTabc"/>
    <w:qFormat/>
    <w:rsid w:val="000E3C65"/>
    <w:pPr>
      <w:numPr>
        <w:numId w:val="6"/>
      </w:numPr>
      <w:ind w:left="1440" w:hanging="720"/>
    </w:pPr>
  </w:style>
  <w:style w:type="paragraph" w:customStyle="1" w:styleId="UTEMPARALISTi">
    <w:name w:val="UTEM PARA LIST i"/>
    <w:aliases w:val="ii,iii"/>
    <w:basedOn w:val="UTEMPARAGRAPH"/>
    <w:qFormat/>
    <w:rsid w:val="00B81072"/>
    <w:pPr>
      <w:numPr>
        <w:numId w:val="7"/>
      </w:numPr>
    </w:pPr>
  </w:style>
  <w:style w:type="paragraph" w:customStyle="1" w:styleId="UTEM-APPENDIXTITLE">
    <w:name w:val="UTEM-APPENDIX TITLE"/>
    <w:basedOn w:val="Normal"/>
    <w:next w:val="Normal"/>
    <w:qFormat/>
    <w:rsid w:val="00D2010C"/>
    <w:pPr>
      <w:spacing w:before="360" w:after="360" w:line="360" w:lineRule="auto"/>
      <w:jc w:val="center"/>
    </w:pPr>
    <w:rPr>
      <w:b/>
    </w:rPr>
  </w:style>
  <w:style w:type="character" w:customStyle="1" w:styleId="Style1">
    <w:name w:val="Style1"/>
    <w:basedOn w:val="DefaultParagraphFont"/>
    <w:uiPriority w:val="19"/>
    <w:rsid w:val="00FE7613"/>
    <w:rPr>
      <w:rFonts w:ascii="Times New Roman" w:hAnsi="Times New Roman"/>
      <w:b/>
      <w:caps/>
      <w:smallCaps w:val="0"/>
      <w:strike w:val="0"/>
      <w:dstrike w:val="0"/>
      <w:vanish w:val="0"/>
      <w:sz w:val="24"/>
      <w:vertAlign w:val="baseline"/>
    </w:rPr>
  </w:style>
  <w:style w:type="paragraph" w:customStyle="1" w:styleId="UTEMTITLEATROMANPAGES-ABSTRAK">
    <w:name w:val="UTEM TITLE AT ROMAN PAGES- ABSTRAK"/>
    <w:basedOn w:val="UTEMTITLEATROMANPAGES"/>
    <w:uiPriority w:val="13"/>
    <w:qFormat/>
    <w:rsid w:val="00C13B9B"/>
    <w:rPr>
      <w:i/>
    </w:rPr>
  </w:style>
  <w:style w:type="paragraph" w:customStyle="1" w:styleId="Abstract">
    <w:name w:val="Abstract"/>
    <w:basedOn w:val="Normal"/>
    <w:next w:val="Normal"/>
    <w:rsid w:val="00470FCA"/>
    <w:pPr>
      <w:autoSpaceDE w:val="0"/>
      <w:autoSpaceDN w:val="0"/>
      <w:spacing w:before="20"/>
      <w:ind w:firstLine="202"/>
      <w:jc w:val="both"/>
    </w:pPr>
    <w:rPr>
      <w:b/>
      <w:bCs/>
      <w:sz w:val="18"/>
      <w:szCs w:val="18"/>
      <w:lang w:val="en-US"/>
    </w:rPr>
  </w:style>
  <w:style w:type="paragraph" w:styleId="BodyText">
    <w:name w:val="Body Text"/>
    <w:basedOn w:val="Normal"/>
    <w:link w:val="BodyTextChar"/>
    <w:uiPriority w:val="1"/>
    <w:qFormat/>
    <w:rsid w:val="005871A4"/>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5871A4"/>
    <w:rPr>
      <w:rFonts w:ascii="Arial" w:eastAsia="Arial" w:hAnsi="Arial" w:cs="Arial"/>
      <w:sz w:val="24"/>
      <w:szCs w:val="24"/>
    </w:rPr>
  </w:style>
  <w:style w:type="paragraph" w:customStyle="1" w:styleId="TableParagraph">
    <w:name w:val="Table Paragraph"/>
    <w:basedOn w:val="Normal"/>
    <w:uiPriority w:val="1"/>
    <w:qFormat/>
    <w:rsid w:val="005871A4"/>
    <w:pPr>
      <w:widowControl w:val="0"/>
      <w:autoSpaceDE w:val="0"/>
      <w:autoSpaceDN w:val="0"/>
    </w:pPr>
    <w:rPr>
      <w:sz w:val="22"/>
      <w:szCs w:val="22"/>
      <w:lang w:val="en-US"/>
    </w:rPr>
  </w:style>
  <w:style w:type="paragraph" w:customStyle="1" w:styleId="references">
    <w:name w:val="references"/>
    <w:rsid w:val="00261B6A"/>
    <w:pPr>
      <w:numPr>
        <w:numId w:val="32"/>
      </w:numPr>
      <w:spacing w:after="50" w:line="180" w:lineRule="exact"/>
      <w:jc w:val="both"/>
    </w:pPr>
    <w:rPr>
      <w:rFonts w:eastAsia="MS Mincho"/>
      <w:noProof/>
      <w:sz w:val="16"/>
      <w:szCs w:val="16"/>
    </w:rPr>
  </w:style>
  <w:style w:type="character" w:styleId="BookTitle">
    <w:name w:val="Book Title"/>
    <w:basedOn w:val="DefaultParagraphFont"/>
    <w:uiPriority w:val="33"/>
    <w:qFormat/>
    <w:rsid w:val="00420C07"/>
    <w:rPr>
      <w:rFonts w:ascii="Arial Narrow" w:hAnsi="Arial Narrow"/>
      <w:b/>
      <w:bCs/>
      <w:caps/>
      <w:color w:val="auto"/>
      <w:spacing w:val="5"/>
      <w:sz w:val="32"/>
      <w:u w:val="none"/>
    </w:rPr>
  </w:style>
  <w:style w:type="character" w:styleId="Strong">
    <w:name w:val="Strong"/>
    <w:basedOn w:val="DefaultParagraphFont"/>
    <w:uiPriority w:val="19"/>
    <w:qFormat/>
    <w:rsid w:val="00420C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8277">
      <w:bodyDiv w:val="1"/>
      <w:marLeft w:val="0"/>
      <w:marRight w:val="0"/>
      <w:marTop w:val="0"/>
      <w:marBottom w:val="0"/>
      <w:divBdr>
        <w:top w:val="none" w:sz="0" w:space="0" w:color="auto"/>
        <w:left w:val="none" w:sz="0" w:space="0" w:color="auto"/>
        <w:bottom w:val="none" w:sz="0" w:space="0" w:color="auto"/>
        <w:right w:val="none" w:sz="0" w:space="0" w:color="auto"/>
      </w:divBdr>
    </w:div>
    <w:div w:id="1741291553">
      <w:bodyDiv w:val="1"/>
      <w:marLeft w:val="0"/>
      <w:marRight w:val="0"/>
      <w:marTop w:val="0"/>
      <w:marBottom w:val="0"/>
      <w:divBdr>
        <w:top w:val="none" w:sz="0" w:space="0" w:color="auto"/>
        <w:left w:val="none" w:sz="0" w:space="0" w:color="auto"/>
        <w:bottom w:val="none" w:sz="0" w:space="0" w:color="auto"/>
        <w:right w:val="none" w:sz="0" w:space="0" w:color="auto"/>
      </w:divBdr>
    </w:div>
    <w:div w:id="1750424802">
      <w:bodyDiv w:val="1"/>
      <w:marLeft w:val="0"/>
      <w:marRight w:val="0"/>
      <w:marTop w:val="0"/>
      <w:marBottom w:val="0"/>
      <w:divBdr>
        <w:top w:val="none" w:sz="0" w:space="0" w:color="auto"/>
        <w:left w:val="none" w:sz="0" w:space="0" w:color="auto"/>
        <w:bottom w:val="none" w:sz="0" w:space="0" w:color="auto"/>
        <w:right w:val="none" w:sz="0" w:space="0" w:color="auto"/>
      </w:divBdr>
    </w:div>
    <w:div w:id="182015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z\OneDrive%20-%20Universiti%20Teknikal%20Malaysia%20Melaka\Shared%20with%20Everyone\FTKEE%20Subject%20Folder\3.%20BDP_report_template-KAmodified-2March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3C1EA1670A4FB896B714A30DAA0C00"/>
        <w:category>
          <w:name w:val="General"/>
          <w:gallery w:val="placeholder"/>
        </w:category>
        <w:types>
          <w:type w:val="bbPlcHdr"/>
        </w:types>
        <w:behaviors>
          <w:behavior w:val="content"/>
        </w:behaviors>
        <w:guid w:val="{EF93B7B5-6BA7-4C6C-A1A8-F549F8331D86}"/>
      </w:docPartPr>
      <w:docPartBody>
        <w:p w:rsidR="002F2560" w:rsidRDefault="002F2560">
          <w:pPr>
            <w:pStyle w:val="E63C1EA1670A4FB896B714A30DAA0C00"/>
          </w:pPr>
          <w:r w:rsidRPr="009B0ED0">
            <w:rPr>
              <w:rStyle w:val="PlaceholderText"/>
            </w:rPr>
            <w:t>Click or tap here to enter text.</w:t>
          </w:r>
        </w:p>
      </w:docPartBody>
    </w:docPart>
    <w:docPart>
      <w:docPartPr>
        <w:name w:val="2C646E9CD43F4D0BAE54E43EF1DCC2B0"/>
        <w:category>
          <w:name w:val="General"/>
          <w:gallery w:val="placeholder"/>
        </w:category>
        <w:types>
          <w:type w:val="bbPlcHdr"/>
        </w:types>
        <w:behaviors>
          <w:behavior w:val="content"/>
        </w:behaviors>
        <w:guid w:val="{D1E010CC-AC1F-4A1B-BE10-0696E43422FD}"/>
      </w:docPartPr>
      <w:docPartBody>
        <w:p w:rsidR="002F2560" w:rsidRDefault="002F2560">
          <w:pPr>
            <w:pStyle w:val="2C646E9CD43F4D0BAE54E43EF1DCC2B0"/>
          </w:pPr>
          <w:r w:rsidRPr="00412FFD">
            <w:rPr>
              <w:rStyle w:val="PlaceholderText"/>
            </w:rPr>
            <w:t>Click here to enter text.</w:t>
          </w:r>
        </w:p>
      </w:docPartBody>
    </w:docPart>
    <w:docPart>
      <w:docPartPr>
        <w:name w:val="E8D3719BC9324534B107A922CEB97579"/>
        <w:category>
          <w:name w:val="General"/>
          <w:gallery w:val="placeholder"/>
        </w:category>
        <w:types>
          <w:type w:val="bbPlcHdr"/>
        </w:types>
        <w:behaviors>
          <w:behavior w:val="content"/>
        </w:behaviors>
        <w:guid w:val="{2D545E92-942F-4A3E-A6C6-C0A06C857E38}"/>
      </w:docPartPr>
      <w:docPartBody>
        <w:p w:rsidR="002F2560" w:rsidRDefault="002F2560">
          <w:pPr>
            <w:pStyle w:val="E8D3719BC9324534B107A922CEB97579"/>
          </w:pPr>
          <w:r w:rsidRPr="00AF49EF">
            <w:rPr>
              <w:rStyle w:val="PlaceholderText"/>
            </w:rPr>
            <w:t>Choose an item.</w:t>
          </w:r>
        </w:p>
      </w:docPartBody>
    </w:docPart>
    <w:docPart>
      <w:docPartPr>
        <w:name w:val="5B605304D3E24BE98C5E17A0269E67E9"/>
        <w:category>
          <w:name w:val="General"/>
          <w:gallery w:val="placeholder"/>
        </w:category>
        <w:types>
          <w:type w:val="bbPlcHdr"/>
        </w:types>
        <w:behaviors>
          <w:behavior w:val="content"/>
        </w:behaviors>
        <w:guid w:val="{ED98BE11-3F25-4FC2-9CE9-5AA710A451F9}"/>
      </w:docPartPr>
      <w:docPartBody>
        <w:p w:rsidR="002F2560" w:rsidRDefault="002F2560">
          <w:pPr>
            <w:pStyle w:val="5B605304D3E24BE98C5E17A0269E67E9"/>
          </w:pPr>
          <w:r w:rsidRPr="00AF49EF">
            <w:rPr>
              <w:rStyle w:val="PlaceholderText"/>
            </w:rPr>
            <w:t>Enter any content that you want to repeat, including other content controls. You can also insert this control around table rows in order to repeat parts of a table.</w:t>
          </w:r>
        </w:p>
      </w:docPartBody>
    </w:docPart>
    <w:docPart>
      <w:docPartPr>
        <w:name w:val="AE28C1E4FB3844E1B408073FE0971F8D"/>
        <w:category>
          <w:name w:val="General"/>
          <w:gallery w:val="placeholder"/>
        </w:category>
        <w:types>
          <w:type w:val="bbPlcHdr"/>
        </w:types>
        <w:behaviors>
          <w:behavior w:val="content"/>
        </w:behaviors>
        <w:guid w:val="{C4D11D05-FDFB-4F59-B5BF-584C5360885E}"/>
      </w:docPartPr>
      <w:docPartBody>
        <w:p w:rsidR="002F2560" w:rsidRDefault="002F2560">
          <w:pPr>
            <w:pStyle w:val="AE28C1E4FB3844E1B408073FE0971F8D"/>
          </w:pPr>
          <w:r w:rsidRPr="00412FFD">
            <w:rPr>
              <w:rStyle w:val="PlaceholderText"/>
            </w:rPr>
            <w:t>Click here to enter text.</w:t>
          </w:r>
        </w:p>
      </w:docPartBody>
    </w:docPart>
    <w:docPart>
      <w:docPartPr>
        <w:name w:val="CEF1295CEDF546AA97F522600275FBC0"/>
        <w:category>
          <w:name w:val="General"/>
          <w:gallery w:val="placeholder"/>
        </w:category>
        <w:types>
          <w:type w:val="bbPlcHdr"/>
        </w:types>
        <w:behaviors>
          <w:behavior w:val="content"/>
        </w:behaviors>
        <w:guid w:val="{71C63D93-E3A0-4F7C-BF4D-C3DEAE0BDD9A}"/>
      </w:docPartPr>
      <w:docPartBody>
        <w:p w:rsidR="002F2560" w:rsidRDefault="002F2560">
          <w:pPr>
            <w:pStyle w:val="CEF1295CEDF546AA97F522600275FBC0"/>
          </w:pPr>
          <w:r w:rsidRPr="009B0ED0">
            <w:rPr>
              <w:rStyle w:val="PlaceholderText"/>
            </w:rPr>
            <w:t>Click or tap here to enter text.</w:t>
          </w:r>
        </w:p>
      </w:docPartBody>
    </w:docPart>
    <w:docPart>
      <w:docPartPr>
        <w:name w:val="5FFFD3FE2B81420BB51E5B87A8624CAE"/>
        <w:category>
          <w:name w:val="General"/>
          <w:gallery w:val="placeholder"/>
        </w:category>
        <w:types>
          <w:type w:val="bbPlcHdr"/>
        </w:types>
        <w:behaviors>
          <w:behavior w:val="content"/>
        </w:behaviors>
        <w:guid w:val="{6E4893A0-FE03-463D-82F1-EED8E1CCB6F6}"/>
      </w:docPartPr>
      <w:docPartBody>
        <w:p w:rsidR="002F2560" w:rsidRDefault="002F2560">
          <w:pPr>
            <w:pStyle w:val="5FFFD3FE2B81420BB51E5B87A8624CAE"/>
          </w:pPr>
          <w:r w:rsidRPr="009B0ED0">
            <w:rPr>
              <w:rStyle w:val="PlaceholderText"/>
            </w:rPr>
            <w:t>Click or tap here to enter text.</w:t>
          </w:r>
        </w:p>
      </w:docPartBody>
    </w:docPart>
    <w:docPart>
      <w:docPartPr>
        <w:name w:val="1359A5F401E64FBEBA3FDDD9CBF65D24"/>
        <w:category>
          <w:name w:val="General"/>
          <w:gallery w:val="placeholder"/>
        </w:category>
        <w:types>
          <w:type w:val="bbPlcHdr"/>
        </w:types>
        <w:behaviors>
          <w:behavior w:val="content"/>
        </w:behaviors>
        <w:guid w:val="{0A6CFAA7-9E60-41FB-8A8A-4DCEEA3D625B}"/>
      </w:docPartPr>
      <w:docPartBody>
        <w:p w:rsidR="009101C1" w:rsidRPr="00420C07" w:rsidRDefault="009101C1" w:rsidP="00420C07">
          <w:pPr>
            <w:spacing w:after="240" w:line="240" w:lineRule="auto"/>
            <w:jc w:val="center"/>
            <w:rPr>
              <w:b/>
              <w:bCs/>
              <w:i/>
              <w:sz w:val="32"/>
              <w:szCs w:val="32"/>
            </w:rPr>
          </w:pPr>
          <w:r w:rsidRPr="00420C07">
            <w:rPr>
              <w:rFonts w:ascii="Arial Narrow" w:hAnsi="Arial Narrow"/>
              <w:b/>
              <w:bCs/>
              <w:color w:val="A6A6A6" w:themeColor="background1" w:themeShade="A6"/>
              <w:sz w:val="32"/>
              <w:szCs w:val="32"/>
              <w:lang w:eastAsia="ms-MY"/>
            </w:rPr>
            <w:t>TITLE OF RESEARCH REPORT / DISSERTATION / THESIS</w:t>
          </w:r>
        </w:p>
        <w:p w:rsidR="00000000" w:rsidRDefault="00000000"/>
      </w:docPartBody>
    </w:docPart>
    <w:docPart>
      <w:docPartPr>
        <w:name w:val="4D0D53ED7E9B4B51B9A2823870AC8E54"/>
        <w:category>
          <w:name w:val="General"/>
          <w:gallery w:val="placeholder"/>
        </w:category>
        <w:types>
          <w:type w:val="bbPlcHdr"/>
        </w:types>
        <w:behaviors>
          <w:behavior w:val="content"/>
        </w:behaviors>
        <w:guid w:val="{067287ED-864A-4B67-8FBA-346C557C3D36}"/>
      </w:docPartPr>
      <w:docPartBody>
        <w:p w:rsidR="00000000" w:rsidRDefault="009101C1" w:rsidP="009101C1">
          <w:pPr>
            <w:pStyle w:val="4D0D53ED7E9B4B51B9A2823870AC8E543"/>
          </w:pPr>
          <w:r w:rsidRPr="00420C07">
            <w:rPr>
              <w:rFonts w:ascii="Arial Narrow" w:eastAsiaTheme="minorHAnsi" w:hAnsi="Arial Narrow" w:cs="Garamond"/>
              <w:b/>
              <w:bCs/>
              <w:color w:val="A6A6A6" w:themeColor="background1" w:themeShade="A6"/>
              <w:sz w:val="32"/>
              <w:szCs w:val="32"/>
            </w:rPr>
            <w:t xml:space="preserve">NAME OF CANDIDATE </w:t>
          </w:r>
        </w:p>
      </w:docPartBody>
    </w:docPart>
    <w:docPart>
      <w:docPartPr>
        <w:name w:val="FC5EC9006E8D4B56B48F8B46A361C1A6"/>
        <w:category>
          <w:name w:val="General"/>
          <w:gallery w:val="placeholder"/>
        </w:category>
        <w:types>
          <w:type w:val="bbPlcHdr"/>
        </w:types>
        <w:behaviors>
          <w:behavior w:val="content"/>
        </w:behaviors>
        <w:guid w:val="{38882166-844C-4CE0-922E-1F8944B8898F}"/>
      </w:docPartPr>
      <w:docPartBody>
        <w:p w:rsidR="009101C1" w:rsidRPr="00F736A1" w:rsidRDefault="009101C1" w:rsidP="00420C07">
          <w:pPr>
            <w:autoSpaceDE w:val="0"/>
            <w:autoSpaceDN w:val="0"/>
            <w:adjustRightInd w:val="0"/>
            <w:spacing w:after="0" w:line="276" w:lineRule="auto"/>
            <w:jc w:val="center"/>
            <w:rPr>
              <w:rFonts w:ascii="Times New Roman" w:eastAsiaTheme="minorHAnsi" w:hAnsi="Times New Roman" w:cs="Times New Roman"/>
              <w:b/>
              <w:bCs/>
              <w:color w:val="A6A6A6" w:themeColor="background1" w:themeShade="A6"/>
              <w:sz w:val="28"/>
              <w:szCs w:val="28"/>
            </w:rPr>
          </w:pPr>
          <w:r w:rsidRPr="00F736A1">
            <w:rPr>
              <w:rFonts w:ascii="Times New Roman" w:hAnsi="Times New Roman" w:cs="Times New Roman"/>
              <w:b/>
              <w:color w:val="A6A6A6" w:themeColor="background1" w:themeShade="A6"/>
              <w:sz w:val="28"/>
              <w:szCs w:val="28"/>
              <w:lang w:eastAsia="ms-MY"/>
            </w:rPr>
            <w:t xml:space="preserve">TITLE OF RESEARCH REPORT / DISSERTATION / THESIS </w:t>
          </w:r>
          <w:r w:rsidRPr="00F736A1">
            <w:rPr>
              <w:rFonts w:ascii="Times New Roman" w:eastAsiaTheme="minorHAnsi" w:hAnsi="Times New Roman" w:cs="Times New Roman"/>
              <w:b/>
              <w:bCs/>
              <w:color w:val="A6A6A6" w:themeColor="background1" w:themeShade="A6"/>
              <w:sz w:val="28"/>
              <w:szCs w:val="28"/>
            </w:rPr>
            <w:t>WHICH HAS</w:t>
          </w:r>
        </w:p>
        <w:p w:rsidR="00000000" w:rsidRDefault="009101C1" w:rsidP="009101C1">
          <w:pPr>
            <w:pStyle w:val="FC5EC9006E8D4B56B48F8B46A361C1A62"/>
          </w:pPr>
          <w:r w:rsidRPr="00F736A1">
            <w:rPr>
              <w:rFonts w:eastAsiaTheme="minorHAnsi"/>
              <w:b/>
              <w:bCs/>
              <w:color w:val="A6A6A6" w:themeColor="background1" w:themeShade="A6"/>
              <w:sz w:val="28"/>
              <w:szCs w:val="28"/>
            </w:rPr>
            <w:t>BEEN APPROVED BY THE FACULTY / SENATE</w:t>
          </w:r>
        </w:p>
      </w:docPartBody>
    </w:docPart>
    <w:docPart>
      <w:docPartPr>
        <w:name w:val="323B0171B79842D88F29F99EA3A06CA5"/>
        <w:category>
          <w:name w:val="General"/>
          <w:gallery w:val="placeholder"/>
        </w:category>
        <w:types>
          <w:type w:val="bbPlcHdr"/>
        </w:types>
        <w:behaviors>
          <w:behavior w:val="content"/>
        </w:behaviors>
        <w:guid w:val="{C019C165-9BB1-4DF7-8943-5819C65E1F8C}"/>
      </w:docPartPr>
      <w:docPartBody>
        <w:p w:rsidR="00000000" w:rsidRDefault="009101C1" w:rsidP="009101C1">
          <w:pPr>
            <w:pStyle w:val="323B0171B79842D88F29F99EA3A06CA53"/>
          </w:pPr>
          <w:r w:rsidRPr="00550078">
            <w:rPr>
              <w:b/>
              <w:bCs/>
              <w:caps/>
              <w:color w:val="808080" w:themeColor="background1" w:themeShade="80"/>
              <w:spacing w:val="5"/>
              <w:sz w:val="28"/>
              <w:szCs w:val="28"/>
            </w:rPr>
            <w:t>NAME</w:t>
          </w:r>
          <w:r>
            <w:rPr>
              <w:b/>
              <w:bCs/>
              <w:caps/>
              <w:color w:val="808080" w:themeColor="background1" w:themeShade="80"/>
              <w:spacing w:val="5"/>
              <w:sz w:val="28"/>
              <w:szCs w:val="28"/>
            </w:rPr>
            <w:t xml:space="preserve"> of candidate</w:t>
          </w:r>
        </w:p>
      </w:docPartBody>
    </w:docPart>
    <w:docPart>
      <w:docPartPr>
        <w:name w:val="15AEE7EFB7874ABBB8F76C8CDD1B80D0"/>
        <w:category>
          <w:name w:val="General"/>
          <w:gallery w:val="placeholder"/>
        </w:category>
        <w:types>
          <w:type w:val="bbPlcHdr"/>
        </w:types>
        <w:behaviors>
          <w:behavior w:val="content"/>
        </w:behaviors>
        <w:guid w:val="{7DFBDED9-9226-41D0-A5E2-23EF6CCF9E98}"/>
      </w:docPartPr>
      <w:docPartBody>
        <w:p w:rsidR="00000000" w:rsidRDefault="009101C1" w:rsidP="009101C1">
          <w:pPr>
            <w:pStyle w:val="15AEE7EFB7874ABBB8F76C8CDD1B80D0"/>
          </w:pPr>
          <w:r w:rsidRPr="00AF49EF">
            <w:rPr>
              <w:rStyle w:val="PlaceholderText"/>
            </w:rPr>
            <w:t>Choose an item.</w:t>
          </w:r>
        </w:p>
      </w:docPartBody>
    </w:docPart>
    <w:docPart>
      <w:docPartPr>
        <w:name w:val="9AC1EF9FA1204A249462B6D7E2675C44"/>
        <w:category>
          <w:name w:val="General"/>
          <w:gallery w:val="placeholder"/>
        </w:category>
        <w:types>
          <w:type w:val="bbPlcHdr"/>
        </w:types>
        <w:behaviors>
          <w:behavior w:val="content"/>
        </w:behaviors>
        <w:guid w:val="{5968E016-8C09-4BA2-8F5C-D64DB08FEEC8}"/>
      </w:docPartPr>
      <w:docPartBody>
        <w:p w:rsidR="00000000" w:rsidRDefault="009101C1" w:rsidP="009101C1">
          <w:pPr>
            <w:pStyle w:val="9AC1EF9FA1204A249462B6D7E2675C443"/>
          </w:pPr>
          <w:r w:rsidRPr="00AC2C4F">
            <w:rPr>
              <w:rStyle w:val="Style1"/>
              <w:bCs/>
              <w:color w:val="808080" w:themeColor="background1" w:themeShade="80"/>
              <w:szCs w:val="28"/>
            </w:rPr>
            <w:t>YEAR</w:t>
          </w:r>
          <w:r>
            <w:rPr>
              <w:rStyle w:val="Style1"/>
              <w:bCs/>
              <w:color w:val="808080" w:themeColor="background1" w:themeShade="80"/>
              <w:szCs w:val="28"/>
            </w:rPr>
            <w:t xml:space="preserve"> of submission</w:t>
          </w:r>
        </w:p>
      </w:docPartBody>
    </w:docPart>
    <w:docPart>
      <w:docPartPr>
        <w:name w:val="7215935BE33346898D8D0E7F075DAAEA"/>
        <w:category>
          <w:name w:val="General"/>
          <w:gallery w:val="placeholder"/>
        </w:category>
        <w:types>
          <w:type w:val="bbPlcHdr"/>
        </w:types>
        <w:behaviors>
          <w:behavior w:val="content"/>
        </w:behaviors>
        <w:guid w:val="{802AA9C4-D6DA-4423-8947-E86B56E9A279}"/>
      </w:docPartPr>
      <w:docPartBody>
        <w:p w:rsidR="00000000" w:rsidRDefault="009101C1" w:rsidP="009101C1">
          <w:pPr>
            <w:pStyle w:val="7215935BE33346898D8D0E7F075DAAEA3"/>
          </w:pPr>
          <w:r w:rsidRPr="00352AF2">
            <w:rPr>
              <w:rStyle w:val="PlaceholderText"/>
              <w:u w:val="dotted"/>
            </w:rPr>
            <w:t>Sila tuliskan tajuk projek anda disini</w:t>
          </w:r>
        </w:p>
      </w:docPartBody>
    </w:docPart>
    <w:docPart>
      <w:docPartPr>
        <w:name w:val="B306CD8D99ED427A9BB467C095203FE8"/>
        <w:category>
          <w:name w:val="General"/>
          <w:gallery w:val="placeholder"/>
        </w:category>
        <w:types>
          <w:type w:val="bbPlcHdr"/>
        </w:types>
        <w:behaviors>
          <w:behavior w:val="content"/>
        </w:behaviors>
        <w:guid w:val="{AD2F90A9-DD17-4AF8-B012-44C0ED2B0FD3}"/>
      </w:docPartPr>
      <w:docPartBody>
        <w:p w:rsidR="00000000" w:rsidRDefault="009101C1" w:rsidP="009101C1">
          <w:pPr>
            <w:pStyle w:val="B306CD8D99ED427A9BB467C095203FE82"/>
          </w:pPr>
          <w:r w:rsidRPr="00352AF2">
            <w:rPr>
              <w:rStyle w:val="PlaceholderText"/>
              <w:u w:val="dotted"/>
            </w:rPr>
            <w:t>2010/2011</w:t>
          </w:r>
        </w:p>
      </w:docPartBody>
    </w:docPart>
    <w:docPart>
      <w:docPartPr>
        <w:name w:val="3B54AE46650E4586A86BA5556485A525"/>
        <w:category>
          <w:name w:val="General"/>
          <w:gallery w:val="placeholder"/>
        </w:category>
        <w:types>
          <w:type w:val="bbPlcHdr"/>
        </w:types>
        <w:behaviors>
          <w:behavior w:val="content"/>
        </w:behaviors>
        <w:guid w:val="{7DA2F973-C051-4415-9E1D-064080BD341B}"/>
      </w:docPartPr>
      <w:docPartBody>
        <w:p w:rsidR="00000000" w:rsidRDefault="009101C1" w:rsidP="009101C1">
          <w:pPr>
            <w:pStyle w:val="3B54AE46650E4586A86BA5556485A5253"/>
          </w:pPr>
          <w:r w:rsidRPr="00232350">
            <w:rPr>
              <w:rStyle w:val="PlaceholderText"/>
              <w:caps/>
              <w:u w:val="dotted"/>
            </w:rPr>
            <w:t>nama penuh dalam huruf besar</w:t>
          </w:r>
        </w:p>
      </w:docPartBody>
    </w:docPart>
    <w:docPart>
      <w:docPartPr>
        <w:name w:val="2156BBF009354017A1C71CBA11E3ABAE"/>
        <w:category>
          <w:name w:val="General"/>
          <w:gallery w:val="placeholder"/>
        </w:category>
        <w:types>
          <w:type w:val="bbPlcHdr"/>
        </w:types>
        <w:behaviors>
          <w:behavior w:val="content"/>
        </w:behaviors>
        <w:guid w:val="{90EB2727-6EE4-43E6-A397-5446960D855B}"/>
      </w:docPartPr>
      <w:docPartBody>
        <w:p w:rsidR="00000000" w:rsidRDefault="009101C1" w:rsidP="009101C1">
          <w:pPr>
            <w:pStyle w:val="2156BBF009354017A1C71CBA11E3ABAE3"/>
          </w:pPr>
          <w:r w:rsidRPr="0032248F">
            <w:rPr>
              <w:rStyle w:val="PlaceholderText"/>
              <w:u w:val="dotted"/>
            </w:rPr>
            <w:t>Sila taip alamat penuh</w:t>
          </w:r>
        </w:p>
      </w:docPartBody>
    </w:docPart>
    <w:docPart>
      <w:docPartPr>
        <w:name w:val="8E801F47D8D640CC84D3A28270C107B5"/>
        <w:category>
          <w:name w:val="General"/>
          <w:gallery w:val="placeholder"/>
        </w:category>
        <w:types>
          <w:type w:val="bbPlcHdr"/>
        </w:types>
        <w:behaviors>
          <w:behavior w:val="content"/>
        </w:behaviors>
        <w:guid w:val="{3B68A764-9D0D-4DD1-974E-B2919BB2AE97}"/>
      </w:docPartPr>
      <w:docPartBody>
        <w:p w:rsidR="00000000" w:rsidRDefault="009101C1" w:rsidP="009101C1">
          <w:pPr>
            <w:pStyle w:val="8E801F47D8D640CC84D3A28270C107B53"/>
          </w:pPr>
          <w:r w:rsidRPr="00C6073B">
            <w:rPr>
              <w:rStyle w:val="PlaceholderText"/>
              <w:u w:val="dotted"/>
            </w:rPr>
            <w:t>01 Januari 20</w:t>
          </w:r>
          <w:r>
            <w:rPr>
              <w:rStyle w:val="PlaceholderText"/>
              <w:rFonts w:eastAsiaTheme="majorEastAsia"/>
              <w:u w:val="dotted"/>
            </w:rPr>
            <w:t>24</w:t>
          </w:r>
        </w:p>
      </w:docPartBody>
    </w:docPart>
    <w:docPart>
      <w:docPartPr>
        <w:name w:val="F348739B7567436186DBA3A9881FD91A"/>
        <w:category>
          <w:name w:val="General"/>
          <w:gallery w:val="placeholder"/>
        </w:category>
        <w:types>
          <w:type w:val="bbPlcHdr"/>
        </w:types>
        <w:behaviors>
          <w:behavior w:val="content"/>
        </w:behaviors>
        <w:guid w:val="{CE805466-38E9-4577-95F1-8EC9573F9067}"/>
      </w:docPartPr>
      <w:docPartBody>
        <w:p w:rsidR="00000000" w:rsidRDefault="009101C1" w:rsidP="009101C1">
          <w:pPr>
            <w:pStyle w:val="F348739B7567436186DBA3A9881FD91A3"/>
          </w:pPr>
          <w:r w:rsidRPr="00C6073B">
            <w:rPr>
              <w:rStyle w:val="PlaceholderText"/>
              <w:u w:val="dotted"/>
            </w:rPr>
            <w:t>01 Januari 20</w:t>
          </w:r>
          <w:r>
            <w:rPr>
              <w:rStyle w:val="PlaceholderText"/>
              <w:rFonts w:eastAsiaTheme="majorEastAsia"/>
              <w:u w:val="dotted"/>
            </w:rPr>
            <w:t>24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560"/>
    <w:rsid w:val="00041838"/>
    <w:rsid w:val="00051145"/>
    <w:rsid w:val="00160B5E"/>
    <w:rsid w:val="001761A9"/>
    <w:rsid w:val="001B3C46"/>
    <w:rsid w:val="00256541"/>
    <w:rsid w:val="002F2560"/>
    <w:rsid w:val="002F7C57"/>
    <w:rsid w:val="003F5846"/>
    <w:rsid w:val="004A773D"/>
    <w:rsid w:val="00561588"/>
    <w:rsid w:val="006460FA"/>
    <w:rsid w:val="00683644"/>
    <w:rsid w:val="00743554"/>
    <w:rsid w:val="00774249"/>
    <w:rsid w:val="007C6C43"/>
    <w:rsid w:val="007E6B6E"/>
    <w:rsid w:val="00803F53"/>
    <w:rsid w:val="00891723"/>
    <w:rsid w:val="008E10B5"/>
    <w:rsid w:val="009101C1"/>
    <w:rsid w:val="00A7618C"/>
    <w:rsid w:val="00B63300"/>
    <w:rsid w:val="00BA5F95"/>
    <w:rsid w:val="00C9286F"/>
    <w:rsid w:val="00CB6D3B"/>
    <w:rsid w:val="00CE7144"/>
    <w:rsid w:val="00D700EA"/>
    <w:rsid w:val="00DC0D83"/>
    <w:rsid w:val="00E23062"/>
    <w:rsid w:val="00E27238"/>
    <w:rsid w:val="00E97B48"/>
    <w:rsid w:val="00EC6C86"/>
    <w:rsid w:val="00EE3232"/>
    <w:rsid w:val="00FD0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01C1"/>
    <w:rPr>
      <w:color w:val="808080"/>
    </w:rPr>
  </w:style>
  <w:style w:type="paragraph" w:customStyle="1" w:styleId="E63C1EA1670A4FB896B714A30DAA0C00">
    <w:name w:val="E63C1EA1670A4FB896B714A30DAA0C00"/>
  </w:style>
  <w:style w:type="paragraph" w:customStyle="1" w:styleId="2A5CF016391541258EDE32CF4D751E68">
    <w:name w:val="2A5CF016391541258EDE32CF4D751E68"/>
  </w:style>
  <w:style w:type="paragraph" w:customStyle="1" w:styleId="37255499AA134B50942F47CD95883DB0">
    <w:name w:val="37255499AA134B50942F47CD95883DB0"/>
  </w:style>
  <w:style w:type="paragraph" w:customStyle="1" w:styleId="2C646E9CD43F4D0BAE54E43EF1DCC2B0">
    <w:name w:val="2C646E9CD43F4D0BAE54E43EF1DCC2B0"/>
  </w:style>
  <w:style w:type="paragraph" w:customStyle="1" w:styleId="E8D3719BC9324534B107A922CEB97579">
    <w:name w:val="E8D3719BC9324534B107A922CEB97579"/>
  </w:style>
  <w:style w:type="paragraph" w:customStyle="1" w:styleId="5B605304D3E24BE98C5E17A0269E67E9">
    <w:name w:val="5B605304D3E24BE98C5E17A0269E67E9"/>
  </w:style>
  <w:style w:type="paragraph" w:customStyle="1" w:styleId="AE28C1E4FB3844E1B408073FE0971F8D">
    <w:name w:val="AE28C1E4FB3844E1B408073FE0971F8D"/>
  </w:style>
  <w:style w:type="paragraph" w:customStyle="1" w:styleId="CEF1295CEDF546AA97F522600275FBC0">
    <w:name w:val="CEF1295CEDF546AA97F522600275FBC0"/>
  </w:style>
  <w:style w:type="paragraph" w:customStyle="1" w:styleId="5FFFD3FE2B81420BB51E5B87A8624CAE">
    <w:name w:val="5FFFD3FE2B81420BB51E5B87A8624CAE"/>
  </w:style>
  <w:style w:type="paragraph" w:customStyle="1" w:styleId="19D20D35221C4350AED8169F97A6BE901">
    <w:name w:val="19D20D35221C4350AED8169F97A6BE901"/>
    <w:rsid w:val="007E6B6E"/>
    <w:pPr>
      <w:spacing w:after="0" w:line="240" w:lineRule="auto"/>
      <w:jc w:val="center"/>
    </w:pPr>
    <w:rPr>
      <w:rFonts w:ascii="Times New Roman" w:eastAsia="Times New Roman" w:hAnsi="Times New Roman" w:cs="Times New Roman"/>
      <w:b/>
      <w:color w:val="000000" w:themeColor="text1"/>
      <w:sz w:val="24"/>
      <w:szCs w:val="24"/>
      <w:lang w:val="ms-MY" w:eastAsia="en-US"/>
    </w:rPr>
  </w:style>
  <w:style w:type="paragraph" w:customStyle="1" w:styleId="FF05367F8EF74D8DAC6EDE3D83B662791">
    <w:name w:val="FF05367F8EF74D8DAC6EDE3D83B662791"/>
    <w:rsid w:val="007E6B6E"/>
    <w:pPr>
      <w:spacing w:after="0" w:line="240" w:lineRule="auto"/>
      <w:jc w:val="center"/>
    </w:pPr>
    <w:rPr>
      <w:rFonts w:ascii="Times New Roman" w:eastAsia="Times New Roman" w:hAnsi="Times New Roman" w:cs="Times New Roman"/>
      <w:b/>
      <w:color w:val="000000" w:themeColor="text1"/>
      <w:sz w:val="24"/>
      <w:szCs w:val="24"/>
      <w:lang w:val="ms-MY" w:eastAsia="en-US"/>
    </w:rPr>
  </w:style>
  <w:style w:type="paragraph" w:customStyle="1" w:styleId="A2C28111F76948C580859A5D2B205E9E">
    <w:name w:val="A2C28111F76948C580859A5D2B205E9E"/>
    <w:rsid w:val="00891723"/>
    <w:rPr>
      <w:lang w:val="en-MY" w:eastAsia="en-MY"/>
    </w:rPr>
  </w:style>
  <w:style w:type="paragraph" w:customStyle="1" w:styleId="6672D7B7EF2C4DA282C13A089013B3D0">
    <w:name w:val="6672D7B7EF2C4DA282C13A089013B3D0"/>
    <w:rsid w:val="00891723"/>
    <w:rPr>
      <w:lang w:val="en-MY" w:eastAsia="en-MY"/>
    </w:rPr>
  </w:style>
  <w:style w:type="paragraph" w:customStyle="1" w:styleId="4D0D53ED7E9B4B51B9A2823870AC8E54">
    <w:name w:val="4D0D53ED7E9B4B51B9A2823870AC8E54"/>
    <w:rsid w:val="009101C1"/>
    <w:pPr>
      <w:spacing w:line="278" w:lineRule="auto"/>
    </w:pPr>
    <w:rPr>
      <w:kern w:val="2"/>
      <w:sz w:val="24"/>
      <w:szCs w:val="24"/>
      <w:lang w:eastAsia="en-US"/>
      <w14:ligatures w14:val="standardContextual"/>
    </w:rPr>
  </w:style>
  <w:style w:type="paragraph" w:customStyle="1" w:styleId="323B0171B79842D88F29F99EA3A06CA5">
    <w:name w:val="323B0171B79842D88F29F99EA3A06CA5"/>
    <w:rsid w:val="009101C1"/>
    <w:pPr>
      <w:spacing w:line="278" w:lineRule="auto"/>
    </w:pPr>
    <w:rPr>
      <w:kern w:val="2"/>
      <w:sz w:val="24"/>
      <w:szCs w:val="24"/>
      <w:lang w:eastAsia="en-US"/>
      <w14:ligatures w14:val="standardContextual"/>
    </w:rPr>
  </w:style>
  <w:style w:type="paragraph" w:customStyle="1" w:styleId="15AEE7EFB7874ABBB8F76C8CDD1B80D0">
    <w:name w:val="15AEE7EFB7874ABBB8F76C8CDD1B80D0"/>
    <w:rsid w:val="009101C1"/>
    <w:pPr>
      <w:spacing w:line="278" w:lineRule="auto"/>
    </w:pPr>
    <w:rPr>
      <w:kern w:val="2"/>
      <w:sz w:val="24"/>
      <w:szCs w:val="24"/>
      <w:lang w:eastAsia="en-US"/>
      <w14:ligatures w14:val="standardContextual"/>
    </w:rPr>
  </w:style>
  <w:style w:type="character" w:customStyle="1" w:styleId="Style1">
    <w:name w:val="Style1"/>
    <w:basedOn w:val="DefaultParagraphFont"/>
    <w:uiPriority w:val="19"/>
    <w:rsid w:val="009101C1"/>
    <w:rPr>
      <w:rFonts w:ascii="Times New Roman" w:hAnsi="Times New Roman"/>
      <w:b/>
      <w:caps/>
      <w:smallCaps w:val="0"/>
      <w:strike w:val="0"/>
      <w:dstrike w:val="0"/>
      <w:vanish w:val="0"/>
      <w:sz w:val="24"/>
      <w:vertAlign w:val="baseline"/>
    </w:rPr>
  </w:style>
  <w:style w:type="paragraph" w:customStyle="1" w:styleId="9AC1EF9FA1204A249462B6D7E2675C44">
    <w:name w:val="9AC1EF9FA1204A249462B6D7E2675C44"/>
    <w:rsid w:val="009101C1"/>
    <w:pPr>
      <w:spacing w:line="278" w:lineRule="auto"/>
    </w:pPr>
    <w:rPr>
      <w:kern w:val="2"/>
      <w:sz w:val="24"/>
      <w:szCs w:val="24"/>
      <w:lang w:eastAsia="en-US"/>
      <w14:ligatures w14:val="standardContextual"/>
    </w:rPr>
  </w:style>
  <w:style w:type="paragraph" w:customStyle="1" w:styleId="7215935BE33346898D8D0E7F075DAAEA">
    <w:name w:val="7215935BE33346898D8D0E7F075DAAEA"/>
    <w:rsid w:val="009101C1"/>
    <w:pPr>
      <w:spacing w:line="278" w:lineRule="auto"/>
    </w:pPr>
    <w:rPr>
      <w:kern w:val="2"/>
      <w:sz w:val="24"/>
      <w:szCs w:val="24"/>
      <w:lang w:eastAsia="en-US"/>
      <w14:ligatures w14:val="standardContextual"/>
    </w:rPr>
  </w:style>
  <w:style w:type="paragraph" w:customStyle="1" w:styleId="B306CD8D99ED427A9BB467C095203FE8">
    <w:name w:val="B306CD8D99ED427A9BB467C095203FE8"/>
    <w:rsid w:val="009101C1"/>
    <w:pPr>
      <w:spacing w:line="278" w:lineRule="auto"/>
    </w:pPr>
    <w:rPr>
      <w:kern w:val="2"/>
      <w:sz w:val="24"/>
      <w:szCs w:val="24"/>
      <w:lang w:eastAsia="en-US"/>
      <w14:ligatures w14:val="standardContextual"/>
    </w:rPr>
  </w:style>
  <w:style w:type="paragraph" w:customStyle="1" w:styleId="3B54AE46650E4586A86BA5556485A525">
    <w:name w:val="3B54AE46650E4586A86BA5556485A525"/>
    <w:rsid w:val="009101C1"/>
    <w:pPr>
      <w:spacing w:line="278" w:lineRule="auto"/>
    </w:pPr>
    <w:rPr>
      <w:kern w:val="2"/>
      <w:sz w:val="24"/>
      <w:szCs w:val="24"/>
      <w:lang w:eastAsia="en-US"/>
      <w14:ligatures w14:val="standardContextual"/>
    </w:rPr>
  </w:style>
  <w:style w:type="paragraph" w:customStyle="1" w:styleId="2156BBF009354017A1C71CBA11E3ABAE">
    <w:name w:val="2156BBF009354017A1C71CBA11E3ABAE"/>
    <w:rsid w:val="009101C1"/>
    <w:pPr>
      <w:spacing w:line="278" w:lineRule="auto"/>
    </w:pPr>
    <w:rPr>
      <w:kern w:val="2"/>
      <w:sz w:val="24"/>
      <w:szCs w:val="24"/>
      <w:lang w:eastAsia="en-US"/>
      <w14:ligatures w14:val="standardContextual"/>
    </w:rPr>
  </w:style>
  <w:style w:type="paragraph" w:customStyle="1" w:styleId="8E801F47D8D640CC84D3A28270C107B5">
    <w:name w:val="8E801F47D8D640CC84D3A28270C107B5"/>
    <w:rsid w:val="009101C1"/>
    <w:pPr>
      <w:spacing w:line="278" w:lineRule="auto"/>
    </w:pPr>
    <w:rPr>
      <w:kern w:val="2"/>
      <w:sz w:val="24"/>
      <w:szCs w:val="24"/>
      <w:lang w:eastAsia="en-US"/>
      <w14:ligatures w14:val="standardContextual"/>
    </w:rPr>
  </w:style>
  <w:style w:type="paragraph" w:customStyle="1" w:styleId="F348739B7567436186DBA3A9881FD91A">
    <w:name w:val="F348739B7567436186DBA3A9881FD91A"/>
    <w:rsid w:val="009101C1"/>
    <w:pPr>
      <w:spacing w:line="278" w:lineRule="auto"/>
    </w:pPr>
    <w:rPr>
      <w:kern w:val="2"/>
      <w:sz w:val="24"/>
      <w:szCs w:val="24"/>
      <w:lang w:eastAsia="en-US"/>
      <w14:ligatures w14:val="standardContextual"/>
    </w:rPr>
  </w:style>
  <w:style w:type="paragraph" w:customStyle="1" w:styleId="4D0D53ED7E9B4B51B9A2823870AC8E541">
    <w:name w:val="4D0D53ED7E9B4B51B9A2823870AC8E54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FC5EC9006E8D4B56B48F8B46A361C1A6">
    <w:name w:val="FC5EC9006E8D4B56B48F8B46A361C1A6"/>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323B0171B79842D88F29F99EA3A06CA51">
    <w:name w:val="323B0171B79842D88F29F99EA3A06CA5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9AC1EF9FA1204A249462B6D7E2675C441">
    <w:name w:val="9AC1EF9FA1204A249462B6D7E2675C44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7215935BE33346898D8D0E7F075DAAEA1">
    <w:name w:val="7215935BE33346898D8D0E7F075DAAEA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B306CD8D99ED427A9BB467C095203FE81">
    <w:name w:val="B306CD8D99ED427A9BB467C095203FE8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3B54AE46650E4586A86BA5556485A5251">
    <w:name w:val="3B54AE46650E4586A86BA5556485A525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2156BBF009354017A1C71CBA11E3ABAE1">
    <w:name w:val="2156BBF009354017A1C71CBA11E3ABAE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8E801F47D8D640CC84D3A28270C107B51">
    <w:name w:val="8E801F47D8D640CC84D3A28270C107B5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F348739B7567436186DBA3A9881FD91A1">
    <w:name w:val="F348739B7567436186DBA3A9881FD91A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4D0D53ED7E9B4B51B9A2823870AC8E542">
    <w:name w:val="4D0D53ED7E9B4B51B9A2823870AC8E54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CaptionTable">
    <w:name w:val="Caption Table"/>
    <w:basedOn w:val="Caption"/>
    <w:uiPriority w:val="13"/>
    <w:qFormat/>
    <w:rsid w:val="009101C1"/>
    <w:pPr>
      <w:keepNext/>
    </w:pPr>
    <w:rPr>
      <w:rFonts w:ascii="Times New Roman" w:eastAsia="Times New Roman" w:hAnsi="Times New Roman" w:cs="Times New Roman"/>
      <w:b/>
      <w:i w:val="0"/>
      <w:iCs w:val="0"/>
      <w:color w:val="auto"/>
      <w:sz w:val="24"/>
      <w:lang w:val="ms-MY" w:eastAsia="en-US"/>
    </w:rPr>
  </w:style>
  <w:style w:type="paragraph" w:styleId="Caption">
    <w:name w:val="caption"/>
    <w:basedOn w:val="Normal"/>
    <w:next w:val="Normal"/>
    <w:uiPriority w:val="35"/>
    <w:semiHidden/>
    <w:unhideWhenUsed/>
    <w:qFormat/>
    <w:rsid w:val="009101C1"/>
    <w:pPr>
      <w:spacing w:after="200" w:line="240" w:lineRule="auto"/>
    </w:pPr>
    <w:rPr>
      <w:i/>
      <w:iCs/>
      <w:color w:val="0E2841" w:themeColor="text2"/>
      <w:sz w:val="18"/>
      <w:szCs w:val="18"/>
    </w:rPr>
  </w:style>
  <w:style w:type="paragraph" w:customStyle="1" w:styleId="FC5EC9006E8D4B56B48F8B46A361C1A61">
    <w:name w:val="FC5EC9006E8D4B56B48F8B46A361C1A61"/>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323B0171B79842D88F29F99EA3A06CA52">
    <w:name w:val="323B0171B79842D88F29F99EA3A06CA5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9AC1EF9FA1204A249462B6D7E2675C442">
    <w:name w:val="9AC1EF9FA1204A249462B6D7E2675C44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7215935BE33346898D8D0E7F075DAAEA2">
    <w:name w:val="7215935BE33346898D8D0E7F075DAAEA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B306CD8D99ED427A9BB467C095203FE82">
    <w:name w:val="B306CD8D99ED427A9BB467C095203FE8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3B54AE46650E4586A86BA5556485A5252">
    <w:name w:val="3B54AE46650E4586A86BA5556485A525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2156BBF009354017A1C71CBA11E3ABAE2">
    <w:name w:val="2156BBF009354017A1C71CBA11E3ABAE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8E801F47D8D640CC84D3A28270C107B52">
    <w:name w:val="8E801F47D8D640CC84D3A28270C107B5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F348739B7567436186DBA3A9881FD91A2">
    <w:name w:val="F348739B7567436186DBA3A9881FD91A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4D0D53ED7E9B4B51B9A2823870AC8E543">
    <w:name w:val="4D0D53ED7E9B4B51B9A2823870AC8E543"/>
    <w:rsid w:val="009101C1"/>
    <w:pPr>
      <w:spacing w:after="0" w:line="240" w:lineRule="auto"/>
    </w:pPr>
    <w:rPr>
      <w:rFonts w:ascii="Times New Roman" w:eastAsia="Times New Roman" w:hAnsi="Times New Roman" w:cs="Times New Roman"/>
      <w:sz w:val="24"/>
      <w:szCs w:val="24"/>
      <w:lang w:val="ms-MY" w:eastAsia="en-US"/>
    </w:rPr>
  </w:style>
  <w:style w:type="paragraph" w:styleId="CommentText">
    <w:name w:val="annotation text"/>
    <w:basedOn w:val="Normal"/>
    <w:link w:val="CommentTextChar"/>
    <w:uiPriority w:val="99"/>
    <w:semiHidden/>
    <w:unhideWhenUsed/>
    <w:rsid w:val="009101C1"/>
    <w:pPr>
      <w:spacing w:line="240" w:lineRule="auto"/>
    </w:pPr>
    <w:rPr>
      <w:sz w:val="20"/>
      <w:szCs w:val="20"/>
    </w:rPr>
  </w:style>
  <w:style w:type="character" w:customStyle="1" w:styleId="CommentTextChar">
    <w:name w:val="Comment Text Char"/>
    <w:basedOn w:val="DefaultParagraphFont"/>
    <w:link w:val="CommentText"/>
    <w:uiPriority w:val="99"/>
    <w:semiHidden/>
    <w:rsid w:val="009101C1"/>
    <w:rPr>
      <w:sz w:val="20"/>
      <w:szCs w:val="20"/>
    </w:rPr>
  </w:style>
  <w:style w:type="paragraph" w:styleId="CommentSubject">
    <w:name w:val="annotation subject"/>
    <w:basedOn w:val="CommentText"/>
    <w:next w:val="CommentText"/>
    <w:link w:val="CommentSubjectChar"/>
    <w:uiPriority w:val="49"/>
    <w:semiHidden/>
    <w:unhideWhenUsed/>
    <w:rsid w:val="009101C1"/>
    <w:pPr>
      <w:spacing w:after="0"/>
    </w:pPr>
    <w:rPr>
      <w:rFonts w:ascii="Times New Roman" w:eastAsia="Times New Roman" w:hAnsi="Times New Roman" w:cs="Times New Roman"/>
      <w:b/>
      <w:bCs/>
      <w:lang w:val="ms-MY" w:eastAsia="en-US"/>
    </w:rPr>
  </w:style>
  <w:style w:type="character" w:customStyle="1" w:styleId="CommentSubjectChar">
    <w:name w:val="Comment Subject Char"/>
    <w:basedOn w:val="CommentTextChar"/>
    <w:link w:val="CommentSubject"/>
    <w:uiPriority w:val="49"/>
    <w:semiHidden/>
    <w:rsid w:val="009101C1"/>
    <w:rPr>
      <w:rFonts w:ascii="Times New Roman" w:eastAsia="Times New Roman" w:hAnsi="Times New Roman" w:cs="Times New Roman"/>
      <w:b/>
      <w:bCs/>
      <w:sz w:val="20"/>
      <w:szCs w:val="20"/>
      <w:lang w:val="ms-MY" w:eastAsia="en-US"/>
    </w:rPr>
  </w:style>
  <w:style w:type="paragraph" w:customStyle="1" w:styleId="FC5EC9006E8D4B56B48F8B46A361C1A62">
    <w:name w:val="FC5EC9006E8D4B56B48F8B46A361C1A62"/>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323B0171B79842D88F29F99EA3A06CA53">
    <w:name w:val="323B0171B79842D88F29F99EA3A06CA53"/>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9AC1EF9FA1204A249462B6D7E2675C443">
    <w:name w:val="9AC1EF9FA1204A249462B6D7E2675C443"/>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7215935BE33346898D8D0E7F075DAAEA3">
    <w:name w:val="7215935BE33346898D8D0E7F075DAAEA3"/>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3B54AE46650E4586A86BA5556485A5253">
    <w:name w:val="3B54AE46650E4586A86BA5556485A5253"/>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2156BBF009354017A1C71CBA11E3ABAE3">
    <w:name w:val="2156BBF009354017A1C71CBA11E3ABAE3"/>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8E801F47D8D640CC84D3A28270C107B53">
    <w:name w:val="8E801F47D8D640CC84D3A28270C107B53"/>
    <w:rsid w:val="009101C1"/>
    <w:pPr>
      <w:spacing w:after="0" w:line="240" w:lineRule="auto"/>
    </w:pPr>
    <w:rPr>
      <w:rFonts w:ascii="Times New Roman" w:eastAsia="Times New Roman" w:hAnsi="Times New Roman" w:cs="Times New Roman"/>
      <w:sz w:val="24"/>
      <w:szCs w:val="24"/>
      <w:lang w:val="ms-MY" w:eastAsia="en-US"/>
    </w:rPr>
  </w:style>
  <w:style w:type="paragraph" w:customStyle="1" w:styleId="F348739B7567436186DBA3A9881FD91A3">
    <w:name w:val="F348739B7567436186DBA3A9881FD91A3"/>
    <w:rsid w:val="009101C1"/>
    <w:pPr>
      <w:spacing w:after="0" w:line="240" w:lineRule="auto"/>
    </w:pPr>
    <w:rPr>
      <w:rFonts w:ascii="Times New Roman" w:eastAsia="Times New Roman" w:hAnsi="Times New Roman" w:cs="Times New Roman"/>
      <w:sz w:val="24"/>
      <w:szCs w:val="24"/>
      <w:lang w:val="ms-MY"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A0BE5-8F61-4FA1-AF92-51E23F329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BDP_report_template-KAmodified-2March2021</Template>
  <TotalTime>20</TotalTime>
  <Pages>42</Pages>
  <Words>5637</Words>
  <Characters>32131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PROJECT TITLE</vt:lpstr>
    </vt:vector>
  </TitlesOfParts>
  <Company>utem</Company>
  <LinksUpToDate>false</LinksUpToDate>
  <CharactersWithSpaces>37693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Hafez Sarkawi</cp:lastModifiedBy>
  <cp:lastPrinted>2021-09-30T14:03:00Z</cp:lastPrinted>
  <dcterms:created xsi:type="dcterms:W3CDTF">2023-03-28T01:13:00Z</dcterms:created>
  <dcterms:modified xsi:type="dcterms:W3CDTF">2024-03-27T01:28:00Z</dcterms:modified>
</cp:coreProperties>
</file>